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2C4CD" w14:textId="77777777" w:rsidR="000650AC" w:rsidRDefault="006A1C0E">
      <w:pPr>
        <w:pStyle w:val="BodyText"/>
      </w:pPr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>If you do not have access to email please call 0300 065 3000 and provide the details on the form below:</w:t>
      </w:r>
    </w:p>
    <w:p w14:paraId="44FAC935" w14:textId="77777777" w:rsidR="004F0F0B" w:rsidRPr="0021797D" w:rsidRDefault="004F0F0B">
      <w:pPr>
        <w:pStyle w:val="BodyText"/>
        <w:rPr>
          <w:sz w:val="20"/>
          <w:szCs w:val="20"/>
        </w:rPr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in order to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35"/>
        <w:gridCol w:w="5235"/>
      </w:tblGrid>
      <w:tr w:rsidR="000650AC" w14:paraId="2F4A883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5A08BD61" w14:textId="484D6C2B" w:rsidR="0021797D" w:rsidRDefault="00003E0F" w:rsidP="00171EB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6215C" w14:textId="66CBE332" w:rsidR="00003E0F" w:rsidRDefault="007C1801">
            <w:pPr>
              <w:pStyle w:val="BodyText"/>
            </w:pPr>
            <w:r>
              <w:t>Pan-015164</w:t>
            </w:r>
          </w:p>
        </w:tc>
      </w:tr>
      <w:tr w:rsidR="004F0F0B" w14:paraId="1B73A211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285F23D3" w14:textId="3E1DC0B6" w:rsidR="0021797D" w:rsidRDefault="00E60CD3" w:rsidP="00171EBF">
            <w:pPr>
              <w:pStyle w:val="BodyText"/>
            </w:pPr>
            <w:r>
              <w:t>Name and c</w:t>
            </w:r>
            <w:r w:rsidR="004F0F0B">
              <w:t>ontact telephone number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E0CF3" w14:textId="36991DE9" w:rsidR="00003E0F" w:rsidRDefault="00456ED7">
            <w:pPr>
              <w:pStyle w:val="BodyText"/>
            </w:pPr>
            <w:r>
              <w:t>Rob Piggot</w:t>
            </w:r>
            <w:r w:rsidR="00AC0A08">
              <w:t xml:space="preserve"> 0197866186</w:t>
            </w:r>
          </w:p>
        </w:tc>
      </w:tr>
      <w:tr w:rsidR="000650AC" w14:paraId="7DC412CE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4F0F0B" w:rsidRDefault="00E60CD3" w:rsidP="00003E0F">
            <w:pPr>
              <w:pStyle w:val="BodyText"/>
            </w:pPr>
            <w:r>
              <w:t>Full a</w:t>
            </w:r>
            <w:r w:rsidR="006A1C0E">
              <w:t xml:space="preserve">ddress (including full postal code and </w:t>
            </w:r>
            <w:r w:rsidR="004F0F0B">
              <w:t>12</w:t>
            </w:r>
            <w:r w:rsidR="006A1C0E">
              <w:t xml:space="preserve"> figure grid reference</w:t>
            </w:r>
            <w:r w:rsidR="0017714C">
              <w:t xml:space="preserve"> of the main address of the land to be treated</w:t>
            </w:r>
            <w:r w:rsidR="006A1C0E">
              <w:t>)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3E741" w14:textId="77777777" w:rsidR="00003E0F" w:rsidRDefault="007C1801">
            <w:pPr>
              <w:pStyle w:val="BodyText"/>
            </w:pPr>
            <w:r>
              <w:t>Hugmore House,Hugmore Lane,LL139YE</w:t>
            </w:r>
          </w:p>
          <w:p w14:paraId="1E3BF8CA" w14:textId="5401497D" w:rsidR="00AC0A08" w:rsidRDefault="00AC0A08">
            <w:pPr>
              <w:pStyle w:val="BodyText"/>
            </w:pPr>
            <w:r w:rsidRPr="00AC0A08">
              <w:t>SJ 37732 51717</w:t>
            </w:r>
          </w:p>
        </w:tc>
      </w:tr>
      <w:tr w:rsidR="004F0F0B" w14:paraId="060475E8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77777777" w:rsidR="00003E0F" w:rsidRDefault="004F0F0B" w:rsidP="00003E0F">
            <w:pPr>
              <w:pStyle w:val="BodyText"/>
            </w:pPr>
            <w:r w:rsidRPr="00003E0F">
              <w:rPr>
                <w:b/>
              </w:rPr>
              <w:t>Any site specific information or hazards</w:t>
            </w:r>
            <w:r>
              <w:t xml:space="preserve"> </w:t>
            </w:r>
          </w:p>
          <w:p w14:paraId="6882F6C3" w14:textId="2D2F94C2" w:rsidR="0021797D" w:rsidRDefault="004F0F0B" w:rsidP="00171EBF">
            <w:pPr>
              <w:pStyle w:val="BodyText"/>
            </w:pPr>
            <w:r>
              <w:t>e.g. access, animals in vicinity etc.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1952C" w14:textId="396187E8" w:rsidR="00003E0F" w:rsidRDefault="007C1801">
            <w:pPr>
              <w:pStyle w:val="BodyText"/>
            </w:pPr>
            <w:r>
              <w:t>n/a</w:t>
            </w:r>
          </w:p>
        </w:tc>
      </w:tr>
      <w:tr w:rsidR="000650AC" w14:paraId="56F104E7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6EEC8A24" w14:textId="77777777" w:rsidR="004F0F0B" w:rsidRDefault="003D75E9" w:rsidP="00D8408E">
            <w:pPr>
              <w:pStyle w:val="BodyText"/>
            </w:pPr>
            <w:r>
              <w:t>(</w:t>
            </w:r>
            <w:r w:rsidR="006A1C0E">
              <w:t>dd/mm/</w:t>
            </w:r>
            <w:r w:rsidR="00D8408E">
              <w:t>yy</w:t>
            </w:r>
            <w:r>
              <w:t>)</w:t>
            </w:r>
          </w:p>
          <w:p w14:paraId="79431FE3" w14:textId="5E7997EC" w:rsidR="0021797D" w:rsidRDefault="0021797D" w:rsidP="000A61EF">
            <w:pPr>
              <w:pStyle w:val="BodyText"/>
            </w:pPr>
            <w:r>
              <w:t xml:space="preserve">This MUST be </w:t>
            </w:r>
            <w:r w:rsidR="000A61EF">
              <w:t xml:space="preserve">at least </w:t>
            </w:r>
            <w:r>
              <w:t>two working days after notification</w:t>
            </w:r>
            <w:r w:rsidR="000A61EF">
              <w:t>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B3084" w14:textId="76427352" w:rsidR="00003E0F" w:rsidRDefault="00AC0A08">
            <w:pPr>
              <w:pStyle w:val="BodyText"/>
            </w:pPr>
            <w:r>
              <w:t>1</w:t>
            </w:r>
            <w:r w:rsidR="00456ED7">
              <w:t>9</w:t>
            </w:r>
            <w:r w:rsidR="007C1801">
              <w:t>/</w:t>
            </w:r>
            <w:r w:rsidR="00E54D90">
              <w:t>0</w:t>
            </w:r>
            <w:r w:rsidR="00456ED7">
              <w:t>5</w:t>
            </w:r>
            <w:r w:rsidR="007C1801">
              <w:t>/2</w:t>
            </w:r>
            <w:r w:rsidR="00456ED7">
              <w:t>2</w:t>
            </w:r>
          </w:p>
        </w:tc>
      </w:tr>
      <w:tr w:rsidR="004F0F0B" w14:paraId="5025F7EC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0B4612A7" w14:textId="77777777" w:rsidR="004F0F0B" w:rsidRDefault="003D75E9" w:rsidP="00D8408E">
            <w:pPr>
              <w:pStyle w:val="BodyText"/>
            </w:pPr>
            <w:r>
              <w:t>(</w:t>
            </w:r>
            <w:r w:rsidR="004F0F0B">
              <w:t>dd/mm/y</w:t>
            </w:r>
            <w:r w:rsidR="00D8408E">
              <w:t>y</w:t>
            </w:r>
            <w:r>
              <w:t>)</w:t>
            </w:r>
          </w:p>
          <w:p w14:paraId="356DD035" w14:textId="22634FB6" w:rsidR="0021797D" w:rsidRDefault="0021797D" w:rsidP="00D8408E">
            <w:pPr>
              <w:pStyle w:val="BodyText"/>
            </w:pPr>
            <w:r>
              <w:t xml:space="preserve">This MUST be provided in date form. </w:t>
            </w:r>
          </w:p>
          <w:p w14:paraId="56F5C398" w14:textId="2D5D8D30" w:rsidR="00615FC4" w:rsidRDefault="00615FC4" w:rsidP="00D8408E">
            <w:pPr>
              <w:pStyle w:val="BodyText"/>
            </w:pPr>
          </w:p>
          <w:p w14:paraId="55D449C3" w14:textId="1567FA04" w:rsidR="0021797D" w:rsidRDefault="00615FC4" w:rsidP="00171EBF">
            <w:pPr>
              <w:pStyle w:val="BodyText"/>
            </w:pPr>
            <w:r w:rsidRPr="00131FA0">
              <w:t xml:space="preserve">It is </w:t>
            </w:r>
            <w:r w:rsidR="00A000D0" w:rsidRPr="00131FA0">
              <w:t xml:space="preserve">envisaged </w:t>
            </w:r>
            <w:r w:rsidRPr="00131FA0">
              <w:t>that this date will be no longer than 10 working days from the expected start date</w:t>
            </w:r>
            <w:r w:rsidR="00B132D1" w:rsidRPr="00131FA0">
              <w:t xml:space="preserve">; </w:t>
            </w:r>
            <w:r w:rsidR="00D2519E" w:rsidRPr="00131FA0">
              <w:t xml:space="preserve">and </w:t>
            </w:r>
            <w:r w:rsidR="00B132D1" w:rsidRPr="00131FA0">
              <w:t xml:space="preserve">will be in line with </w:t>
            </w:r>
            <w:r w:rsidR="00D2519E" w:rsidRPr="00131FA0">
              <w:t xml:space="preserve">the </w:t>
            </w:r>
            <w:r w:rsidR="00171EBF" w:rsidRPr="00131FA0">
              <w:t xml:space="preserve">spreading times in your </w:t>
            </w:r>
            <w:r w:rsidR="00D2519E" w:rsidRPr="00131FA0">
              <w:t>agreed deployment and condition 4.3.4 of your permit.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EAED5" w14:textId="189AC8D0" w:rsidR="00440DF4" w:rsidRDefault="00456ED7" w:rsidP="002E7BE9">
            <w:r>
              <w:t>6</w:t>
            </w:r>
            <w:r w:rsidR="007C1801">
              <w:t>/</w:t>
            </w:r>
            <w:r>
              <w:t>06</w:t>
            </w:r>
            <w:r w:rsidR="007C1801">
              <w:t>/2</w:t>
            </w:r>
            <w:r>
              <w:t>2</w:t>
            </w:r>
          </w:p>
        </w:tc>
      </w:tr>
      <w:tr w:rsidR="00864293" w14:paraId="78539C5D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864293" w:rsidRDefault="00864293" w:rsidP="00003E0F">
            <w:pPr>
              <w:pStyle w:val="BodyText"/>
            </w:pP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7777777" w:rsidR="00864293" w:rsidRDefault="00864293">
            <w:pPr>
              <w:pStyle w:val="BodyText"/>
            </w:pPr>
          </w:p>
        </w:tc>
      </w:tr>
      <w:tr w:rsidR="00864293" w14:paraId="779C81A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DF542" w14:textId="4529CB1E" w:rsidR="0021797D" w:rsidRPr="00003E0F" w:rsidRDefault="00864293" w:rsidP="00171EB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6B0E1" w14:textId="5C09A6DD" w:rsidR="00003E0F" w:rsidRDefault="007C1801">
            <w:pPr>
              <w:pStyle w:val="BodyText"/>
            </w:pPr>
            <w:r>
              <w:t>Ryan Griffiths-Patel</w:t>
            </w:r>
          </w:p>
        </w:tc>
      </w:tr>
      <w:tr w:rsidR="00864293" w14:paraId="7AB32E20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38E7DAFF" w:rsidR="00003E0F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  <w:r w:rsidR="0021797D">
              <w:rPr>
                <w:b/>
              </w:rPr>
              <w:t>of Notification</w:t>
            </w:r>
          </w:p>
          <w:p w14:paraId="31C29391" w14:textId="458A91AE" w:rsidR="0021797D" w:rsidRDefault="00864293" w:rsidP="00171EBF">
            <w:pPr>
              <w:pStyle w:val="BodyText"/>
            </w:pPr>
            <w:r>
              <w:t xml:space="preserve">(dd/mm/yy) 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3E5CA" w14:textId="4128C585" w:rsidR="00864293" w:rsidRDefault="00AC0A08">
            <w:pPr>
              <w:pStyle w:val="BodyText"/>
            </w:pPr>
            <w:r>
              <w:t>1</w:t>
            </w:r>
            <w:r w:rsidR="00456ED7">
              <w:t>7</w:t>
            </w:r>
            <w:r w:rsidR="007C1801">
              <w:t>/</w:t>
            </w:r>
            <w:r w:rsidR="00456ED7">
              <w:t>5</w:t>
            </w:r>
            <w:r w:rsidR="007C1801">
              <w:t>/2</w:t>
            </w:r>
            <w:r w:rsidR="00456ED7">
              <w:t>2</w:t>
            </w:r>
          </w:p>
        </w:tc>
      </w:tr>
    </w:tbl>
    <w:p w14:paraId="60CCF0A7" w14:textId="77777777" w:rsidR="000650AC" w:rsidRDefault="000650AC" w:rsidP="0021797D"/>
    <w:sectPr w:rsidR="000650AC" w:rsidSect="0081469E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720" w:right="720" w:bottom="720" w:left="72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75D518" w14:textId="77777777" w:rsidR="004E08C1" w:rsidRDefault="004E08C1">
      <w:r>
        <w:separator/>
      </w:r>
    </w:p>
  </w:endnote>
  <w:endnote w:type="continuationSeparator" w:id="0">
    <w:p w14:paraId="30984F66" w14:textId="77777777" w:rsidR="004E08C1" w:rsidRDefault="004E0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BCC59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6C204C4B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" stroked="f">
              <v:textbox inset="0,0">
                <w:txbxContent>
                  <w:p w14:paraId="56F45E2C" w14:textId="6C204C4B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5CCAE514" w:rsidR="00571009" w:rsidRDefault="001530E7">
                          <w:fldSimple w:instr=" AUTHOR ">
                            <w:r w:rsidR="006A1C0E">
                              <w:t>Tate, Julie</w:t>
                            </w:r>
                          </w:fldSimple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 w:rsidR="00456ED7">
                            <w:rPr>
                              <w:noProof/>
                            </w:rPr>
                            <w:t>17/05/2022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DBACB1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" stroked="f">
              <v:textbox inset="0">
                <w:txbxContent>
                  <w:p w14:paraId="289C04EB" w14:textId="5CCAE514" w:rsidR="00571009" w:rsidRDefault="001530E7">
                    <w:fldSimple w:instr=" AUTHOR ">
                      <w:r w:rsidR="006A1C0E">
                        <w:t>Tate, Julie</w:t>
                      </w:r>
                    </w:fldSimple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 w:rsidR="00456ED7">
                      <w:rPr>
                        <w:noProof/>
                      </w:rPr>
                      <w:t>17/05/2022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" stroked="f">
              <v:textbox inset="0,0">
                <w:txbxContent>
                  <w:p w14:paraId="2642F6D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349BB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5C5FEFEF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" stroked="f">
              <v:textbox inset="0,0">
                <w:txbxContent>
                  <w:p w14:paraId="088A66C4" w14:textId="5C5FEFEF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571009" w:rsidRDefault="004E08C1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" stroked="f">
              <v:textbox inset="0">
                <w:txbxContent>
                  <w:p w14:paraId="31BD9FC9" w14:textId="041A06C5" w:rsidR="00571009" w:rsidRDefault="006F6BE1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" stroked="f">
              <v:textbox inset="0,0">
                <w:txbxContent>
                  <w:p w14:paraId="0407A4D4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846B60" w14:textId="77777777" w:rsidR="004E08C1" w:rsidRDefault="004E08C1">
      <w:r>
        <w:separator/>
      </w:r>
    </w:p>
  </w:footnote>
  <w:footnote w:type="continuationSeparator" w:id="0">
    <w:p w14:paraId="76A86C56" w14:textId="77777777" w:rsidR="004E08C1" w:rsidRDefault="004E08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F7557" w14:textId="77777777" w:rsidR="00571009" w:rsidRDefault="004E08C1">
    <w:pPr>
      <w:pStyle w:val="Header"/>
    </w:pPr>
  </w:p>
  <w:p w14:paraId="7F456F88" w14:textId="77777777" w:rsidR="00571009" w:rsidRDefault="004E08C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899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899"/>
    </w:tblGrid>
    <w:tr w:rsidR="00571009" w14:paraId="3F90F91A" w14:textId="77777777" w:rsidTr="0081469E">
      <w:trPr>
        <w:trHeight w:val="1943"/>
        <w:jc w:val="right"/>
      </w:trPr>
      <w:tc>
        <w:tcPr>
          <w:tcW w:w="6899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3EC87E42" w14:textId="77777777" w:rsidR="0081469E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 xml:space="preserve">Notification to spread waste </w:t>
          </w:r>
        </w:p>
        <w:p w14:paraId="1C2E842A" w14:textId="43CA4BFE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SR2010</w:t>
          </w:r>
          <w:r w:rsidR="0081469E">
            <w:rPr>
              <w:color w:val="0091A5"/>
              <w:sz w:val="56"/>
              <w:szCs w:val="56"/>
            </w:rPr>
            <w:t xml:space="preserve"> </w:t>
          </w:r>
          <w:r>
            <w:rPr>
              <w:color w:val="0091A5"/>
              <w:sz w:val="56"/>
              <w:szCs w:val="56"/>
            </w:rPr>
            <w:t xml:space="preserve">No4,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 xml:space="preserve">5 and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>6</w:t>
          </w:r>
        </w:p>
      </w:tc>
    </w:tr>
  </w:tbl>
  <w:p w14:paraId="37B13CFA" w14:textId="77777777" w:rsidR="00571009" w:rsidRDefault="004E08C1">
    <w:pPr>
      <w:pStyle w:val="Header"/>
    </w:pPr>
  </w:p>
  <w:p w14:paraId="257D1731" w14:textId="77777777" w:rsidR="00571009" w:rsidRDefault="004E08C1">
    <w:pPr>
      <w:pStyle w:val="Header"/>
    </w:pPr>
  </w:p>
  <w:p w14:paraId="4AEF7A82" w14:textId="77777777" w:rsidR="00571009" w:rsidRDefault="004E08C1">
    <w:pPr>
      <w:pStyle w:val="Header"/>
    </w:pPr>
  </w:p>
  <w:p w14:paraId="603BA08C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 w16cid:durableId="933899798">
    <w:abstractNumId w:val="1"/>
  </w:num>
  <w:num w:numId="2" w16cid:durableId="1174564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650AC"/>
    <w:rsid w:val="00072FC6"/>
    <w:rsid w:val="000A61EF"/>
    <w:rsid w:val="000C2289"/>
    <w:rsid w:val="00131FA0"/>
    <w:rsid w:val="001530E7"/>
    <w:rsid w:val="00171EBF"/>
    <w:rsid w:val="0017714C"/>
    <w:rsid w:val="0021797D"/>
    <w:rsid w:val="00283BB3"/>
    <w:rsid w:val="002E7BE9"/>
    <w:rsid w:val="003D75E9"/>
    <w:rsid w:val="00440DF4"/>
    <w:rsid w:val="00456ED7"/>
    <w:rsid w:val="004E08C1"/>
    <w:rsid w:val="004F0F0B"/>
    <w:rsid w:val="00514508"/>
    <w:rsid w:val="00615FC4"/>
    <w:rsid w:val="006A1C0E"/>
    <w:rsid w:val="006F6BE1"/>
    <w:rsid w:val="006F7776"/>
    <w:rsid w:val="007C1801"/>
    <w:rsid w:val="007E0074"/>
    <w:rsid w:val="0081469E"/>
    <w:rsid w:val="00856B73"/>
    <w:rsid w:val="00864293"/>
    <w:rsid w:val="009A3638"/>
    <w:rsid w:val="00A000D0"/>
    <w:rsid w:val="00A63C73"/>
    <w:rsid w:val="00A87579"/>
    <w:rsid w:val="00AC0A08"/>
    <w:rsid w:val="00B132D1"/>
    <w:rsid w:val="00B17530"/>
    <w:rsid w:val="00B5375B"/>
    <w:rsid w:val="00BD2E7F"/>
    <w:rsid w:val="00D2519E"/>
    <w:rsid w:val="00D8408E"/>
    <w:rsid w:val="00E54D90"/>
    <w:rsid w:val="00E6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0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REGU-204-2744965</_dlc_DocId>
    <_dlc_DocIdUrl xmlns="9be56660-2c31-41ef-bc00-23e72f632f2a">
      <Url>https://cyfoethnaturiolcymru.sharepoint.com/teams/Regulatory/Permitting/_layouts/15/DocIdRedir.aspx?ID=REGU-204-2744965</Url>
      <Description>REGU-204-2744965</Description>
    </_dlc_DocIdUrl>
    <Site_x0020_Name xmlns="859f7ad6-93f6-4205-b62b-a17f28acbbac">Mobile Plant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Email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2022-05-16T23:00:00+00:00</Document_x0020_Date>
    <Facility_x0020_Address xmlns="859f7ad6-93f6-4205-b62b-a17f28acbbac">Mobile Plant</Facility_x0020_Address>
    <Environment_x0020_Sub_x0020_Folder xmlns="859f7ad6-93f6-4205-b62b-a17f28acbbac">Licence supervision</Environment_x0020_Sub_x0020_Folder>
    <Customer_x0020_Name xmlns="859f7ad6-93f6-4205-b62b-a17f28acbbac">Trade Effluent Services Limited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08C9310C-BF89-40F5-BB5F-87373FBD5BA0}"/>
</file>

<file path=customXml/itemProps2.xml><?xml version="1.0" encoding="utf-8"?>
<ds:datastoreItem xmlns:ds="http://schemas.openxmlformats.org/officeDocument/2006/customXml" ds:itemID="{2C761B23-1774-401B-A7B9-E04BDC1D2006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B8ABF62-33D6-4F76-80E3-E3A321A803C1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05F1C11-4695-408F-9B38-8377B6446BE9}"/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0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Heading 1</vt:lpstr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Ryan Griffiths-Patel</dc:creator>
  <cp:lastModifiedBy>Ryan Griffiths-Patel</cp:lastModifiedBy>
  <cp:revision>20</cp:revision>
  <cp:lastPrinted>2013-10-01T08:30:00Z</cp:lastPrinted>
  <dcterms:created xsi:type="dcterms:W3CDTF">2020-03-20T14:11:00Z</dcterms:created>
  <dcterms:modified xsi:type="dcterms:W3CDTF">2022-05-17T14:48:00Z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26215fb9-766d-4b11-8002-dea7070742d6</vt:lpwstr>
  </property>
</Properties>
</file>