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lastRenderedPageBreak/>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7"/>
          <w:footerReference w:type="default" r:id="rId18"/>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3C2F8BDE" w:rsidR="003C1B3B" w:rsidRPr="00BE5CF6" w:rsidRDefault="00DD5C4B" w:rsidP="00DD5C4B">
                <w:pPr>
                  <w:pStyle w:val="Questiontext"/>
                  <w:rPr>
                    <w:rFonts w:eastAsia="Calibri"/>
                    <w:sz w:val="18"/>
                    <w:szCs w:val="18"/>
                    <w:lang w:eastAsia="en-GB"/>
                  </w:rPr>
                </w:pPr>
                <w:r>
                  <w:rPr>
                    <w:rStyle w:val="Responseboxtext"/>
                    <w:rFonts w:eastAsia="Calibri"/>
                    <w:sz w:val="18"/>
                    <w:szCs w:val="18"/>
                  </w:rPr>
                  <w:t xml:space="preserve">Standard Rules </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731BB558" w:rsidR="003B0416" w:rsidRPr="00BE5CF6" w:rsidRDefault="00DD5C4B" w:rsidP="00DD5C4B">
                <w:pPr>
                  <w:pStyle w:val="Questiontext"/>
                  <w:rPr>
                    <w:rStyle w:val="Responseboxtext"/>
                    <w:rFonts w:eastAsia="Calibri"/>
                    <w:sz w:val="18"/>
                    <w:szCs w:val="18"/>
                  </w:rPr>
                </w:pPr>
                <w:r>
                  <w:rPr>
                    <w:rStyle w:val="Responseboxtext"/>
                    <w:rFonts w:eastAsia="Calibri"/>
                    <w:sz w:val="18"/>
                    <w:szCs w:val="18"/>
                  </w:rPr>
                  <w:t>SR2011 No4</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62F6202B" w:rsidR="003B0416" w:rsidRPr="00BE5CF6" w:rsidRDefault="00DD5C4B" w:rsidP="00DD5C4B">
                <w:pPr>
                  <w:pStyle w:val="Questiontext"/>
                  <w:rPr>
                    <w:rStyle w:val="Responseboxtext"/>
                    <w:rFonts w:eastAsia="Calibri"/>
                    <w:sz w:val="18"/>
                    <w:szCs w:val="18"/>
                  </w:rPr>
                </w:pPr>
                <w:r>
                  <w:rPr>
                    <w:rStyle w:val="Responseboxtext"/>
                    <w:rFonts w:eastAsia="Calibri"/>
                    <w:sz w:val="18"/>
                    <w:szCs w:val="18"/>
                  </w:rPr>
                  <w:t>S060A (W)</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66A3B5B4" w:rsidR="003B0416" w:rsidRPr="00BE5CF6" w:rsidRDefault="00DD5C4B" w:rsidP="00DD5C4B">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D1E5772" w:rsidR="003B0416" w:rsidRPr="00BE5CF6" w:rsidRDefault="00DD5C4B" w:rsidP="00DD5C4B">
                <w:pPr>
                  <w:pStyle w:val="Questiontext"/>
                  <w:rPr>
                    <w:rStyle w:val="Responseboxtext"/>
                    <w:rFonts w:eastAsia="Calibri"/>
                    <w:sz w:val="18"/>
                    <w:szCs w:val="18"/>
                  </w:rPr>
                </w:pPr>
                <w:r>
                  <w:rPr>
                    <w:rStyle w:val="Responseboxtext"/>
                    <w:rFonts w:eastAsia="Calibri"/>
                    <w:sz w:val="18"/>
                    <w:szCs w:val="18"/>
                  </w:rPr>
                  <w:t>1630.00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7AC40EEF" w:rsidR="003B0416" w:rsidRPr="00BE5CF6" w:rsidRDefault="00DD5C4B" w:rsidP="00DD5C4B">
                <w:pPr>
                  <w:pStyle w:val="Questiontext"/>
                  <w:rPr>
                    <w:rFonts w:eastAsia="Calibri"/>
                    <w:sz w:val="18"/>
                    <w:szCs w:val="18"/>
                    <w:lang w:eastAsia="en-GB"/>
                  </w:rPr>
                </w:pPr>
                <w:r>
                  <w:rPr>
                    <w:rStyle w:val="Responseboxtext"/>
                    <w:rFonts w:eastAsia="Calibri"/>
                    <w:sz w:val="18"/>
                    <w:szCs w:val="18"/>
                  </w:rPr>
                  <w:t>1630.00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55882DDE" w:rsidR="00225F5C" w:rsidRPr="00BE5CF6" w:rsidRDefault="00DD5C4B" w:rsidP="00DD5C4B">
                <w:pPr>
                  <w:pStyle w:val="Questiontext"/>
                  <w:rPr>
                    <w:rFonts w:eastAsia="Calibri"/>
                    <w:sz w:val="18"/>
                    <w:szCs w:val="18"/>
                    <w:lang w:eastAsia="en-GB"/>
                  </w:rPr>
                </w:pPr>
                <w:r>
                  <w:rPr>
                    <w:rStyle w:val="Responseboxtext"/>
                    <w:rFonts w:eastAsia="Calibri"/>
                    <w:sz w:val="18"/>
                    <w:szCs w:val="18"/>
                  </w:rPr>
                  <w:t>1630.00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1AE86083" w:rsidR="00764344" w:rsidRPr="00A9322A" w:rsidRDefault="00DD5C4B"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9" w:history="1">
              <w:r>
                <w:rPr>
                  <w:rStyle w:val="Hyperlink"/>
                  <w:rFonts w:cs="Arial"/>
                  <w:color w:val="auto"/>
                  <w:sz w:val="20"/>
                  <w:szCs w:val="20"/>
                </w:rPr>
                <w:t>banking.team@naturalresourceswales.gov.uk</w:t>
              </w:r>
            </w:hyperlink>
            <w:r w:rsidRPr="00623D4A">
              <w:rPr>
                <w:rFonts w:cs="Arial"/>
                <w:sz w:val="20"/>
                <w:szCs w:val="20"/>
              </w:rPr>
              <w:t xml:space="preserve"> / </w:t>
            </w:r>
            <w:hyperlink r:id="rId20"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DD5C4B">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DD5C4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DD5C4B">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DD5C4B">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DD5C4B">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DD5C4B">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DD5C4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DD5C4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DD5C4B">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DD5C4B">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3C82E2B6" w:rsidR="00BE5CF6" w:rsidRPr="00F77607" w:rsidRDefault="0054671E" w:rsidP="0054671E">
                <w:pPr>
                  <w:pStyle w:val="Paragraph"/>
                  <w:spacing w:before="120" w:after="60"/>
                  <w:rPr>
                    <w:rStyle w:val="Responseboxtext"/>
                  </w:rPr>
                </w:pPr>
                <w:r>
                  <w:rPr>
                    <w:rStyle w:val="Responseboxtext"/>
                  </w:rPr>
                  <w:t>000050</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DD5C4B">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DD5C4B">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DD5C4B">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DD5C4B">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DD5C4B">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637C0E2D" w:rsidR="00BE5CF6" w:rsidRPr="00F77607" w:rsidRDefault="00DD5C4B" w:rsidP="00DD5C4B">
                <w:pPr>
                  <w:pStyle w:val="Paragraph"/>
                  <w:spacing w:before="120" w:after="60"/>
                  <w:rPr>
                    <w:rStyle w:val="Responseboxtext"/>
                  </w:rPr>
                </w:pPr>
                <w:r>
                  <w:rPr>
                    <w:rStyle w:val="Responseboxtext"/>
                  </w:rPr>
                  <w:t>1630.00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DD5C4B">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014AF8E9" w:rsidR="00A9322A" w:rsidRPr="00485572" w:rsidRDefault="00DD5C4B" w:rsidP="00485572">
                <w:pPr>
                  <w:pStyle w:val="Questiontext"/>
                  <w:rPr>
                    <w:rFonts w:eastAsia="Calibri"/>
                  </w:rPr>
                </w:pPr>
                <w:r>
                  <w:rPr>
                    <w:rStyle w:val="Responseboxtext"/>
                    <w:rFonts w:ascii="MS Gothic" w:eastAsia="MS Gothic" w:hAnsi="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3282506" w:rsidR="00A9322A" w:rsidRPr="00485572" w:rsidRDefault="00DD5C4B" w:rsidP="00485572">
                <w:pPr>
                  <w:pStyle w:val="Questiontext"/>
                  <w:rPr>
                    <w:rFonts w:eastAsia="Calibri"/>
                  </w:rPr>
                </w:pPr>
                <w:r>
                  <w:rPr>
                    <w:rStyle w:val="Responseboxtext"/>
                    <w:rFonts w:ascii="MS Gothic" w:eastAsia="MS Gothic" w:hAnsi="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t>Document reference</w:t>
            </w:r>
          </w:p>
        </w:tc>
        <w:sdt>
          <w:sdtPr>
            <w:rPr>
              <w:rStyle w:val="Responseboxtext"/>
            </w:rPr>
            <w:id w:val="-226774064"/>
            <w:placeholder>
              <w:docPart w:val="7C13B0A0D6F44AED97344BAA7466AB51"/>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9E0F1E7" w:rsidR="00BE5CF6" w:rsidRPr="00F77607" w:rsidRDefault="0054671E" w:rsidP="0054671E">
                <w:pPr>
                  <w:pStyle w:val="Paragraph"/>
                  <w:spacing w:before="120" w:after="60"/>
                  <w:rPr>
                    <w:rStyle w:val="Responseboxtext"/>
                  </w:rPr>
                </w:pPr>
                <w:r>
                  <w:rPr>
                    <w:rStyle w:val="Responseboxtext"/>
                  </w:rPr>
                  <w:t>Letter of Confidentiality</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DD5C4B">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DD5C4B">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DD5C4B">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DD5C4B">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0B313C54" w:rsidR="003B0416" w:rsidRPr="00BB1EDB" w:rsidRDefault="00C928AC" w:rsidP="00C928AC">
                <w:pPr>
                  <w:pStyle w:val="Questiontext"/>
                  <w:rPr>
                    <w:rFonts w:eastAsia="Calibri"/>
                    <w:sz w:val="18"/>
                    <w:szCs w:val="18"/>
                    <w:lang w:eastAsia="en-GB"/>
                  </w:rPr>
                </w:pPr>
                <w:r>
                  <w:rPr>
                    <w:rStyle w:val="Responseboxtext"/>
                    <w:rFonts w:eastAsia="Calibri"/>
                    <w:sz w:val="18"/>
                    <w:szCs w:val="18"/>
                  </w:rPr>
                  <w:t>B1 4a</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32109E0F" w:rsidR="003B0416" w:rsidRPr="00BB1EDB" w:rsidRDefault="00C928AC" w:rsidP="00C928AC">
                <w:pPr>
                  <w:pStyle w:val="Questiontext"/>
                  <w:rPr>
                    <w:rFonts w:eastAsia="Calibri"/>
                    <w:sz w:val="18"/>
                    <w:szCs w:val="18"/>
                    <w:lang w:eastAsia="en-GB"/>
                  </w:rPr>
                </w:pPr>
                <w:r>
                  <w:rPr>
                    <w:rStyle w:val="Responseboxtext"/>
                    <w:rFonts w:eastAsia="Calibri"/>
                    <w:sz w:val="18"/>
                    <w:szCs w:val="18"/>
                  </w:rPr>
                  <w:t>Barry Site Layout Plan</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0E881083" w:rsidR="003B0416" w:rsidRPr="00BB1EDB" w:rsidRDefault="00C928AC" w:rsidP="00C928AC">
                <w:pPr>
                  <w:pStyle w:val="Questiontext"/>
                  <w:rPr>
                    <w:rFonts w:eastAsia="Calibri"/>
                    <w:sz w:val="18"/>
                    <w:szCs w:val="18"/>
                    <w:lang w:eastAsia="en-GB"/>
                  </w:rPr>
                </w:pPr>
                <w:r>
                  <w:rPr>
                    <w:rStyle w:val="Responseboxtext"/>
                    <w:rFonts w:eastAsia="Calibri"/>
                    <w:sz w:val="18"/>
                    <w:szCs w:val="18"/>
                  </w:rPr>
                  <w:t>Supporting Documents</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2312D054" w:rsidR="003B0416" w:rsidRPr="00BB1EDB" w:rsidRDefault="00C928AC" w:rsidP="00C928AC">
                <w:pPr>
                  <w:pStyle w:val="Questiontext"/>
                  <w:rPr>
                    <w:rFonts w:eastAsia="Calibri"/>
                    <w:sz w:val="18"/>
                    <w:szCs w:val="18"/>
                    <w:lang w:eastAsia="en-GB"/>
                  </w:rPr>
                </w:pPr>
                <w:r>
                  <w:rPr>
                    <w:rStyle w:val="Responseboxtext"/>
                    <w:rFonts w:eastAsia="Calibri"/>
                    <w:sz w:val="18"/>
                    <w:szCs w:val="18"/>
                  </w:rPr>
                  <w:t>Barry Location Plan</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F71FB32" w:rsidR="003B0416" w:rsidRPr="00BB1EDB" w:rsidRDefault="00C928AC" w:rsidP="00C928AC">
                <w:pPr>
                  <w:pStyle w:val="Questiontext"/>
                  <w:rPr>
                    <w:rFonts w:eastAsia="Calibri"/>
                    <w:sz w:val="18"/>
                    <w:szCs w:val="18"/>
                    <w:lang w:eastAsia="en-GB"/>
                  </w:rPr>
                </w:pPr>
                <w:r>
                  <w:rPr>
                    <w:rStyle w:val="Responseboxtext"/>
                    <w:rFonts w:eastAsia="Calibri"/>
                    <w:sz w:val="18"/>
                    <w:szCs w:val="18"/>
                  </w:rPr>
                  <w:t>Supporting Documents</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0214CFA5" w:rsidR="003B0416" w:rsidRPr="00BB1EDB" w:rsidRDefault="00C928AC" w:rsidP="00C928AC">
                <w:pPr>
                  <w:pStyle w:val="Questiontext"/>
                  <w:rPr>
                    <w:rFonts w:eastAsia="Calibri"/>
                    <w:sz w:val="18"/>
                    <w:szCs w:val="18"/>
                    <w:lang w:eastAsia="en-GB"/>
                  </w:rPr>
                </w:pPr>
                <w:r>
                  <w:rPr>
                    <w:rStyle w:val="Responseboxtext"/>
                    <w:rFonts w:eastAsia="Calibri"/>
                    <w:sz w:val="18"/>
                    <w:szCs w:val="18"/>
                  </w:rPr>
                  <w:t>B1 5b1</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3AF0467" w:rsidR="003B0416" w:rsidRPr="00BB1EDB" w:rsidRDefault="00C928AC" w:rsidP="00C928AC">
                <w:pPr>
                  <w:pStyle w:val="Questiontext"/>
                  <w:rPr>
                    <w:rFonts w:eastAsia="Calibri"/>
                    <w:sz w:val="18"/>
                    <w:szCs w:val="18"/>
                    <w:lang w:eastAsia="en-GB"/>
                  </w:rPr>
                </w:pPr>
                <w:r>
                  <w:rPr>
                    <w:rStyle w:val="Responseboxtext"/>
                    <w:rFonts w:eastAsia="Calibri"/>
                    <w:sz w:val="18"/>
                    <w:szCs w:val="18"/>
                  </w:rPr>
                  <w:t>Robert Moody WAMITAM Cert</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3B91E1AF" w:rsidR="003B0416" w:rsidRPr="00BB1EDB" w:rsidRDefault="00C928AC" w:rsidP="00C928AC">
                <w:pPr>
                  <w:pStyle w:val="Questiontext"/>
                  <w:rPr>
                    <w:rFonts w:eastAsia="Calibri"/>
                    <w:sz w:val="18"/>
                    <w:szCs w:val="18"/>
                    <w:lang w:eastAsia="en-GB"/>
                  </w:rPr>
                </w:pPr>
                <w:r>
                  <w:rPr>
                    <w:rStyle w:val="Responseboxtext"/>
                    <w:rFonts w:eastAsia="Calibri"/>
                    <w:sz w:val="18"/>
                    <w:szCs w:val="18"/>
                  </w:rPr>
                  <w:t>Supporting Documents</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3DBA5372" w:rsidR="003B0416" w:rsidRPr="00BB1EDB" w:rsidRDefault="00C928AC" w:rsidP="00C928AC">
                <w:pPr>
                  <w:pStyle w:val="Questiontext"/>
                  <w:rPr>
                    <w:rFonts w:eastAsia="Calibri"/>
                    <w:sz w:val="18"/>
                    <w:szCs w:val="18"/>
                    <w:lang w:eastAsia="en-GB"/>
                  </w:rPr>
                </w:pPr>
                <w:r>
                  <w:rPr>
                    <w:rStyle w:val="Responseboxtext"/>
                    <w:rFonts w:eastAsia="Calibri"/>
                    <w:sz w:val="18"/>
                    <w:szCs w:val="18"/>
                  </w:rPr>
                  <w:t>Robert WAMITAB Level 4</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2A161550" w:rsidR="003B0416" w:rsidRPr="00BB1EDB" w:rsidRDefault="00C928AC" w:rsidP="00C928AC">
                <w:pPr>
                  <w:pStyle w:val="Questiontext"/>
                  <w:rPr>
                    <w:rFonts w:eastAsia="Calibri"/>
                    <w:sz w:val="18"/>
                    <w:szCs w:val="18"/>
                    <w:lang w:eastAsia="en-GB"/>
                  </w:rPr>
                </w:pPr>
                <w:r>
                  <w:rPr>
                    <w:rStyle w:val="Responseboxtext"/>
                    <w:rFonts w:eastAsia="Calibri"/>
                    <w:sz w:val="18"/>
                    <w:szCs w:val="18"/>
                  </w:rPr>
                  <w:t>Supporting Documents</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7CE738ED" w:rsidR="003B0416" w:rsidRPr="00BB1EDB" w:rsidRDefault="00C928AC" w:rsidP="00C928AC">
                <w:pPr>
                  <w:pStyle w:val="Questiontext"/>
                  <w:rPr>
                    <w:rFonts w:eastAsia="Calibri"/>
                    <w:sz w:val="18"/>
                    <w:szCs w:val="18"/>
                    <w:lang w:eastAsia="en-GB"/>
                  </w:rPr>
                </w:pPr>
                <w:r>
                  <w:rPr>
                    <w:rStyle w:val="Responseboxtext"/>
                    <w:rFonts w:eastAsia="Calibri"/>
                    <w:sz w:val="18"/>
                    <w:szCs w:val="18"/>
                  </w:rPr>
                  <w:t>B1 5d1 &amp; 2</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2C63CF15" w:rsidR="003B0416" w:rsidRPr="00BB1EDB" w:rsidRDefault="00C928AC" w:rsidP="00C928AC">
                <w:pPr>
                  <w:pStyle w:val="Questiontext"/>
                  <w:rPr>
                    <w:rFonts w:eastAsia="Calibri"/>
                    <w:sz w:val="18"/>
                    <w:szCs w:val="18"/>
                    <w:lang w:eastAsia="en-GB"/>
                  </w:rPr>
                </w:pPr>
                <w:r>
                  <w:rPr>
                    <w:rStyle w:val="Responseboxtext"/>
                    <w:rFonts w:eastAsia="Calibri"/>
                    <w:sz w:val="18"/>
                    <w:szCs w:val="18"/>
                  </w:rPr>
                  <w:t>EMS R1 JME Barry 2017</w:t>
                </w:r>
              </w:p>
            </w:tc>
          </w:sdtContent>
        </w:sdt>
        <w:sdt>
          <w:sdtPr>
            <w:rPr>
              <w:rStyle w:val="Responseboxtext"/>
              <w:rFonts w:eastAsia="Calibri"/>
              <w:sz w:val="18"/>
              <w:szCs w:val="18"/>
            </w:rPr>
            <w:id w:val="2069995703"/>
            <w:placeholder>
              <w:docPart w:val="C88BA6CFDFD844429B2E0AF3BA46BF96"/>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14CFF9CF" w:rsidR="003B0416" w:rsidRPr="00BB1EDB" w:rsidRDefault="00C928AC" w:rsidP="00C928AC">
                <w:pPr>
                  <w:pStyle w:val="Questiontext"/>
                  <w:rPr>
                    <w:rFonts w:eastAsia="Calibri"/>
                    <w:sz w:val="18"/>
                    <w:szCs w:val="18"/>
                    <w:lang w:eastAsia="en-GB"/>
                  </w:rPr>
                </w:pPr>
                <w:r>
                  <w:rPr>
                    <w:rStyle w:val="Responseboxtext"/>
                    <w:rFonts w:eastAsia="Calibri"/>
                    <w:sz w:val="18"/>
                    <w:szCs w:val="18"/>
                  </w:rPr>
                  <w:t>Supporting Documents</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5CF19D61" w:rsidR="003B0416" w:rsidRPr="00BB1EDB" w:rsidRDefault="00C928AC" w:rsidP="00C928AC">
                <w:pPr>
                  <w:pStyle w:val="Questiontext"/>
                  <w:rPr>
                    <w:rFonts w:eastAsia="Calibri"/>
                    <w:sz w:val="18"/>
                    <w:szCs w:val="18"/>
                    <w:lang w:eastAsia="en-GB"/>
                  </w:rPr>
                </w:pPr>
                <w:r>
                  <w:rPr>
                    <w:rStyle w:val="Responseboxtext"/>
                    <w:rFonts w:eastAsia="Calibri"/>
                    <w:sz w:val="18"/>
                    <w:szCs w:val="18"/>
                  </w:rPr>
                  <w:t>F1 5</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22294254" w:rsidR="003B0416" w:rsidRPr="00BB1EDB" w:rsidRDefault="0054671E" w:rsidP="0054671E">
                <w:pPr>
                  <w:pStyle w:val="Questiontext"/>
                  <w:rPr>
                    <w:rFonts w:eastAsia="Calibri"/>
                    <w:sz w:val="18"/>
                    <w:szCs w:val="18"/>
                    <w:lang w:eastAsia="en-GB"/>
                  </w:rPr>
                </w:pPr>
                <w:r>
                  <w:rPr>
                    <w:rStyle w:val="Responseboxtext"/>
                    <w:rFonts w:eastAsia="Calibri"/>
                    <w:sz w:val="18"/>
                    <w:szCs w:val="18"/>
                  </w:rPr>
                  <w:t>Leter of Confidentiality</w:t>
                </w:r>
              </w:p>
            </w:tc>
          </w:sdtContent>
        </w:sdt>
        <w:sdt>
          <w:sdtPr>
            <w:rPr>
              <w:rStyle w:val="Responseboxtext"/>
              <w:rFonts w:eastAsia="Calibri"/>
              <w:sz w:val="18"/>
              <w:szCs w:val="18"/>
            </w:rPr>
            <w:id w:val="1974639304"/>
            <w:placeholder>
              <w:docPart w:val="93B3D7525C1D45D8BAF9622C5071AE19"/>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71D976AA" w:rsidR="003B0416" w:rsidRPr="00BB1EDB" w:rsidRDefault="00C928AC" w:rsidP="00C928AC">
                <w:pPr>
                  <w:pStyle w:val="Questiontext"/>
                  <w:rPr>
                    <w:rFonts w:eastAsia="Calibri"/>
                    <w:sz w:val="18"/>
                    <w:szCs w:val="18"/>
                    <w:lang w:eastAsia="en-GB"/>
                  </w:rPr>
                </w:pPr>
                <w:r>
                  <w:rPr>
                    <w:rStyle w:val="Responseboxtext"/>
                    <w:rFonts w:eastAsia="Calibri"/>
                    <w:sz w:val="18"/>
                    <w:szCs w:val="18"/>
                  </w:rPr>
                  <w:t>Supporitng Documents</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1"/>
              <w14:checkedState w14:val="2612" w14:font="MS Gothic"/>
              <w14:uncheckedState w14:val="2610" w14:font="MS Gothic"/>
            </w14:checkbox>
          </w:sdtPr>
          <w:sdtEndPr/>
          <w:sdtContent>
            <w:tc>
              <w:tcPr>
                <w:tcW w:w="435" w:type="dxa"/>
                <w:shd w:val="clear" w:color="auto" w:fill="auto"/>
                <w:vAlign w:val="center"/>
              </w:tcPr>
              <w:p w14:paraId="7EABCB7B" w14:textId="178215BA" w:rsidR="00485572" w:rsidRDefault="00DD5C4B" w:rsidP="00485572">
                <w:pPr>
                  <w:pStyle w:val="Questiontext"/>
                </w:pPr>
                <w:r>
                  <w:rPr>
                    <w:rFonts w:ascii="MS Gothic" w:eastAsia="MS Gothic" w:hAnsi="MS Gothic" w:hint="eastAsia"/>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D5C4B">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6C2D5ECB" w:rsidR="00225F5C" w:rsidRPr="00F77607" w:rsidRDefault="00DD5C4B" w:rsidP="00DD5C4B">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D5C4B">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D5C4B">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D5C4B">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D5C4B">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D5C4B">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6C89B3F3" w:rsidR="003B0416" w:rsidRPr="007A2E2A" w:rsidRDefault="00DD5C4B" w:rsidP="00DD5C4B">
                <w:pPr>
                  <w:spacing w:before="120" w:after="60"/>
                  <w:rPr>
                    <w:rStyle w:val="Responseboxtext"/>
                  </w:rPr>
                </w:pPr>
                <w:r>
                  <w:rPr>
                    <w:rStyle w:val="Responseboxtext"/>
                    <w:rFonts w:eastAsia="Calibri"/>
                    <w:sz w:val="18"/>
                    <w:szCs w:val="18"/>
                  </w:rPr>
                  <w:t>Robert</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1AEC3D8D" w:rsidR="003B0416" w:rsidRPr="007A2E2A" w:rsidRDefault="00DD5C4B" w:rsidP="00DD5C4B">
                <w:pPr>
                  <w:spacing w:before="120" w:after="60"/>
                  <w:rPr>
                    <w:rStyle w:val="Responseboxtext"/>
                  </w:rPr>
                </w:pPr>
                <w:r>
                  <w:rPr>
                    <w:rStyle w:val="Responseboxtext"/>
                    <w:rFonts w:eastAsia="Calibri"/>
                    <w:sz w:val="18"/>
                    <w:szCs w:val="18"/>
                  </w:rPr>
                  <w:t>Moody</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748837DD" w:rsidR="003B0416" w:rsidRPr="007A2E2A" w:rsidRDefault="00DD5C4B" w:rsidP="00DD5C4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date w:fullDate="2017-07-0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4FD113DF" w:rsidR="00A87658" w:rsidRPr="007A2E2A" w:rsidRDefault="0054671E" w:rsidP="0054671E">
                <w:pPr>
                  <w:pStyle w:val="Paragraph"/>
                  <w:spacing w:before="120" w:after="60"/>
                  <w:rPr>
                    <w:rStyle w:val="Responseboxtext"/>
                    <w:rFonts w:eastAsia="Calibri"/>
                  </w:rPr>
                </w:pPr>
                <w:r>
                  <w:rPr>
                    <w:rStyle w:val="Responseboxtext"/>
                    <w:rFonts w:eastAsia="Calibri"/>
                  </w:rPr>
                  <w:t>05/07/2017</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D5C4B">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D5C4B">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D5C4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D5C4B">
            <w:pPr>
              <w:spacing w:before="120" w:after="60"/>
              <w:rPr>
                <w:rFonts w:cs="Arial"/>
                <w:sz w:val="20"/>
                <w:szCs w:val="20"/>
              </w:rPr>
            </w:pPr>
          </w:p>
        </w:tc>
        <w:sdt>
          <w:sdtPr>
            <w:rPr>
              <w:rStyle w:val="Responseboxtext"/>
            </w:rPr>
            <w:id w:val="151950117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D5C4B">
                <w:pPr>
                  <w:spacing w:before="120" w:after="60"/>
                  <w:rPr>
                    <w:rFonts w:cs="Arial"/>
                    <w:sz w:val="20"/>
                    <w:szCs w:val="20"/>
                  </w:rPr>
                </w:pPr>
                <w:r>
                  <w:rPr>
                    <w:rStyle w:val="Responseboxtext"/>
                  </w:rPr>
                  <w:t xml:space="preserve">          </w:t>
                </w:r>
              </w:p>
            </w:tc>
          </w:sdtContent>
        </w:sdt>
      </w:tr>
      <w:tr w:rsidR="00225F5C" w:rsidRPr="003A523A" w14:paraId="21146B4B" w14:textId="77777777" w:rsidTr="00DD5C4B">
        <w:trPr>
          <w:gridBefore w:val="1"/>
          <w:wBefore w:w="7" w:type="dxa"/>
        </w:trPr>
        <w:tc>
          <w:tcPr>
            <w:tcW w:w="3549" w:type="dxa"/>
            <w:gridSpan w:val="4"/>
            <w:shd w:val="clear" w:color="auto" w:fill="auto"/>
          </w:tcPr>
          <w:p w14:paraId="69665DBE" w14:textId="77777777" w:rsidR="00225F5C" w:rsidRPr="003A523A" w:rsidRDefault="00225F5C" w:rsidP="00DD5C4B">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D5C4B">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D5C4B">
            <w:pPr>
              <w:spacing w:before="60" w:after="60"/>
              <w:rPr>
                <w:rFonts w:cs="Arial"/>
                <w:sz w:val="2"/>
                <w:szCs w:val="2"/>
              </w:rPr>
            </w:pPr>
          </w:p>
        </w:tc>
      </w:tr>
      <w:tr w:rsidR="00225F5C" w:rsidRPr="007C08F6" w14:paraId="15BE2EA4" w14:textId="77777777" w:rsidTr="00DD5C4B">
        <w:tc>
          <w:tcPr>
            <w:tcW w:w="3556" w:type="dxa"/>
            <w:gridSpan w:val="5"/>
            <w:tcBorders>
              <w:right w:val="single" w:sz="4" w:space="0" w:color="auto"/>
            </w:tcBorders>
            <w:shd w:val="clear" w:color="auto" w:fill="auto"/>
          </w:tcPr>
          <w:p w14:paraId="2764E60D" w14:textId="77777777" w:rsidR="00225F5C" w:rsidRPr="007C08F6" w:rsidRDefault="00225F5C" w:rsidP="00DD5C4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D5C4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D5C4B">
            <w:pPr>
              <w:spacing w:before="120" w:after="60"/>
              <w:rPr>
                <w:rFonts w:cs="Arial"/>
                <w:sz w:val="20"/>
                <w:szCs w:val="20"/>
              </w:rPr>
            </w:pPr>
          </w:p>
        </w:tc>
      </w:tr>
      <w:tr w:rsidR="00225F5C" w:rsidRPr="003B0416" w14:paraId="0F0E99AB" w14:textId="77777777" w:rsidTr="00DD5C4B">
        <w:tc>
          <w:tcPr>
            <w:tcW w:w="3556" w:type="dxa"/>
            <w:gridSpan w:val="5"/>
            <w:shd w:val="clear" w:color="auto" w:fill="auto"/>
          </w:tcPr>
          <w:p w14:paraId="3C1007B2" w14:textId="77777777" w:rsidR="00225F5C" w:rsidRPr="003B0416" w:rsidRDefault="00225F5C" w:rsidP="00DD5C4B">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D5C4B">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D5C4B">
            <w:pPr>
              <w:spacing w:before="120" w:after="60"/>
              <w:rPr>
                <w:rFonts w:cs="Arial"/>
                <w:sz w:val="2"/>
                <w:szCs w:val="2"/>
              </w:rPr>
            </w:pPr>
          </w:p>
        </w:tc>
      </w:tr>
      <w:tr w:rsidR="00225F5C" w:rsidRPr="007C08F6" w14:paraId="1E092CB6" w14:textId="77777777" w:rsidTr="00DD5C4B">
        <w:tc>
          <w:tcPr>
            <w:tcW w:w="3556" w:type="dxa"/>
            <w:gridSpan w:val="5"/>
            <w:tcBorders>
              <w:right w:val="single" w:sz="4" w:space="0" w:color="auto"/>
            </w:tcBorders>
            <w:shd w:val="clear" w:color="auto" w:fill="auto"/>
          </w:tcPr>
          <w:p w14:paraId="3E29FF86" w14:textId="77777777" w:rsidR="00225F5C" w:rsidRPr="00981AF9" w:rsidRDefault="00225F5C" w:rsidP="00DD5C4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D5C4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D5C4B">
            <w:pPr>
              <w:spacing w:before="120" w:after="60"/>
              <w:rPr>
                <w:rFonts w:cs="Arial"/>
                <w:sz w:val="20"/>
                <w:szCs w:val="20"/>
              </w:rPr>
            </w:pPr>
          </w:p>
        </w:tc>
      </w:tr>
      <w:tr w:rsidR="00225F5C" w:rsidRPr="003B0416" w14:paraId="725152FF" w14:textId="77777777" w:rsidTr="00DD5C4B">
        <w:tc>
          <w:tcPr>
            <w:tcW w:w="3556" w:type="dxa"/>
            <w:gridSpan w:val="5"/>
            <w:shd w:val="clear" w:color="auto" w:fill="auto"/>
          </w:tcPr>
          <w:p w14:paraId="61051177" w14:textId="77777777" w:rsidR="00225F5C" w:rsidRPr="003B0416" w:rsidRDefault="00225F5C" w:rsidP="00DD5C4B">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D5C4B">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D5C4B">
            <w:pPr>
              <w:spacing w:before="120" w:after="60"/>
              <w:rPr>
                <w:rFonts w:cs="Arial"/>
                <w:sz w:val="2"/>
                <w:szCs w:val="2"/>
              </w:rPr>
            </w:pPr>
          </w:p>
        </w:tc>
      </w:tr>
      <w:tr w:rsidR="00225F5C" w:rsidRPr="007C08F6" w14:paraId="7C2FEC28" w14:textId="77777777" w:rsidTr="00DD5C4B">
        <w:tc>
          <w:tcPr>
            <w:tcW w:w="3556" w:type="dxa"/>
            <w:gridSpan w:val="5"/>
            <w:tcBorders>
              <w:right w:val="single" w:sz="4" w:space="0" w:color="auto"/>
            </w:tcBorders>
            <w:shd w:val="clear" w:color="auto" w:fill="auto"/>
          </w:tcPr>
          <w:p w14:paraId="34E9ED0F" w14:textId="77777777" w:rsidR="00225F5C" w:rsidRPr="00981AF9" w:rsidRDefault="00225F5C" w:rsidP="00DD5C4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D5C4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D5C4B">
            <w:pPr>
              <w:spacing w:before="120" w:after="60"/>
              <w:rPr>
                <w:rFonts w:cs="Arial"/>
                <w:sz w:val="20"/>
                <w:szCs w:val="20"/>
              </w:rPr>
            </w:pPr>
          </w:p>
        </w:tc>
      </w:tr>
      <w:tr w:rsidR="00225F5C" w:rsidRPr="003B0416" w14:paraId="54CF047F" w14:textId="77777777" w:rsidTr="00DD5C4B">
        <w:tc>
          <w:tcPr>
            <w:tcW w:w="3556" w:type="dxa"/>
            <w:gridSpan w:val="5"/>
            <w:shd w:val="clear" w:color="auto" w:fill="auto"/>
          </w:tcPr>
          <w:p w14:paraId="5583B603" w14:textId="77777777" w:rsidR="00225F5C" w:rsidRPr="003B0416" w:rsidRDefault="00225F5C" w:rsidP="00DD5C4B">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D5C4B">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D5C4B">
            <w:pPr>
              <w:spacing w:before="120" w:after="60"/>
              <w:rPr>
                <w:rFonts w:cs="Arial"/>
                <w:sz w:val="2"/>
                <w:szCs w:val="2"/>
              </w:rPr>
            </w:pPr>
          </w:p>
        </w:tc>
      </w:tr>
      <w:tr w:rsidR="00225F5C" w:rsidRPr="007C08F6" w14:paraId="0582F4AD" w14:textId="77777777" w:rsidTr="00DD5C4B">
        <w:tc>
          <w:tcPr>
            <w:tcW w:w="3556" w:type="dxa"/>
            <w:gridSpan w:val="5"/>
            <w:tcBorders>
              <w:right w:val="single" w:sz="4" w:space="0" w:color="auto"/>
            </w:tcBorders>
            <w:shd w:val="clear" w:color="auto" w:fill="auto"/>
          </w:tcPr>
          <w:p w14:paraId="24EC65F0" w14:textId="77777777" w:rsidR="00225F5C" w:rsidRPr="00981AF9" w:rsidRDefault="00225F5C" w:rsidP="00DD5C4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D5C4B">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D5C4B">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D5C4B">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D5C4B">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D5C4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D5C4B">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D5C4B">
                <w:pPr>
                  <w:spacing w:before="120" w:after="60"/>
                  <w:rPr>
                    <w:rFonts w:cs="Arial"/>
                    <w:sz w:val="20"/>
                    <w:szCs w:val="20"/>
                  </w:rPr>
                </w:pPr>
                <w:r>
                  <w:rPr>
                    <w:rStyle w:val="Responseboxtext"/>
                  </w:rPr>
                  <w:t xml:space="preserve">          </w:t>
                </w:r>
              </w:p>
            </w:tc>
          </w:sdtContent>
        </w:sdt>
      </w:tr>
      <w:tr w:rsidR="00225F5C" w:rsidRPr="003A523A" w14:paraId="10075EDD" w14:textId="77777777" w:rsidTr="00DD5C4B">
        <w:trPr>
          <w:gridBefore w:val="1"/>
          <w:wBefore w:w="7" w:type="dxa"/>
        </w:trPr>
        <w:tc>
          <w:tcPr>
            <w:tcW w:w="3549" w:type="dxa"/>
            <w:gridSpan w:val="4"/>
            <w:shd w:val="clear" w:color="auto" w:fill="auto"/>
          </w:tcPr>
          <w:p w14:paraId="456C61FE" w14:textId="77777777" w:rsidR="00225F5C" w:rsidRPr="003A523A" w:rsidRDefault="00225F5C" w:rsidP="00DD5C4B">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D5C4B">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D5C4B">
            <w:pPr>
              <w:spacing w:before="60" w:after="60"/>
              <w:rPr>
                <w:rFonts w:cs="Arial"/>
                <w:sz w:val="2"/>
                <w:szCs w:val="2"/>
              </w:rPr>
            </w:pPr>
          </w:p>
        </w:tc>
      </w:tr>
      <w:tr w:rsidR="00225F5C" w:rsidRPr="007C08F6" w14:paraId="5ADA3029" w14:textId="77777777" w:rsidTr="00DD5C4B">
        <w:tc>
          <w:tcPr>
            <w:tcW w:w="3556" w:type="dxa"/>
            <w:gridSpan w:val="5"/>
            <w:tcBorders>
              <w:right w:val="single" w:sz="4" w:space="0" w:color="auto"/>
            </w:tcBorders>
            <w:shd w:val="clear" w:color="auto" w:fill="auto"/>
          </w:tcPr>
          <w:p w14:paraId="05CEF9DD" w14:textId="77777777" w:rsidR="00225F5C" w:rsidRPr="007C08F6" w:rsidRDefault="00225F5C" w:rsidP="00DD5C4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D5C4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D5C4B">
            <w:pPr>
              <w:spacing w:before="120" w:after="60"/>
              <w:rPr>
                <w:rFonts w:cs="Arial"/>
                <w:sz w:val="20"/>
                <w:szCs w:val="20"/>
              </w:rPr>
            </w:pPr>
          </w:p>
        </w:tc>
      </w:tr>
      <w:tr w:rsidR="00225F5C" w:rsidRPr="003B0416" w14:paraId="0E83BEE6" w14:textId="77777777" w:rsidTr="00DD5C4B">
        <w:tc>
          <w:tcPr>
            <w:tcW w:w="3556" w:type="dxa"/>
            <w:gridSpan w:val="5"/>
            <w:shd w:val="clear" w:color="auto" w:fill="auto"/>
          </w:tcPr>
          <w:p w14:paraId="7F76782C" w14:textId="77777777" w:rsidR="00225F5C" w:rsidRPr="003B0416" w:rsidRDefault="00225F5C" w:rsidP="00DD5C4B">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D5C4B">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D5C4B">
            <w:pPr>
              <w:spacing w:before="120" w:after="60"/>
              <w:rPr>
                <w:rFonts w:cs="Arial"/>
                <w:sz w:val="2"/>
                <w:szCs w:val="2"/>
              </w:rPr>
            </w:pPr>
          </w:p>
        </w:tc>
      </w:tr>
      <w:tr w:rsidR="00225F5C" w:rsidRPr="007C08F6" w14:paraId="4D2E1A61" w14:textId="77777777" w:rsidTr="00DD5C4B">
        <w:tc>
          <w:tcPr>
            <w:tcW w:w="3556" w:type="dxa"/>
            <w:gridSpan w:val="5"/>
            <w:tcBorders>
              <w:right w:val="single" w:sz="4" w:space="0" w:color="auto"/>
            </w:tcBorders>
            <w:shd w:val="clear" w:color="auto" w:fill="auto"/>
          </w:tcPr>
          <w:p w14:paraId="6F3F3A8B" w14:textId="77777777" w:rsidR="00225F5C" w:rsidRPr="00981AF9" w:rsidRDefault="00225F5C" w:rsidP="00DD5C4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D5C4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D5C4B">
            <w:pPr>
              <w:spacing w:before="120" w:after="60"/>
              <w:rPr>
                <w:rFonts w:cs="Arial"/>
                <w:sz w:val="20"/>
                <w:szCs w:val="20"/>
              </w:rPr>
            </w:pPr>
          </w:p>
        </w:tc>
      </w:tr>
      <w:tr w:rsidR="00225F5C" w:rsidRPr="003B0416" w14:paraId="4B7376F2" w14:textId="77777777" w:rsidTr="00DD5C4B">
        <w:tc>
          <w:tcPr>
            <w:tcW w:w="3556" w:type="dxa"/>
            <w:gridSpan w:val="5"/>
            <w:shd w:val="clear" w:color="auto" w:fill="auto"/>
          </w:tcPr>
          <w:p w14:paraId="7CB6CFFB" w14:textId="77777777" w:rsidR="00225F5C" w:rsidRPr="003B0416" w:rsidRDefault="00225F5C" w:rsidP="00DD5C4B">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D5C4B">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D5C4B">
            <w:pPr>
              <w:spacing w:before="120" w:after="60"/>
              <w:rPr>
                <w:rFonts w:cs="Arial"/>
                <w:sz w:val="2"/>
                <w:szCs w:val="2"/>
              </w:rPr>
            </w:pPr>
          </w:p>
        </w:tc>
      </w:tr>
      <w:tr w:rsidR="00225F5C" w:rsidRPr="007C08F6" w14:paraId="5F536B16" w14:textId="77777777" w:rsidTr="00DD5C4B">
        <w:tc>
          <w:tcPr>
            <w:tcW w:w="3556" w:type="dxa"/>
            <w:gridSpan w:val="5"/>
            <w:tcBorders>
              <w:right w:val="single" w:sz="4" w:space="0" w:color="auto"/>
            </w:tcBorders>
            <w:shd w:val="clear" w:color="auto" w:fill="auto"/>
          </w:tcPr>
          <w:p w14:paraId="27A6EEB8" w14:textId="77777777" w:rsidR="00225F5C" w:rsidRPr="00981AF9" w:rsidRDefault="00225F5C" w:rsidP="00DD5C4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D5C4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D5C4B">
            <w:pPr>
              <w:spacing w:before="120" w:after="60"/>
              <w:rPr>
                <w:rFonts w:cs="Arial"/>
                <w:sz w:val="20"/>
                <w:szCs w:val="20"/>
              </w:rPr>
            </w:pPr>
          </w:p>
        </w:tc>
      </w:tr>
      <w:tr w:rsidR="00225F5C" w:rsidRPr="003B0416" w14:paraId="672BDA9E" w14:textId="77777777" w:rsidTr="00DD5C4B">
        <w:tc>
          <w:tcPr>
            <w:tcW w:w="3556" w:type="dxa"/>
            <w:gridSpan w:val="5"/>
            <w:shd w:val="clear" w:color="auto" w:fill="auto"/>
          </w:tcPr>
          <w:p w14:paraId="1E401C10" w14:textId="77777777" w:rsidR="00225F5C" w:rsidRPr="003B0416" w:rsidRDefault="00225F5C" w:rsidP="00DD5C4B">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D5C4B">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D5C4B">
            <w:pPr>
              <w:spacing w:before="120" w:after="60"/>
              <w:rPr>
                <w:rFonts w:cs="Arial"/>
                <w:sz w:val="2"/>
                <w:szCs w:val="2"/>
              </w:rPr>
            </w:pPr>
          </w:p>
        </w:tc>
      </w:tr>
      <w:tr w:rsidR="00225F5C" w:rsidRPr="007C08F6" w14:paraId="0329B41F" w14:textId="77777777" w:rsidTr="00DD5C4B">
        <w:tc>
          <w:tcPr>
            <w:tcW w:w="3556" w:type="dxa"/>
            <w:gridSpan w:val="5"/>
            <w:tcBorders>
              <w:right w:val="single" w:sz="4" w:space="0" w:color="auto"/>
            </w:tcBorders>
            <w:shd w:val="clear" w:color="auto" w:fill="auto"/>
          </w:tcPr>
          <w:p w14:paraId="186EBFFC" w14:textId="77777777" w:rsidR="00225F5C" w:rsidRPr="00981AF9" w:rsidRDefault="00225F5C" w:rsidP="00DD5C4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D5C4B">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D5C4B">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D5C4B">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D5C4B">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D5C4B">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D5C4B">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D5C4B">
                <w:pPr>
                  <w:spacing w:before="120" w:after="60"/>
                  <w:rPr>
                    <w:rFonts w:cs="Arial"/>
                    <w:sz w:val="20"/>
                    <w:szCs w:val="20"/>
                  </w:rPr>
                </w:pPr>
                <w:r>
                  <w:rPr>
                    <w:rStyle w:val="Responseboxtext"/>
                  </w:rPr>
                  <w:t xml:space="preserve">          </w:t>
                </w:r>
              </w:p>
            </w:tc>
          </w:sdtContent>
        </w:sdt>
      </w:tr>
      <w:tr w:rsidR="00225F5C" w:rsidRPr="003A523A" w14:paraId="60FC8755" w14:textId="77777777" w:rsidTr="00DD5C4B">
        <w:trPr>
          <w:gridBefore w:val="1"/>
          <w:wBefore w:w="7" w:type="dxa"/>
        </w:trPr>
        <w:tc>
          <w:tcPr>
            <w:tcW w:w="3549" w:type="dxa"/>
            <w:gridSpan w:val="4"/>
            <w:shd w:val="clear" w:color="auto" w:fill="auto"/>
          </w:tcPr>
          <w:p w14:paraId="22D6015F" w14:textId="77777777" w:rsidR="00225F5C" w:rsidRPr="003A523A" w:rsidRDefault="00225F5C" w:rsidP="00DD5C4B">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D5C4B">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D5C4B">
            <w:pPr>
              <w:spacing w:before="60" w:after="60"/>
              <w:rPr>
                <w:rFonts w:cs="Arial"/>
                <w:sz w:val="2"/>
                <w:szCs w:val="2"/>
              </w:rPr>
            </w:pPr>
          </w:p>
        </w:tc>
      </w:tr>
      <w:tr w:rsidR="00225F5C" w:rsidRPr="007C08F6" w14:paraId="478F29ED" w14:textId="77777777" w:rsidTr="00DD5C4B">
        <w:tc>
          <w:tcPr>
            <w:tcW w:w="3556" w:type="dxa"/>
            <w:gridSpan w:val="5"/>
            <w:tcBorders>
              <w:right w:val="single" w:sz="4" w:space="0" w:color="auto"/>
            </w:tcBorders>
            <w:shd w:val="clear" w:color="auto" w:fill="auto"/>
          </w:tcPr>
          <w:p w14:paraId="52E0B593" w14:textId="77777777" w:rsidR="00225F5C" w:rsidRPr="007C08F6" w:rsidRDefault="00225F5C" w:rsidP="00DD5C4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D5C4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D5C4B">
            <w:pPr>
              <w:spacing w:before="120" w:after="60"/>
              <w:rPr>
                <w:rFonts w:cs="Arial"/>
                <w:sz w:val="20"/>
                <w:szCs w:val="20"/>
              </w:rPr>
            </w:pPr>
          </w:p>
        </w:tc>
      </w:tr>
      <w:tr w:rsidR="00225F5C" w:rsidRPr="003B0416" w14:paraId="7F7F3A1E" w14:textId="77777777" w:rsidTr="00DD5C4B">
        <w:tc>
          <w:tcPr>
            <w:tcW w:w="3556" w:type="dxa"/>
            <w:gridSpan w:val="5"/>
            <w:shd w:val="clear" w:color="auto" w:fill="auto"/>
          </w:tcPr>
          <w:p w14:paraId="5A484EB3" w14:textId="77777777" w:rsidR="00225F5C" w:rsidRPr="003B0416" w:rsidRDefault="00225F5C" w:rsidP="00DD5C4B">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D5C4B">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D5C4B">
            <w:pPr>
              <w:spacing w:before="120" w:after="60"/>
              <w:rPr>
                <w:rFonts w:cs="Arial"/>
                <w:sz w:val="2"/>
                <w:szCs w:val="2"/>
              </w:rPr>
            </w:pPr>
          </w:p>
        </w:tc>
      </w:tr>
      <w:tr w:rsidR="00225F5C" w:rsidRPr="007C08F6" w14:paraId="7F22C804" w14:textId="77777777" w:rsidTr="00DD5C4B">
        <w:tc>
          <w:tcPr>
            <w:tcW w:w="3556" w:type="dxa"/>
            <w:gridSpan w:val="5"/>
            <w:tcBorders>
              <w:right w:val="single" w:sz="4" w:space="0" w:color="auto"/>
            </w:tcBorders>
            <w:shd w:val="clear" w:color="auto" w:fill="auto"/>
          </w:tcPr>
          <w:p w14:paraId="4EE59991" w14:textId="77777777" w:rsidR="00225F5C" w:rsidRPr="00981AF9" w:rsidRDefault="00225F5C" w:rsidP="00DD5C4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D5C4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D5C4B">
            <w:pPr>
              <w:spacing w:before="120" w:after="60"/>
              <w:rPr>
                <w:rFonts w:cs="Arial"/>
                <w:sz w:val="20"/>
                <w:szCs w:val="20"/>
              </w:rPr>
            </w:pPr>
          </w:p>
        </w:tc>
      </w:tr>
      <w:tr w:rsidR="00225F5C" w:rsidRPr="003B0416" w14:paraId="037A4EB9" w14:textId="77777777" w:rsidTr="00DD5C4B">
        <w:tc>
          <w:tcPr>
            <w:tcW w:w="3556" w:type="dxa"/>
            <w:gridSpan w:val="5"/>
            <w:shd w:val="clear" w:color="auto" w:fill="auto"/>
          </w:tcPr>
          <w:p w14:paraId="74604B9E" w14:textId="77777777" w:rsidR="00225F5C" w:rsidRPr="003B0416" w:rsidRDefault="00225F5C" w:rsidP="00DD5C4B">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D5C4B">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D5C4B">
            <w:pPr>
              <w:spacing w:before="120" w:after="60"/>
              <w:rPr>
                <w:rFonts w:cs="Arial"/>
                <w:sz w:val="2"/>
                <w:szCs w:val="2"/>
              </w:rPr>
            </w:pPr>
          </w:p>
        </w:tc>
      </w:tr>
      <w:tr w:rsidR="00225F5C" w:rsidRPr="007C08F6" w14:paraId="1DA381DE" w14:textId="77777777" w:rsidTr="00DD5C4B">
        <w:tc>
          <w:tcPr>
            <w:tcW w:w="3556" w:type="dxa"/>
            <w:gridSpan w:val="5"/>
            <w:tcBorders>
              <w:right w:val="single" w:sz="4" w:space="0" w:color="auto"/>
            </w:tcBorders>
            <w:shd w:val="clear" w:color="auto" w:fill="auto"/>
          </w:tcPr>
          <w:p w14:paraId="062ACED3" w14:textId="77777777" w:rsidR="00225F5C" w:rsidRPr="00981AF9" w:rsidRDefault="00225F5C" w:rsidP="00DD5C4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D5C4B">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D5C4B">
            <w:pPr>
              <w:spacing w:before="120" w:after="60"/>
              <w:rPr>
                <w:rFonts w:cs="Arial"/>
                <w:sz w:val="20"/>
                <w:szCs w:val="20"/>
              </w:rPr>
            </w:pPr>
          </w:p>
        </w:tc>
      </w:tr>
      <w:tr w:rsidR="00225F5C" w:rsidRPr="003B0416" w14:paraId="6BF1944D" w14:textId="77777777" w:rsidTr="00DD5C4B">
        <w:tc>
          <w:tcPr>
            <w:tcW w:w="3556" w:type="dxa"/>
            <w:gridSpan w:val="5"/>
            <w:shd w:val="clear" w:color="auto" w:fill="auto"/>
          </w:tcPr>
          <w:p w14:paraId="24B9F259" w14:textId="77777777" w:rsidR="00225F5C" w:rsidRPr="003B0416" w:rsidRDefault="00225F5C" w:rsidP="00DD5C4B">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D5C4B">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D5C4B">
            <w:pPr>
              <w:spacing w:before="120" w:after="60"/>
              <w:rPr>
                <w:rFonts w:cs="Arial"/>
                <w:sz w:val="2"/>
                <w:szCs w:val="2"/>
              </w:rPr>
            </w:pPr>
          </w:p>
        </w:tc>
      </w:tr>
      <w:tr w:rsidR="00225F5C" w:rsidRPr="007C08F6" w14:paraId="62EACDF0" w14:textId="77777777" w:rsidTr="00DD5C4B">
        <w:tc>
          <w:tcPr>
            <w:tcW w:w="3556" w:type="dxa"/>
            <w:gridSpan w:val="5"/>
            <w:tcBorders>
              <w:right w:val="single" w:sz="4" w:space="0" w:color="auto"/>
            </w:tcBorders>
            <w:shd w:val="clear" w:color="auto" w:fill="auto"/>
          </w:tcPr>
          <w:p w14:paraId="2DD347BC" w14:textId="77777777" w:rsidR="00225F5C" w:rsidRPr="00981AF9" w:rsidRDefault="00225F5C" w:rsidP="00DD5C4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D5C4B">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D5C4B">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13C83E" w14:textId="77777777" w:rsidR="00DD5C4B" w:rsidRDefault="00DD5C4B" w:rsidP="001F125D">
      <w:r>
        <w:separator/>
      </w:r>
    </w:p>
  </w:endnote>
  <w:endnote w:type="continuationSeparator" w:id="0">
    <w:p w14:paraId="01A1DB73" w14:textId="77777777" w:rsidR="00DD5C4B" w:rsidRDefault="00DD5C4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5F2" w14:textId="654139D0" w:rsidR="00DD5C4B" w:rsidRPr="00623D4A" w:rsidRDefault="00DD5C4B">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DD5C4B" w:rsidRPr="00D4360E" w:rsidRDefault="00DD5C4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4671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DD5C4B" w:rsidRPr="00D4360E" w:rsidRDefault="00DD5C4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4671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54671E">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0" w14:textId="3F37AD09" w:rsidR="00DD5C4B" w:rsidRPr="005B00CB" w:rsidRDefault="00DD5C4B"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DD5C4B" w:rsidRPr="00D4360E" w:rsidRDefault="00DD5C4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4671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4671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DD5C4B" w:rsidRPr="00D4360E" w:rsidRDefault="00DD5C4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4671E">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4671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4671E">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4671E">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2880D" w14:textId="4C68B661" w:rsidR="00DD5C4B" w:rsidRPr="005B00CB" w:rsidRDefault="00DD5C4B"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DD5C4B" w:rsidRPr="00D4360E" w:rsidRDefault="00DD5C4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4671E">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4671E">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DD5C4B" w:rsidRPr="00D4360E" w:rsidRDefault="00DD5C4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4671E">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4671E">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4671E">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4671E">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9F25A6" w14:textId="77777777" w:rsidR="00DD5C4B" w:rsidRDefault="00DD5C4B" w:rsidP="001F125D">
      <w:r>
        <w:separator/>
      </w:r>
    </w:p>
  </w:footnote>
  <w:footnote w:type="continuationSeparator" w:id="0">
    <w:p w14:paraId="3FB6B27D" w14:textId="77777777" w:rsidR="00DD5C4B" w:rsidRDefault="00DD5C4B"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DD5C4B" w14:paraId="6A5C35FD" w14:textId="77777777" w:rsidTr="00153447">
      <w:trPr>
        <w:trHeight w:val="1012"/>
      </w:trPr>
      <w:tc>
        <w:tcPr>
          <w:tcW w:w="9781" w:type="dxa"/>
        </w:tcPr>
        <w:p w14:paraId="369CC268" w14:textId="043C0D3A" w:rsidR="00DD5C4B" w:rsidRDefault="00DD5C4B"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DD5C4B" w:rsidRPr="003536A6" w:rsidRDefault="00DD5C4B"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DD5C4B" w:rsidRDefault="00DD5C4B"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1" w14:textId="77777777" w:rsidR="00DD5C4B" w:rsidRDefault="00DD5C4B"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30310"/>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4671E"/>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928AC"/>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5C4B"/>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banking.team@cyfoethnaturiolcymru.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banking.team@naturalresourceswales.gov.uk" TargetMode="Externa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10EE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JM Envirofuels (Barry) Limited</Site_x0020_Name>
    <Internal_x002f_External xmlns="859f7ad6-93f6-4205-b62b-a17f28acbbac">Incoming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2017-07-06T23:00:00+00:00</Document_x0020_Date>
    <Facility_x0020_Address xmlns="859f7ad6-93f6-4205-b62b-a17f28acbbac">Berth 31 Wimborne Road, Barry Docks, Barry,</Facility_x0020_Address>
    <Environment_x0020_Sub_x0020_Folder xmlns="859f7ad6-93f6-4205-b62b-a17f28acbbac">Licences applications</Environment_x0020_Sub_x0020_Folder>
    <Customer_x0020_Name xmlns="859f7ad6-93f6-4205-b62b-a17f28acbbac">JM Envirofuels (Barry) Limited</Customer_x0020_Name>
    <Post_x0020_code xmlns="859f7ad6-93f6-4205-b62b-a17f28acbbac">CF63 3DH</Post_x0020_code>
    <Surrendered_x002f_Expired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BFE477F2-05AB-4A3A-BEE1-8631A8C07614}"/>
</file>

<file path=customXml/itemProps4.xml><?xml version="1.0" encoding="utf-8"?>
<ds:datastoreItem xmlns:ds="http://schemas.openxmlformats.org/officeDocument/2006/customXml" ds:itemID="{158012C7-1601-4E1B-9584-C3443DFE4085}">
  <ds:schemaRefs>
    <ds:schemaRef ds:uri="http://purl.org/dc/elements/1.1/"/>
    <ds:schemaRef ds:uri="http://purl.org/dc/dcmitype/"/>
    <ds:schemaRef ds:uri="http://purl.org/dc/terms/"/>
    <ds:schemaRef ds:uri="9be56660-2c31-41ef-bc00-23e72f632f2a"/>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5A739063-F327-4BD1-B1C1-8D8B97AC4B74}"/>
</file>

<file path=customXml/itemProps6.xml><?xml version="1.0" encoding="utf-8"?>
<ds:datastoreItem xmlns:ds="http://schemas.openxmlformats.org/officeDocument/2006/customXml" ds:itemID="{6BCEED38-DC60-4D62-81C1-714C66718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B2B02B46</Template>
  <TotalTime>33</TotalTime>
  <Pages>7</Pages>
  <Words>2782</Words>
  <Characters>15859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Russell Scott-Worthington</cp:lastModifiedBy>
  <cp:revision>4</cp:revision>
  <cp:lastPrinted>2017-07-05T07:04:00Z</cp:lastPrinted>
  <dcterms:created xsi:type="dcterms:W3CDTF">2017-07-03T09:11:00Z</dcterms:created>
  <dcterms:modified xsi:type="dcterms:W3CDTF">2017-07-05T07:04:00Z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5690c68a-b541-43b8-bc0f-091205264272</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