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proofErr w:type="gramStart"/>
      <w:r w:rsidRPr="009D19F1">
        <w:rPr>
          <w:sz w:val="18"/>
          <w:szCs w:val="18"/>
        </w:rPr>
        <w:lastRenderedPageBreak/>
        <w:t>give</w:t>
      </w:r>
      <w:proofErr w:type="gramEnd"/>
      <w:r w:rsidRPr="009D19F1">
        <w:rPr>
          <w:sz w:val="18"/>
          <w:szCs w:val="18"/>
        </w:rPr>
        <w:t xml:space="preserve">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1463B1A" w:rsidR="00016113" w:rsidRPr="007C08F6" w:rsidRDefault="0013317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23E9BE3" w:rsidR="00C46072" w:rsidRPr="00C82EC0" w:rsidRDefault="00133179" w:rsidP="00133179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 M Envirofuels </w:t>
                </w:r>
                <w:r w:rsidR="00154CC5">
                  <w:rPr>
                    <w:rStyle w:val="Responseboxtext"/>
                    <w:rFonts w:eastAsia="Calibri"/>
                  </w:rPr>
                  <w:t>(</w:t>
                </w:r>
                <w:r>
                  <w:rPr>
                    <w:rStyle w:val="Responseboxtext"/>
                    <w:rFonts w:eastAsia="Calibri"/>
                  </w:rPr>
                  <w:t>Barry</w:t>
                </w:r>
                <w:r w:rsidR="00154CC5">
                  <w:rPr>
                    <w:rStyle w:val="Responseboxtext"/>
                    <w:rFonts w:eastAsia="Calibri"/>
                  </w:rPr>
                  <w:t>)</w:t>
                </w:r>
                <w:r>
                  <w:rPr>
                    <w:rStyle w:val="Responseboxtext"/>
                    <w:rFonts w:eastAsia="Calibri"/>
                  </w:rPr>
                  <w:t xml:space="preserve">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CC56D36" w:rsidR="00C46072" w:rsidRPr="00C82EC0" w:rsidRDefault="00154CC5" w:rsidP="00154C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09878976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11-1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81B6C21" w:rsidR="00C46072" w:rsidRPr="00C82EC0" w:rsidRDefault="00154CC5" w:rsidP="00154C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18/11/2015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275F0F2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Meriden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1DC38DB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6 Great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Cornbow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6EB8C5D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Halesowen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5F0CB74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194B094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B63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223F1BE1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Hollybush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5516607C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Warstone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3F6656AD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Shareshill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19822F4C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225DE838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WV10 7LX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1A215EEB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01922 417648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0B9AF69" w:rsidR="00C46072" w:rsidRPr="007C08F6" w:rsidRDefault="00154CC5" w:rsidP="00154CC5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robert.moody@jackmoodygroup.co.uk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705D88" w:rsidR="00C46072" w:rsidRPr="00C82EC0" w:rsidRDefault="00154CC5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D6F53FF" w:rsidR="00C46072" w:rsidRPr="00C82EC0" w:rsidRDefault="00154CC5" w:rsidP="00154C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Russell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1692DE0" w:rsidR="00C46072" w:rsidRPr="00C82EC0" w:rsidRDefault="00154CC5" w:rsidP="00154CC5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Scott-Worthington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78CEB97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Hollybush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498EACA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Warstone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91DFDAF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Shareshill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ED418D0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3E42046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WV10 7LX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C4D6E04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07860 715204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AA2DE85" w:rsidR="00C46072" w:rsidRPr="00C82EC0" w:rsidRDefault="00154CC5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01922 417648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2BD94798" w:rsidR="00C46072" w:rsidRPr="00C82EC0" w:rsidRDefault="005508BF" w:rsidP="00154CC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</w:t>
                </w:r>
                <w:r w:rsidR="00154CC5">
                  <w:rPr>
                    <w:rStyle w:val="Responseboxtext"/>
                    <w:rFonts w:eastAsia="Calibri"/>
                  </w:rPr>
                  <w:t>ussell@jackmoodygroup.co.uk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D7AB4B3" w:rsidR="00C46072" w:rsidRPr="007C08F6" w:rsidRDefault="005508BF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DCC31D9" w:rsidR="00C46072" w:rsidRPr="00C82EC0" w:rsidRDefault="005508B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65366FA" w:rsidR="00C46072" w:rsidRPr="00C82EC0" w:rsidRDefault="005508BF" w:rsidP="005508BF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9A3BC92" w:rsidR="00C46072" w:rsidRPr="00C82EC0" w:rsidRDefault="005508BF" w:rsidP="005508BF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D6AF983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Hollybush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51DCA2D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Warstone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216C960D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Shareshill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546FD119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545B00AE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WV10 7LX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Content>
            <w:bookmarkStart w:id="0" w:name="_GoBack" w:displacedByCustomXml="prev"/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D17718B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01922 417648</w:t>
                </w:r>
              </w:p>
            </w:tc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CA07D02" w:rsidR="00C46072" w:rsidRPr="00C82EC0" w:rsidRDefault="005508BF" w:rsidP="005508B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garry.wood@jackmoodygroup.co.uk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A9D47" w14:textId="77777777" w:rsidR="00154CC5" w:rsidRDefault="00154CC5" w:rsidP="001F125D">
      <w:r>
        <w:separator/>
      </w:r>
    </w:p>
  </w:endnote>
  <w:endnote w:type="continuationSeparator" w:id="0">
    <w:p w14:paraId="19AC707C" w14:textId="77777777" w:rsidR="00154CC5" w:rsidRDefault="00154CC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5F2" w14:textId="654139D0" w:rsidR="00154CC5" w:rsidRPr="00623D4A" w:rsidRDefault="00154CC5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154CC5" w:rsidRPr="00D4360E" w:rsidRDefault="00154CC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154CC5" w:rsidRPr="00D4360E" w:rsidRDefault="00154CC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0" w14:textId="14CF1152" w:rsidR="00154CC5" w:rsidRPr="005B00CB" w:rsidRDefault="00154CC5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154CC5" w:rsidRPr="00D4360E" w:rsidRDefault="00154CC5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508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508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154CC5" w:rsidRPr="00D4360E" w:rsidRDefault="00154CC5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508BF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508B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508BF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508BF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B2880D" w14:textId="1B186945" w:rsidR="00154CC5" w:rsidRPr="005B00CB" w:rsidRDefault="00154CC5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154CC5" w:rsidRPr="00D4360E" w:rsidRDefault="00154CC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508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508BF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154CC5" w:rsidRPr="00D4360E" w:rsidRDefault="00154CC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508B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508BF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508B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508BF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567092" w14:textId="77777777" w:rsidR="00154CC5" w:rsidRDefault="00154CC5" w:rsidP="001F125D">
      <w:r>
        <w:separator/>
      </w:r>
    </w:p>
  </w:footnote>
  <w:footnote w:type="continuationSeparator" w:id="0">
    <w:p w14:paraId="6E5DDDC6" w14:textId="77777777" w:rsidR="00154CC5" w:rsidRDefault="00154CC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154CC5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154CC5" w:rsidRDefault="00154CC5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154CC5" w:rsidRPr="003536A6" w:rsidRDefault="00154CC5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154CC5" w:rsidRDefault="00154CC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C3601" w14:textId="77777777" w:rsidR="00154CC5" w:rsidRDefault="00154CC5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3179"/>
    <w:rsid w:val="00135A5A"/>
    <w:rsid w:val="00146BFF"/>
    <w:rsid w:val="0015270F"/>
    <w:rsid w:val="00154604"/>
    <w:rsid w:val="00154C55"/>
    <w:rsid w:val="00154CC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08B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5E4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A6C"/>
    <w:rsid w:val="00055CD2"/>
    <w:rsid w:val="000B433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JM Envirofuels (Barry) Limited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2017-07-06T23:00:00+00:00</Document_x0020_Date>
    <Facility_x0020_Address xmlns="859f7ad6-93f6-4205-b62b-a17f28acbbac">Berth 31 Wimborne Road, Barry Docks, Barry,</Facility_x0020_Address>
    <Environment_x0020_Sub_x0020_Folder xmlns="859f7ad6-93f6-4205-b62b-a17f28acbbac">Licences applications</Environment_x0020_Sub_x0020_Folder>
    <Customer_x0020_Name xmlns="859f7ad6-93f6-4205-b62b-a17f28acbbac">JM Envirofuels (Barry) Limited</Customer_x0020_Name>
    <Post_x0020_code xmlns="859f7ad6-93f6-4205-b62b-a17f28acbbac">CF63 3DH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0B190-23D1-4CC2-B2E8-5747AC0770A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9C248DEC-0425-4C44-894E-F30BF675A9B8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AE10785-D192-45F0-8E7E-38FCCDCA3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AED954EA</Template>
  <TotalTime>46</TotalTime>
  <Pages>5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Walsh</dc:creator>
  <cp:lastModifiedBy>Russell Scott-Worthington</cp:lastModifiedBy>
  <cp:revision>3</cp:revision>
  <cp:lastPrinted>2016-04-18T13:20:00Z</cp:lastPrinted>
  <dcterms:created xsi:type="dcterms:W3CDTF">2017-07-03T09:10:00Z</dcterms:created>
  <dcterms:modified xsi:type="dcterms:W3CDTF">2017-07-03T10:09:00Z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ae60f60b-f09d-4311-8451-04d77f3b3aab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