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5CA2CE" w14:textId="02B05AED" w:rsidR="00880C97" w:rsidRDefault="00C44F9E">
      <w:r>
        <w:t>Mr Michael Cronk</w:t>
      </w:r>
    </w:p>
    <w:p w14:paraId="416CBB64" w14:textId="5BECDAA9" w:rsidR="00C55B5C" w:rsidRDefault="006D6A85" w:rsidP="00C55B5C">
      <w:pPr>
        <w:pStyle w:val="BodyText"/>
      </w:pPr>
      <w:bookmarkStart w:id="0" w:name="_Toc368647613"/>
      <w:r>
        <w:t>Cardiff Arms Salvage</w:t>
      </w:r>
    </w:p>
    <w:p w14:paraId="288D6288" w14:textId="4049FF0D" w:rsidR="006D6A85" w:rsidRDefault="006D6A85" w:rsidP="00C55B5C">
      <w:pPr>
        <w:pStyle w:val="BodyText"/>
      </w:pPr>
      <w:r>
        <w:t>Curran Embankment</w:t>
      </w:r>
    </w:p>
    <w:p w14:paraId="71CA672B" w14:textId="27760D05" w:rsidR="006D6A85" w:rsidRDefault="006D6A85" w:rsidP="00C55B5C">
      <w:pPr>
        <w:pStyle w:val="BodyText"/>
      </w:pPr>
      <w:r>
        <w:t xml:space="preserve">Cardiff </w:t>
      </w:r>
    </w:p>
    <w:p w14:paraId="76DE47CA" w14:textId="52A03328" w:rsidR="006D6A85" w:rsidRDefault="006D6A85" w:rsidP="00C55B5C">
      <w:pPr>
        <w:pStyle w:val="BodyText"/>
      </w:pPr>
      <w:r>
        <w:t>CF10 5FX</w:t>
      </w:r>
    </w:p>
    <w:p w14:paraId="66D75554" w14:textId="77777777" w:rsidR="006D6A85" w:rsidRDefault="006D6A85" w:rsidP="00C55B5C">
      <w:pPr>
        <w:pStyle w:val="BodyText"/>
      </w:pPr>
    </w:p>
    <w:p w14:paraId="035DB0A4" w14:textId="6F7F64E2" w:rsidR="00DF135D" w:rsidRDefault="006D6A85" w:rsidP="00DF135D">
      <w:pPr>
        <w:pStyle w:val="BodyText"/>
      </w:pPr>
      <w:r>
        <w:t>Ref: Site Inspection EPR-WP3495FF</w:t>
      </w:r>
    </w:p>
    <w:p w14:paraId="054E34A1" w14:textId="77777777" w:rsidR="00032DAB" w:rsidRDefault="00032DAB" w:rsidP="00DF135D">
      <w:pPr>
        <w:pStyle w:val="BodyText"/>
      </w:pPr>
      <w:bookmarkStart w:id="1" w:name="_GoBack"/>
      <w:bookmarkEnd w:id="1"/>
    </w:p>
    <w:p w14:paraId="3C4E37BB" w14:textId="77777777" w:rsidR="00DF135D" w:rsidRDefault="00DF135D" w:rsidP="00DF135D">
      <w:pPr>
        <w:pStyle w:val="BodyText"/>
      </w:pPr>
    </w:p>
    <w:p w14:paraId="1FBCC499" w14:textId="0824312E" w:rsidR="00DF135D" w:rsidRDefault="00032DAB" w:rsidP="00DF135D">
      <w:pPr>
        <w:pStyle w:val="BodyText"/>
      </w:pPr>
      <w:r>
        <w:t>8</w:t>
      </w:r>
      <w:r>
        <w:rPr>
          <w:vertAlign w:val="superscript"/>
        </w:rPr>
        <w:t>th</w:t>
      </w:r>
      <w:r w:rsidR="006D6A85">
        <w:t xml:space="preserve"> May 2018</w:t>
      </w:r>
    </w:p>
    <w:p w14:paraId="27CED5E2" w14:textId="77777777" w:rsidR="00DF135D" w:rsidRDefault="00DF135D" w:rsidP="00DF135D">
      <w:pPr>
        <w:pStyle w:val="BodyText"/>
      </w:pPr>
    </w:p>
    <w:p w14:paraId="44F010B3" w14:textId="77777777" w:rsidR="00DF135D" w:rsidRDefault="00DF135D" w:rsidP="00DF135D">
      <w:pPr>
        <w:pStyle w:val="BodyText"/>
      </w:pPr>
    </w:p>
    <w:bookmarkEnd w:id="0"/>
    <w:p w14:paraId="48BD7573" w14:textId="206C911F" w:rsidR="00F330C6" w:rsidRDefault="006D6A85" w:rsidP="00E9414B">
      <w:pPr>
        <w:pStyle w:val="BodyText"/>
      </w:pPr>
      <w:r>
        <w:t>Dear Mr Cronk,</w:t>
      </w:r>
    </w:p>
    <w:p w14:paraId="000807D7" w14:textId="4F2171B6" w:rsidR="006D6A85" w:rsidRDefault="006D6A85" w:rsidP="00E9414B">
      <w:pPr>
        <w:pStyle w:val="BodyText"/>
      </w:pPr>
    </w:p>
    <w:p w14:paraId="51142C35" w14:textId="77777777" w:rsidR="006D6A85" w:rsidRPr="00F330C6" w:rsidRDefault="006D6A85" w:rsidP="00E9414B">
      <w:pPr>
        <w:pStyle w:val="BodyText"/>
      </w:pPr>
    </w:p>
    <w:p w14:paraId="274F8F20" w14:textId="429CD5CB" w:rsidR="00F330C6" w:rsidRDefault="006D6A85" w:rsidP="00F330C6">
      <w:r>
        <w:t>Following our visit of the above site on the 30</w:t>
      </w:r>
      <w:r w:rsidRPr="006D6A85">
        <w:rPr>
          <w:vertAlign w:val="superscript"/>
        </w:rPr>
        <w:t>th</w:t>
      </w:r>
      <w:r>
        <w:t xml:space="preserve"> April 2018, please find enclosed a copy of the Compliance Assessment Record (CAR) form for the visit.</w:t>
      </w:r>
    </w:p>
    <w:p w14:paraId="15C2A039" w14:textId="77777777" w:rsidR="00C44F9E" w:rsidRDefault="00C44F9E" w:rsidP="00F330C6"/>
    <w:p w14:paraId="2BDFFCD1" w14:textId="4AF2B3F1" w:rsidR="006D6A85" w:rsidRDefault="006D6A85" w:rsidP="00F330C6"/>
    <w:p w14:paraId="5BEE1278" w14:textId="7A693D24" w:rsidR="006D6A85" w:rsidRDefault="006D6A85" w:rsidP="00F330C6">
      <w:r>
        <w:t>It should be noted that this report will form part of the public register. If you consider that any information in the report should be excluded due to commercial confidentiality or National Security, you should contact your site officer within 15 working days of receipt of this report. We intend to publish this document to Public Register after this period.</w:t>
      </w:r>
    </w:p>
    <w:p w14:paraId="325B8298" w14:textId="66895C28" w:rsidR="006D6A85" w:rsidRDefault="006D6A85" w:rsidP="00F330C6"/>
    <w:p w14:paraId="3EA1663D" w14:textId="77777777" w:rsidR="00C44F9E" w:rsidRDefault="00C44F9E" w:rsidP="00F330C6"/>
    <w:p w14:paraId="5494C455" w14:textId="3CFF6F1A" w:rsidR="006D6A85" w:rsidRDefault="006D6A85" w:rsidP="00F330C6">
      <w:r>
        <w:t>If you have any queries, my contact details are below.</w:t>
      </w:r>
    </w:p>
    <w:p w14:paraId="2E560E9D" w14:textId="50DC07BA" w:rsidR="006D6A85" w:rsidRDefault="006D6A85" w:rsidP="00F330C6"/>
    <w:p w14:paraId="7BDB9C0A" w14:textId="77777777" w:rsidR="00C44F9E" w:rsidRDefault="00C44F9E" w:rsidP="00F330C6"/>
    <w:p w14:paraId="38E5888C" w14:textId="12EB0152" w:rsidR="006D6A85" w:rsidRDefault="006D6A85" w:rsidP="00F330C6">
      <w:r>
        <w:t xml:space="preserve">Yours sincerely, </w:t>
      </w:r>
    </w:p>
    <w:p w14:paraId="5C9E6CFF" w14:textId="32FE26AB" w:rsidR="006D6A85" w:rsidRDefault="006D6A85" w:rsidP="00F330C6"/>
    <w:p w14:paraId="5B1E2B7C" w14:textId="77777777" w:rsidR="00C44F9E" w:rsidRDefault="00C44F9E" w:rsidP="00F330C6"/>
    <w:p w14:paraId="544D08EE" w14:textId="75EE865A" w:rsidR="006D6A85" w:rsidRPr="00F330C6" w:rsidRDefault="006D6A85" w:rsidP="00F330C6">
      <w:r>
        <w:t>Jonathan Lee</w:t>
      </w:r>
    </w:p>
    <w:p w14:paraId="32328A01" w14:textId="77777777" w:rsidR="00F330C6" w:rsidRPr="00F330C6" w:rsidRDefault="00F330C6" w:rsidP="00F330C6"/>
    <w:p w14:paraId="0F01989D" w14:textId="77777777" w:rsidR="006D6A85" w:rsidRDefault="006D6A85" w:rsidP="006D6A85">
      <w:proofErr w:type="spellStart"/>
      <w:r>
        <w:t>Swyddog</w:t>
      </w:r>
      <w:proofErr w:type="spellEnd"/>
      <w:r>
        <w:t xml:space="preserve"> </w:t>
      </w:r>
      <w:proofErr w:type="spellStart"/>
      <w:r>
        <w:t>Amgylchedd</w:t>
      </w:r>
      <w:proofErr w:type="spellEnd"/>
      <w:r>
        <w:t xml:space="preserve"> / Environment Officer</w:t>
      </w:r>
    </w:p>
    <w:p w14:paraId="4B48658D" w14:textId="77777777" w:rsidR="006D6A85" w:rsidRDefault="006D6A85" w:rsidP="006D6A85">
      <w:proofErr w:type="spellStart"/>
      <w:r>
        <w:t>Cyfoeth</w:t>
      </w:r>
      <w:proofErr w:type="spellEnd"/>
      <w:r>
        <w:t xml:space="preserve"> </w:t>
      </w:r>
      <w:proofErr w:type="spellStart"/>
      <w:r>
        <w:t>Naturiol</w:t>
      </w:r>
      <w:proofErr w:type="spellEnd"/>
      <w:r>
        <w:t xml:space="preserve"> </w:t>
      </w:r>
      <w:proofErr w:type="spellStart"/>
      <w:r>
        <w:t>Cymru</w:t>
      </w:r>
      <w:proofErr w:type="spellEnd"/>
      <w:r>
        <w:t xml:space="preserve"> / Natural Resources Wales</w:t>
      </w:r>
    </w:p>
    <w:p w14:paraId="336C9F23" w14:textId="6921D9D4" w:rsidR="006D6A85" w:rsidRDefault="006D6A85" w:rsidP="006D6A85">
      <w:proofErr w:type="spellStart"/>
      <w:r>
        <w:t>Ffôn</w:t>
      </w:r>
      <w:proofErr w:type="spellEnd"/>
      <w:r>
        <w:t>/Tel: 0300 065 3908</w:t>
      </w:r>
    </w:p>
    <w:p w14:paraId="298C40B6" w14:textId="3CC588BA" w:rsidR="006D6A85" w:rsidRPr="00F330C6" w:rsidRDefault="006D6A85" w:rsidP="006D6A85">
      <w:r>
        <w:t>E-</w:t>
      </w:r>
      <w:proofErr w:type="spellStart"/>
      <w:r>
        <w:t>bost</w:t>
      </w:r>
      <w:proofErr w:type="spellEnd"/>
      <w:r>
        <w:t>/E-mail: jonathan.lee@cyfoethnaturiolcymru.gov.uk</w:t>
      </w:r>
    </w:p>
    <w:p w14:paraId="57E517DC" w14:textId="77777777" w:rsidR="00611BEC" w:rsidRPr="00F330C6" w:rsidRDefault="00611BEC" w:rsidP="00F330C6">
      <w:pPr>
        <w:tabs>
          <w:tab w:val="left" w:pos="1168"/>
        </w:tabs>
      </w:pPr>
    </w:p>
    <w:sectPr w:rsidR="00611BEC" w:rsidRPr="00F330C6" w:rsidSect="000647F6">
      <w:headerReference w:type="default" r:id="rId11"/>
      <w:footerReference w:type="default" r:id="rId12"/>
      <w:headerReference w:type="first" r:id="rId13"/>
      <w:footerReference w:type="first" r:id="rId14"/>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AB0F08" w14:textId="77777777" w:rsidR="00597C2A" w:rsidRDefault="00597C2A" w:rsidP="003B1B95">
      <w:r>
        <w:separator/>
      </w:r>
    </w:p>
  </w:endnote>
  <w:endnote w:type="continuationSeparator" w:id="0">
    <w:p w14:paraId="58916E96" w14:textId="77777777" w:rsidR="00597C2A" w:rsidRDefault="00597C2A"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74D82" w14:textId="77777777" w:rsidR="00C332A7" w:rsidRPr="00323656" w:rsidRDefault="00D5384A" w:rsidP="00323656">
    <w:pPr>
      <w:jc w:val="right"/>
    </w:pPr>
    <w:r>
      <w:rPr>
        <w:noProof/>
        <w:lang w:eastAsia="en-GB"/>
      </w:rPr>
      <mc:AlternateContent>
        <mc:Choice Requires="wps">
          <w:drawing>
            <wp:anchor distT="0" distB="0" distL="114300" distR="114300" simplePos="0" relativeHeight="251659776" behindDoc="0" locked="0" layoutInCell="1" allowOverlap="1" wp14:anchorId="2BCEB8B3" wp14:editId="34906732">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E0A821C" w14:textId="77777777" w:rsidR="00897388" w:rsidRDefault="00897388" w:rsidP="00897388">
                          <w:pPr>
                            <w:rPr>
                              <w:color w:val="0091A5"/>
                              <w:sz w:val="20"/>
                              <w:szCs w:val="20"/>
                            </w:rPr>
                          </w:pPr>
                          <w:r w:rsidRPr="00D37E1F">
                            <w:rPr>
                              <w:color w:val="0091A5"/>
                              <w:sz w:val="20"/>
                              <w:szCs w:val="20"/>
                            </w:rPr>
                            <w:t>www.naturalresourceswales.gov.uk</w:t>
                          </w:r>
                        </w:p>
                        <w:p w14:paraId="742E56B8"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CEB8B3"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E0A821C" w14:textId="77777777" w:rsidR="00897388" w:rsidRDefault="00897388" w:rsidP="00897388">
                    <w:pPr>
                      <w:rPr>
                        <w:color w:val="0091A5"/>
                        <w:sz w:val="20"/>
                        <w:szCs w:val="20"/>
                      </w:rPr>
                    </w:pPr>
                    <w:r w:rsidRPr="00D37E1F">
                      <w:rPr>
                        <w:color w:val="0091A5"/>
                        <w:sz w:val="20"/>
                        <w:szCs w:val="20"/>
                      </w:rPr>
                      <w:t>www.naturalresourceswales.gov.uk</w:t>
                    </w:r>
                  </w:p>
                  <w:p w14:paraId="742E56B8"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22D3BD89" wp14:editId="301AF87A">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272B9A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D3BD89"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272B9A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F69912" w14:textId="77777777" w:rsidR="00323656" w:rsidRDefault="00D5384A"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576E7F94" wp14:editId="452124C3">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2151BA"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4940DB"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2F4A0E2A"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470E3D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6E7F94"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5D2151BA"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24940DB"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2F4A0E2A"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470E3DB8"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238C1812" wp14:editId="50842C1A">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E9E2A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8C1812"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9E9E2A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799CB8CF" wp14:editId="0C6AD57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570F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9CB8CF"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0C570F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98BD7DF" wp14:editId="04E57536">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0E631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8BD7DF"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00E6318"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71CE3B02" wp14:editId="0FBAA3E1">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3F8914"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E3B02"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73F8914"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62DB4CD" wp14:editId="227DC995">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E06AB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2DB4C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13E06ABE"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EAB19F1" wp14:editId="150F10F7">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17CA6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AB19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7617CA6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EFDF1B" w14:textId="77777777" w:rsidR="00597C2A" w:rsidRDefault="00597C2A" w:rsidP="003B1B95">
      <w:r>
        <w:separator/>
      </w:r>
    </w:p>
  </w:footnote>
  <w:footnote w:type="continuationSeparator" w:id="0">
    <w:p w14:paraId="1D803C32" w14:textId="77777777" w:rsidR="00597C2A" w:rsidRDefault="00597C2A"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51859" w14:textId="77777777" w:rsidR="00580178" w:rsidRDefault="00580178" w:rsidP="00580178"/>
  <w:p w14:paraId="45940385"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51A061" w14:textId="77777777" w:rsidR="00D91B06" w:rsidRDefault="00D91B06"/>
  <w:p w14:paraId="19827A77" w14:textId="77777777" w:rsidR="00D91B06" w:rsidRDefault="00D91B06"/>
  <w:p w14:paraId="3DA0D6CF" w14:textId="77777777" w:rsidR="00D91B06" w:rsidRDefault="00E26F55">
    <w:r>
      <w:rPr>
        <w:noProof/>
        <w:lang w:eastAsia="en-GB"/>
      </w:rPr>
      <w:drawing>
        <wp:anchor distT="0" distB="0" distL="114300" distR="114300" simplePos="0" relativeHeight="251660800" behindDoc="0" locked="0" layoutInCell="1" allowOverlap="1" wp14:anchorId="15BB33A5" wp14:editId="49B8F3D1">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E5DAA26" w14:textId="77777777" w:rsidR="00D91B06" w:rsidRDefault="00D91B06"/>
  <w:p w14:paraId="4A5563AC" w14:textId="77777777" w:rsidR="00D91B06" w:rsidRDefault="00D91B06"/>
  <w:p w14:paraId="48DD9E97" w14:textId="77777777" w:rsidR="00D91B06" w:rsidRDefault="00D91B06"/>
  <w:p w14:paraId="7919F047" w14:textId="77777777" w:rsidR="00D91B06" w:rsidRDefault="00D91B06"/>
  <w:p w14:paraId="7323C36F"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A85"/>
    <w:rsid w:val="00023167"/>
    <w:rsid w:val="00032DAB"/>
    <w:rsid w:val="0004097B"/>
    <w:rsid w:val="0005767B"/>
    <w:rsid w:val="000647F6"/>
    <w:rsid w:val="000C097B"/>
    <w:rsid w:val="000D42BC"/>
    <w:rsid w:val="000E2504"/>
    <w:rsid w:val="0010023A"/>
    <w:rsid w:val="00124C2B"/>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436A14"/>
    <w:rsid w:val="004A14E2"/>
    <w:rsid w:val="004B4A87"/>
    <w:rsid w:val="004B55D4"/>
    <w:rsid w:val="00512840"/>
    <w:rsid w:val="00523BEE"/>
    <w:rsid w:val="00536A91"/>
    <w:rsid w:val="005475E1"/>
    <w:rsid w:val="00550FFF"/>
    <w:rsid w:val="005625E6"/>
    <w:rsid w:val="00580178"/>
    <w:rsid w:val="00597C2A"/>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D6A85"/>
    <w:rsid w:val="006E1121"/>
    <w:rsid w:val="006E6A5E"/>
    <w:rsid w:val="0072201B"/>
    <w:rsid w:val="0075241A"/>
    <w:rsid w:val="00772546"/>
    <w:rsid w:val="00773040"/>
    <w:rsid w:val="00780D50"/>
    <w:rsid w:val="00783CEA"/>
    <w:rsid w:val="007F61D7"/>
    <w:rsid w:val="0081413A"/>
    <w:rsid w:val="00832030"/>
    <w:rsid w:val="00842FC5"/>
    <w:rsid w:val="0085223F"/>
    <w:rsid w:val="00880C97"/>
    <w:rsid w:val="008837A9"/>
    <w:rsid w:val="00897388"/>
    <w:rsid w:val="008A341D"/>
    <w:rsid w:val="008A5660"/>
    <w:rsid w:val="008B299E"/>
    <w:rsid w:val="008E6805"/>
    <w:rsid w:val="008F11CB"/>
    <w:rsid w:val="0095658D"/>
    <w:rsid w:val="00967FB8"/>
    <w:rsid w:val="009B3008"/>
    <w:rsid w:val="00A10C56"/>
    <w:rsid w:val="00A3717B"/>
    <w:rsid w:val="00A63022"/>
    <w:rsid w:val="00A7722A"/>
    <w:rsid w:val="00A86E22"/>
    <w:rsid w:val="00A908E3"/>
    <w:rsid w:val="00AB7169"/>
    <w:rsid w:val="00AD5194"/>
    <w:rsid w:val="00AE4565"/>
    <w:rsid w:val="00B02CD4"/>
    <w:rsid w:val="00B90A54"/>
    <w:rsid w:val="00BA4AE0"/>
    <w:rsid w:val="00BD37C5"/>
    <w:rsid w:val="00BF7FEB"/>
    <w:rsid w:val="00C27405"/>
    <w:rsid w:val="00C30E28"/>
    <w:rsid w:val="00C31ECF"/>
    <w:rsid w:val="00C332A7"/>
    <w:rsid w:val="00C37E1F"/>
    <w:rsid w:val="00C44F9E"/>
    <w:rsid w:val="00C54907"/>
    <w:rsid w:val="00C55B5C"/>
    <w:rsid w:val="00CB0986"/>
    <w:rsid w:val="00CB57E2"/>
    <w:rsid w:val="00CD4B48"/>
    <w:rsid w:val="00CE72E1"/>
    <w:rsid w:val="00D13D9B"/>
    <w:rsid w:val="00D240CA"/>
    <w:rsid w:val="00D30992"/>
    <w:rsid w:val="00D30CC0"/>
    <w:rsid w:val="00D37E1F"/>
    <w:rsid w:val="00D5384A"/>
    <w:rsid w:val="00D91B06"/>
    <w:rsid w:val="00DF135D"/>
    <w:rsid w:val="00DF4B14"/>
    <w:rsid w:val="00E17596"/>
    <w:rsid w:val="00E26F55"/>
    <w:rsid w:val="00E3072A"/>
    <w:rsid w:val="00E70C60"/>
    <w:rsid w:val="00E8464F"/>
    <w:rsid w:val="00E84A9F"/>
    <w:rsid w:val="00E9414B"/>
    <w:rsid w:val="00EB4078"/>
    <w:rsid w:val="00EB5EE5"/>
    <w:rsid w:val="00EE5098"/>
    <w:rsid w:val="00F330C6"/>
    <w:rsid w:val="00F4177D"/>
    <w:rsid w:val="00F43BB3"/>
    <w:rsid w:val="00F569A9"/>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strokecolor="none [3213]">
      <v:fill color="white"/>
      <v:stroke color="none [3213]" weight="1pt"/>
    </o:shapedefaults>
    <o:shapelayout v:ext="edit">
      <o:idmap v:ext="edit" data="1"/>
    </o:shapelayout>
  </w:shapeDefaults>
  <w:decimalSymbol w:val="."/>
  <w:listSeparator w:val=","/>
  <w14:docId w14:val="138C49FE"/>
  <w15:docId w15:val="{968BFFE5-B78A-4CBC-A026-0EC3F9C91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nathan.lee\Desktop\NRW%20Letter%20templat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 Arms Salvage</Site_x0020_Name>
    <Internal_x002f_External xmlns="859f7ad6-93f6-4205-b62b-a17f28acbbac">Outgoing document</Internal_x002f_External>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2018-05-07T23:00:00+00:00</Document_x0020_Date>
    <Facility_x0020_Address xmlns="859f7ad6-93f6-4205-b62b-a17f28acbbac">9 Curran Embankment, Cardiff, South Glamorgan </Facility_x0020_Address>
    <Environment_x0020_Sub_x0020_Folder xmlns="859f7ad6-93f6-4205-b62b-a17f28acbbac">Inspections</Environment_x0020_Sub_x0020_Folder>
    <Customer_x0020_Name xmlns="859f7ad6-93f6-4205-b62b-a17f28acbbac">Michael Sven Cronk</Customer_x0020_Name>
    <Surrendered_x002f_Expired xmlns="859f7ad6-93f6-4205-b62b-a17f28acbbac" xsi:nil="true"/>
    <Post_x0020_code xmlns="859f7ad6-93f6-4205-b62b-a17f28acbbac">CF10 5FX</Post_x0020_code>
    <Surrendered_x002f_Expired_x0020_Date xmlns="859f7ad6-93f6-4205-b62b-a17f28acbbac" xsi:nil="true"/>
    <_dlc_DocId xmlns="9be56660-2c31-41ef-bc00-23e72f632f2a">REGU-106-59196</_dlc_DocId>
    <_dlc_DocIdUrl xmlns="9be56660-2c31-41ef-bc00-23e72f632f2a">
      <Url>https://cyfoethnaturiolcymru.sharepoint.com/teams/Regulatory/Permitting/_layouts/15/DocIdRedir.aspx?ID=REGU-106-59196</Url>
      <Description>REGU-106-59196</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 ds:uri="7101b54a-c63e-4e2e-88bc-34cc7e4ff740"/>
    <ds:schemaRef ds:uri="6f221845-8bb7-4436-859f-d061584e8829"/>
  </ds:schemaRefs>
</ds:datastoreItem>
</file>

<file path=customXml/itemProps2.xml><?xml version="1.0" encoding="utf-8"?>
<ds:datastoreItem xmlns:ds="http://schemas.openxmlformats.org/officeDocument/2006/customXml" ds:itemID="{FF9169BE-9978-41C2-9D6B-B548A08EA4A7}"/>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5.xml><?xml version="1.0" encoding="utf-8"?>
<ds:datastoreItem xmlns:ds="http://schemas.openxmlformats.org/officeDocument/2006/customXml" ds:itemID="{7A3F58A2-03A3-484C-B076-3F2B43E95D68}"/>
</file>

<file path=docProps/app.xml><?xml version="1.0" encoding="utf-8"?>
<Properties xmlns="http://schemas.openxmlformats.org/officeDocument/2006/extended-properties" xmlns:vt="http://schemas.openxmlformats.org/officeDocument/2006/docPropsVTypes">
  <Template>NRW Letter template</Template>
  <TotalTime>11</TotalTime>
  <Pages>1</Pages>
  <Words>137</Words>
  <Characters>785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to Michael Cronk</dc:title>
  <dc:creator>Lee, Jonathan</dc:creator>
  <cp:lastModifiedBy>Lee, Jonathan</cp:lastModifiedBy>
  <cp:revision>3</cp:revision>
  <cp:lastPrinted>2013-12-05T11:23:00Z</cp:lastPrinted>
  <dcterms:created xsi:type="dcterms:W3CDTF">2018-05-01T08:42:00Z</dcterms:created>
  <dcterms:modified xsi:type="dcterms:W3CDTF">2018-05-08T11:13:00Z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6689a5ad-7927-471c-bc19-b80a853fbf97</vt:lpwstr>
  </property>
  <property fmtid="{D5CDD505-2E9C-101B-9397-08002B2CF9AE}" pid="4" name="_dlc_DocId">
    <vt:lpwstr>REGU-106-59196</vt:lpwstr>
  </property>
  <property fmtid="{D5CDD505-2E9C-101B-9397-08002B2CF9AE}" pid="5" name="_dlc_DocIdUrl">
    <vt:lpwstr>https://cyfoethnaturiolcymru.sharepoint.com/teams/Regulatory/Permitting/_layouts/15/DocIdRedir.aspx?ID=REGU-106-59196, REGU-106-59196</vt:lpwstr>
  </property>
  <property fmtid="{D5CDD505-2E9C-101B-9397-08002B2CF9AE}" pid="6" name="_docset_NoMedatataSyncRequired">
    <vt:lpwstr>False</vt:lpwstr>
  </property>
</Properties>
</file>