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9533C1C" w:rsidR="00003E0F" w:rsidRDefault="00686401">
            <w:pPr>
              <w:pStyle w:val="BodyText"/>
            </w:pPr>
            <w:r>
              <w:rPr>
                <w:rFonts w:ascii="Segoe UI" w:hAnsi="Segoe UI" w:cs="Segoe UI"/>
                <w:b/>
                <w:bCs/>
                <w:color w:val="323130"/>
                <w:sz w:val="30"/>
                <w:szCs w:val="30"/>
                <w:shd w:val="clear" w:color="auto" w:fill="FFFFFF"/>
              </w:rPr>
              <w:t>PAN-013885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290A8EB6" w:rsidR="00003E0F" w:rsidRDefault="00686401">
            <w:pPr>
              <w:pStyle w:val="BodyText"/>
            </w:pPr>
            <w:r>
              <w:t xml:space="preserve">Derek Amson  </w:t>
            </w:r>
            <w:r>
              <w:rPr>
                <w:sz w:val="27"/>
                <w:szCs w:val="27"/>
              </w:rPr>
              <w:t>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63F1484F" w:rsidR="00003E0F" w:rsidRDefault="00686401">
            <w:pPr>
              <w:pStyle w:val="BodyText"/>
            </w:pPr>
            <w:r>
              <w:rPr>
                <w:rStyle w:val="markp4eyj8s3z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Fron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r>
              <w:rPr>
                <w:rStyle w:val="markagodtk1yo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Farm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>, Moel-y-crio, Halkyn, Rhes-y-cae, CH75WQ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  <w:lang w:val="en-US"/>
              </w:rPr>
              <w:t xml:space="preserve"> </w:t>
            </w:r>
            <w:r>
              <w:rPr>
                <w:rFonts w:cs="Arial"/>
                <w:color w:val="201F1E"/>
                <w:shd w:val="clear" w:color="auto" w:fill="FFFFFF"/>
              </w:rPr>
              <w:t>SJ 19300 67730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0B5E8F17" w:rsidR="00003E0F" w:rsidRDefault="00686401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1E43D275" w:rsidR="00003E0F" w:rsidRDefault="00686401">
            <w:pPr>
              <w:pStyle w:val="BodyText"/>
            </w:pPr>
            <w:r>
              <w:t>1/6/22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F7C07B8" w:rsidR="00440DF4" w:rsidRDefault="00686401" w:rsidP="002E7BE9">
            <w:r>
              <w:t>8/6/22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3A749FE8" w:rsidR="00003E0F" w:rsidRDefault="00686401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FAB216C" w:rsidR="00864293" w:rsidRDefault="00686401">
            <w:pPr>
              <w:pStyle w:val="BodyText"/>
            </w:pPr>
            <w:r>
              <w:t>30/5/22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3855B" w14:textId="77777777" w:rsidR="0065044D" w:rsidRDefault="0065044D">
      <w:r>
        <w:separator/>
      </w:r>
    </w:p>
  </w:endnote>
  <w:endnote w:type="continuationSeparator" w:id="0">
    <w:p w14:paraId="6BC228C3" w14:textId="77777777" w:rsidR="0065044D" w:rsidRDefault="0065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511B8D88" w:rsidR="00571009" w:rsidRDefault="0065044D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686401">
                            <w:rPr>
                              <w:noProof/>
                            </w:rPr>
                            <w:t>30/05/2022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511B8D88" w:rsidR="00571009" w:rsidRDefault="0065044D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686401">
                      <w:rPr>
                        <w:noProof/>
                      </w:rPr>
                      <w:t>30/05/2022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65044D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65044D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F8214" w14:textId="77777777" w:rsidR="0065044D" w:rsidRDefault="0065044D">
      <w:r>
        <w:separator/>
      </w:r>
    </w:p>
  </w:footnote>
  <w:footnote w:type="continuationSeparator" w:id="0">
    <w:p w14:paraId="7E8952B1" w14:textId="77777777" w:rsidR="0065044D" w:rsidRDefault="00650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65044D">
    <w:pPr>
      <w:pStyle w:val="Header"/>
    </w:pPr>
  </w:p>
  <w:p w14:paraId="7F456F88" w14:textId="77777777" w:rsidR="00571009" w:rsidRDefault="006504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65044D">
    <w:pPr>
      <w:pStyle w:val="Header"/>
    </w:pPr>
  </w:p>
  <w:p w14:paraId="257D1731" w14:textId="77777777" w:rsidR="00571009" w:rsidRDefault="0065044D">
    <w:pPr>
      <w:pStyle w:val="Header"/>
    </w:pPr>
  </w:p>
  <w:p w14:paraId="4AEF7A82" w14:textId="77777777" w:rsidR="00571009" w:rsidRDefault="0065044D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93490198">
    <w:abstractNumId w:val="1"/>
  </w:num>
  <w:num w:numId="2" w16cid:durableId="618073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5044D"/>
    <w:rsid w:val="00686401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p4eyj8s3z">
    <w:name w:val="markp4eyj8s3z"/>
    <w:basedOn w:val="DefaultParagraphFont"/>
    <w:rsid w:val="00686401"/>
  </w:style>
  <w:style w:type="character" w:customStyle="1" w:styleId="markagodtk1yo">
    <w:name w:val="markagodtk1yo"/>
    <w:basedOn w:val="DefaultParagraphFont"/>
    <w:rsid w:val="00686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REGU-204-2745053</_dlc_DocId>
    <_dlc_DocIdUrl xmlns="9be56660-2c31-41ef-bc00-23e72f632f2a">
      <Url>https://cyfoethnaturiolcymru.sharepoint.com/teams/Regulatory/Permitting/_layouts/15/DocIdRedir.aspx?ID=REGU-204-2745053</Url>
      <Description>REGU-204-2745053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2022-05-29T23:00:00+00:00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CFD853-8C5D-41D7-8959-801C9DE81391}"/>
</file>

<file path=customXml/itemProps3.xml><?xml version="1.0" encoding="utf-8"?>
<ds:datastoreItem xmlns:ds="http://schemas.openxmlformats.org/officeDocument/2006/customXml" ds:itemID="{D22D949D-4CC0-4C3E-B30F-9CA954FDCF6A}"/>
</file>

<file path=customXml/itemProps4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16</cp:revision>
  <cp:lastPrinted>2013-10-01T08:30:00Z</cp:lastPrinted>
  <dcterms:created xsi:type="dcterms:W3CDTF">2020-03-20T14:11:00Z</dcterms:created>
  <dcterms:modified xsi:type="dcterms:W3CDTF">2022-05-30T12:17:00Z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608cc259-6d05-4a92-a348-cdedc66ab1ab</vt:lpwstr>
  </property>
</Properties>
</file>