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66CBE332" w:rsidR="00003E0F" w:rsidRDefault="007C1801">
            <w:pPr>
              <w:pStyle w:val="BodyText"/>
            </w:pPr>
            <w:r>
              <w:t>Pan-015164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36991DE9" w:rsidR="00003E0F" w:rsidRDefault="00456ED7">
            <w:pPr>
              <w:pStyle w:val="BodyText"/>
            </w:pPr>
            <w:r>
              <w:t>Rob Piggot</w:t>
            </w:r>
            <w:r w:rsidR="00AC0A08">
              <w:t xml:space="preserve"> 0197866186</w:t>
            </w: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3E741" w14:textId="77777777" w:rsidR="00003E0F" w:rsidRDefault="007C1801">
            <w:pPr>
              <w:pStyle w:val="BodyText"/>
            </w:pPr>
            <w:r>
              <w:t>Hugmore House,Hugmore Lane,LL139YE</w:t>
            </w:r>
          </w:p>
          <w:p w14:paraId="1E3BF8CA" w14:textId="5401497D" w:rsidR="00AC0A08" w:rsidRDefault="00AC0A08">
            <w:pPr>
              <w:pStyle w:val="BodyText"/>
            </w:pPr>
            <w:r w:rsidRPr="00AC0A08">
              <w:t>SJ 37732 51717</w:t>
            </w: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396187E8" w:rsidR="00003E0F" w:rsidRDefault="007C1801">
            <w:pPr>
              <w:pStyle w:val="BodyText"/>
            </w:pPr>
            <w:r>
              <w:t>n/a</w:t>
            </w: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r w:rsidR="00D8408E">
              <w:t>yy</w:t>
            </w:r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2A28C46E" w:rsidR="00003E0F" w:rsidRDefault="00581CB4">
            <w:pPr>
              <w:pStyle w:val="BodyText"/>
            </w:pPr>
            <w:r>
              <w:t>8</w:t>
            </w:r>
            <w:r w:rsidR="007C1801">
              <w:t>/</w:t>
            </w:r>
            <w:r w:rsidR="00E54D90">
              <w:t>0</w:t>
            </w:r>
            <w:r>
              <w:t>6</w:t>
            </w:r>
            <w:r w:rsidR="007C1801">
              <w:t>/2</w:t>
            </w:r>
            <w:r w:rsidR="00456ED7">
              <w:t>2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dd/mm/y</w:t>
            </w:r>
            <w:r w:rsidR="00D8408E">
              <w:t>y</w:t>
            </w:r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21682839" w:rsidR="00440DF4" w:rsidRDefault="00581CB4" w:rsidP="002E7BE9">
            <w:r>
              <w:t>22</w:t>
            </w:r>
            <w:r w:rsidR="007C1801">
              <w:t>/</w:t>
            </w:r>
            <w:r w:rsidR="00456ED7">
              <w:t>06</w:t>
            </w:r>
            <w:r w:rsidR="007C1801">
              <w:t>/2</w:t>
            </w:r>
            <w:r w:rsidR="00456ED7">
              <w:t>2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5C09A6DD" w:rsidR="00003E0F" w:rsidRDefault="007C1801">
            <w:pPr>
              <w:pStyle w:val="BodyText"/>
            </w:pPr>
            <w:r>
              <w:t>Ryan Griffiths-Patel</w:t>
            </w: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 xml:space="preserve">(dd/mm/yy)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6DD34E8E" w:rsidR="00864293" w:rsidRDefault="00581CB4">
            <w:pPr>
              <w:pStyle w:val="BodyText"/>
            </w:pPr>
            <w:r>
              <w:t>6</w:t>
            </w:r>
            <w:r w:rsidR="007C1801">
              <w:t>/</w:t>
            </w:r>
            <w:r>
              <w:t>6</w:t>
            </w:r>
            <w:r w:rsidR="007C1801">
              <w:t>/2</w:t>
            </w:r>
            <w:r w:rsidR="00456ED7">
              <w:t>2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A22AE" w14:textId="77777777" w:rsidR="005B7D68" w:rsidRDefault="005B7D68">
      <w:r>
        <w:separator/>
      </w:r>
    </w:p>
  </w:endnote>
  <w:endnote w:type="continuationSeparator" w:id="0">
    <w:p w14:paraId="34109475" w14:textId="77777777" w:rsidR="005B7D68" w:rsidRDefault="005B7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3BF6B0A4" w:rsidR="00571009" w:rsidRDefault="005B7D68">
                          <w:r>
                            <w:fldChar w:fldCharType="begin"/>
                          </w:r>
                          <w:r>
                            <w:instrText xml:space="preserve"> AUTHOR </w:instrText>
                          </w:r>
                          <w:r>
                            <w:fldChar w:fldCharType="separate"/>
                          </w:r>
                          <w:r w:rsidR="006A1C0E">
                            <w:t>Tate, Julie</w:t>
                          </w:r>
                          <w:r>
                            <w:fldChar w:fldCharType="end"/>
                          </w:r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581CB4">
                            <w:rPr>
                              <w:noProof/>
                            </w:rPr>
                            <w:t>06/06/2022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BACB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3BF6B0A4" w:rsidR="00571009" w:rsidRDefault="005B7D68">
                    <w:r>
                      <w:fldChar w:fldCharType="begin"/>
                    </w:r>
                    <w:r>
                      <w:instrText xml:space="preserve"> AUTHOR </w:instrText>
                    </w:r>
                    <w:r>
                      <w:fldChar w:fldCharType="separate"/>
                    </w:r>
                    <w:r w:rsidR="006A1C0E">
                      <w:t>Tate, Julie</w:t>
                    </w:r>
                    <w:r>
                      <w:fldChar w:fldCharType="end"/>
                    </w:r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581CB4">
                      <w:rPr>
                        <w:noProof/>
                      </w:rPr>
                      <w:t>06/06/2022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5B7D68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6F6BE1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92046" w14:textId="77777777" w:rsidR="005B7D68" w:rsidRDefault="005B7D68">
      <w:r>
        <w:separator/>
      </w:r>
    </w:p>
  </w:footnote>
  <w:footnote w:type="continuationSeparator" w:id="0">
    <w:p w14:paraId="1E974853" w14:textId="77777777" w:rsidR="005B7D68" w:rsidRDefault="005B7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5B7D68">
    <w:pPr>
      <w:pStyle w:val="Header"/>
    </w:pPr>
  </w:p>
  <w:p w14:paraId="7F456F88" w14:textId="77777777" w:rsidR="00571009" w:rsidRDefault="005B7D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5B7D68">
    <w:pPr>
      <w:pStyle w:val="Header"/>
    </w:pPr>
  </w:p>
  <w:p w14:paraId="257D1731" w14:textId="77777777" w:rsidR="00571009" w:rsidRDefault="005B7D68">
    <w:pPr>
      <w:pStyle w:val="Header"/>
    </w:pPr>
  </w:p>
  <w:p w14:paraId="4AEF7A82" w14:textId="77777777" w:rsidR="00571009" w:rsidRDefault="005B7D68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933899798">
    <w:abstractNumId w:val="1"/>
  </w:num>
  <w:num w:numId="2" w16cid:durableId="1174564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530E7"/>
    <w:rsid w:val="00171EBF"/>
    <w:rsid w:val="0017714C"/>
    <w:rsid w:val="0021797D"/>
    <w:rsid w:val="00283BB3"/>
    <w:rsid w:val="002E7BE9"/>
    <w:rsid w:val="003D75E9"/>
    <w:rsid w:val="00440DF4"/>
    <w:rsid w:val="00456ED7"/>
    <w:rsid w:val="004E08C1"/>
    <w:rsid w:val="004F0F0B"/>
    <w:rsid w:val="00514508"/>
    <w:rsid w:val="00581CB4"/>
    <w:rsid w:val="005B7D68"/>
    <w:rsid w:val="00615FC4"/>
    <w:rsid w:val="006A1C0E"/>
    <w:rsid w:val="006F6BE1"/>
    <w:rsid w:val="006F7776"/>
    <w:rsid w:val="007C1801"/>
    <w:rsid w:val="007E0074"/>
    <w:rsid w:val="0081469E"/>
    <w:rsid w:val="00856B73"/>
    <w:rsid w:val="00864293"/>
    <w:rsid w:val="009A3638"/>
    <w:rsid w:val="00A000D0"/>
    <w:rsid w:val="00A63C73"/>
    <w:rsid w:val="00A87579"/>
    <w:rsid w:val="00AC0A08"/>
    <w:rsid w:val="00B132D1"/>
    <w:rsid w:val="00B17530"/>
    <w:rsid w:val="00B5375B"/>
    <w:rsid w:val="00BD2E7F"/>
    <w:rsid w:val="00D2519E"/>
    <w:rsid w:val="00D8408E"/>
    <w:rsid w:val="00E54D90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REGU-204-2745076</_dlc_DocId>
    <_dlc_DocIdUrl xmlns="9be56660-2c31-41ef-bc00-23e72f632f2a">
      <Url>https://cyfoethnaturiolcymru.sharepoint.com/teams/Regulatory/Permitting/_layouts/15/DocIdRedir.aspx?ID=REGU-204-2745076</Url>
      <Description>REGU-204-2745076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Email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2022-06-05T23:00:00+00:00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Trade Effluent Services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776FD23B-C90A-4DB9-8FB4-61A85319C201}"/>
</file>

<file path=customXml/itemProps5.xml><?xml version="1.0" encoding="utf-8"?>
<ds:datastoreItem xmlns:ds="http://schemas.openxmlformats.org/officeDocument/2006/customXml" ds:itemID="{AA2753CB-63C7-4789-8D49-D66E04B9D937}"/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Ryan Griffiths-Patel</dc:creator>
  <cp:lastModifiedBy>Ryan Griffiths-Patel</cp:lastModifiedBy>
  <cp:revision>21</cp:revision>
  <cp:lastPrinted>2013-10-01T08:30:00Z</cp:lastPrinted>
  <dcterms:created xsi:type="dcterms:W3CDTF">2020-03-20T14:11:00Z</dcterms:created>
  <dcterms:modified xsi:type="dcterms:W3CDTF">2022-06-06T09:35:00Z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c52dae08-bccc-4d33-a43d-c147079cc9c8</vt:lpwstr>
  </property>
</Properties>
</file>