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4DBA277D" w14:textId="013CC7F0" w:rsidR="00362433" w:rsidRDefault="00362433" w:rsidP="00362433">
      <w:pPr>
        <w:ind w:left="709" w:hanging="709"/>
        <w:rPr>
          <w:rFonts w:cs="Arial"/>
        </w:rPr>
      </w:pPr>
      <w:r w:rsidRPr="00415A5C">
        <w:rPr>
          <w:rFonts w:cs="Arial"/>
        </w:rPr>
        <w:t xml:space="preserve">To: </w:t>
      </w:r>
      <w:r>
        <w:rPr>
          <w:rFonts w:cs="Arial"/>
        </w:rPr>
        <w:tab/>
      </w:r>
      <w:r w:rsidR="008747E4">
        <w:rPr>
          <w:rFonts w:cs="Arial"/>
        </w:rPr>
        <w:t>Company Secretary</w:t>
      </w:r>
    </w:p>
    <w:p w14:paraId="780C0C32" w14:textId="0D6252F3" w:rsidR="008747E4" w:rsidRDefault="008747E4" w:rsidP="00362433">
      <w:pPr>
        <w:ind w:left="709" w:hanging="709"/>
        <w:rPr>
          <w:rFonts w:cs="Arial"/>
        </w:rPr>
      </w:pPr>
      <w:r>
        <w:rPr>
          <w:rFonts w:cs="Arial"/>
        </w:rPr>
        <w:tab/>
        <w:t>Industrial Chemicals Limited</w:t>
      </w:r>
    </w:p>
    <w:p w14:paraId="056F2AE0" w14:textId="77777777" w:rsidR="008747E4" w:rsidRPr="008747E4" w:rsidRDefault="008747E4" w:rsidP="008747E4">
      <w:pPr>
        <w:pStyle w:val="Heading3nonum"/>
        <w:spacing w:before="0" w:line="240" w:lineRule="auto"/>
        <w:rPr>
          <w:color w:val="auto"/>
          <w:sz w:val="24"/>
          <w:szCs w:val="24"/>
        </w:rPr>
      </w:pPr>
      <w:r>
        <w:rPr>
          <w:rFonts w:cs="Arial"/>
        </w:rPr>
        <w:tab/>
      </w:r>
      <w:r w:rsidRPr="008747E4">
        <w:rPr>
          <w:color w:val="auto"/>
          <w:sz w:val="24"/>
          <w:szCs w:val="24"/>
        </w:rPr>
        <w:t>Titan Works</w:t>
      </w:r>
    </w:p>
    <w:p w14:paraId="14CC8701" w14:textId="77777777" w:rsidR="008747E4" w:rsidRPr="008747E4" w:rsidRDefault="008747E4" w:rsidP="008747E4">
      <w:pPr>
        <w:pStyle w:val="Heading3nonum"/>
        <w:spacing w:before="0" w:line="240" w:lineRule="auto"/>
        <w:ind w:firstLine="720"/>
        <w:rPr>
          <w:color w:val="auto"/>
          <w:sz w:val="24"/>
          <w:szCs w:val="24"/>
        </w:rPr>
      </w:pPr>
      <w:r w:rsidRPr="008747E4">
        <w:rPr>
          <w:color w:val="auto"/>
          <w:sz w:val="24"/>
          <w:szCs w:val="24"/>
        </w:rPr>
        <w:t>Titan Industrial Estate</w:t>
      </w:r>
    </w:p>
    <w:p w14:paraId="0563EA9D" w14:textId="77777777" w:rsidR="008747E4" w:rsidRPr="008747E4" w:rsidRDefault="008747E4" w:rsidP="008747E4">
      <w:pPr>
        <w:pStyle w:val="Heading3nonum"/>
        <w:spacing w:before="0" w:line="240" w:lineRule="auto"/>
        <w:ind w:firstLine="720"/>
        <w:rPr>
          <w:color w:val="auto"/>
          <w:sz w:val="24"/>
          <w:szCs w:val="24"/>
        </w:rPr>
      </w:pPr>
      <w:r w:rsidRPr="008747E4">
        <w:rPr>
          <w:color w:val="auto"/>
          <w:sz w:val="24"/>
          <w:szCs w:val="24"/>
        </w:rPr>
        <w:t>Hogg Lane</w:t>
      </w:r>
    </w:p>
    <w:p w14:paraId="652C33D1" w14:textId="77777777" w:rsidR="008747E4" w:rsidRPr="008747E4" w:rsidRDefault="008747E4" w:rsidP="008747E4">
      <w:pPr>
        <w:pStyle w:val="Heading3nonum"/>
        <w:spacing w:before="0" w:line="240" w:lineRule="auto"/>
        <w:ind w:firstLine="720"/>
        <w:rPr>
          <w:color w:val="auto"/>
          <w:sz w:val="24"/>
          <w:szCs w:val="24"/>
        </w:rPr>
      </w:pPr>
      <w:r w:rsidRPr="008747E4">
        <w:rPr>
          <w:color w:val="auto"/>
          <w:sz w:val="24"/>
          <w:szCs w:val="24"/>
        </w:rPr>
        <w:t>Grays</w:t>
      </w:r>
    </w:p>
    <w:p w14:paraId="6BCCCE43" w14:textId="77777777" w:rsidR="008747E4" w:rsidRPr="008747E4" w:rsidRDefault="008747E4" w:rsidP="008747E4">
      <w:pPr>
        <w:pStyle w:val="Heading3nonum"/>
        <w:spacing w:before="0" w:line="240" w:lineRule="auto"/>
        <w:ind w:firstLine="720"/>
        <w:rPr>
          <w:color w:val="auto"/>
          <w:sz w:val="24"/>
          <w:szCs w:val="24"/>
        </w:rPr>
      </w:pPr>
      <w:r w:rsidRPr="008747E4">
        <w:rPr>
          <w:color w:val="auto"/>
          <w:sz w:val="24"/>
          <w:szCs w:val="24"/>
        </w:rPr>
        <w:t>Essex</w:t>
      </w:r>
    </w:p>
    <w:p w14:paraId="2B11CB6A" w14:textId="77777777" w:rsidR="008747E4" w:rsidRPr="008747E4" w:rsidRDefault="008747E4" w:rsidP="008747E4">
      <w:pPr>
        <w:pStyle w:val="Heading3nonum"/>
        <w:spacing w:before="0" w:line="240" w:lineRule="auto"/>
        <w:ind w:firstLine="720"/>
        <w:rPr>
          <w:color w:val="auto"/>
          <w:sz w:val="24"/>
          <w:szCs w:val="24"/>
        </w:rPr>
      </w:pPr>
      <w:r w:rsidRPr="008747E4">
        <w:rPr>
          <w:color w:val="auto"/>
          <w:sz w:val="24"/>
          <w:szCs w:val="24"/>
        </w:rPr>
        <w:t>RM17 5DU</w:t>
      </w:r>
    </w:p>
    <w:p w14:paraId="7989C44B" w14:textId="77777777" w:rsidR="00362433" w:rsidRPr="006C642F" w:rsidRDefault="00362433" w:rsidP="008747E4">
      <w:pPr>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10439F54" w:rsidR="002577B0" w:rsidRPr="008747E4" w:rsidRDefault="008747E4" w:rsidP="002577B0">
            <w:pPr>
              <w:rPr>
                <w:rFonts w:cs="Arial"/>
              </w:rPr>
            </w:pPr>
            <w:r w:rsidRPr="008747E4">
              <w:rPr>
                <w:rFonts w:cs="Arial"/>
              </w:rPr>
              <w:t>AB3192HQ</w:t>
            </w:r>
          </w:p>
        </w:tc>
        <w:tc>
          <w:tcPr>
            <w:tcW w:w="2835" w:type="dxa"/>
          </w:tcPr>
          <w:p w14:paraId="4107B008" w14:textId="3B02C1A6" w:rsidR="002577B0" w:rsidRPr="008747E4" w:rsidRDefault="008747E4" w:rsidP="002577B0">
            <w:pPr>
              <w:rPr>
                <w:rFonts w:cs="Arial"/>
              </w:rPr>
            </w:pPr>
            <w:r w:rsidRPr="008747E4">
              <w:rPr>
                <w:rFonts w:cs="Arial"/>
              </w:rPr>
              <w:t>Industrial Chemicals Limited</w:t>
            </w:r>
          </w:p>
        </w:tc>
        <w:tc>
          <w:tcPr>
            <w:tcW w:w="3404" w:type="dxa"/>
          </w:tcPr>
          <w:p w14:paraId="5EF904B0" w14:textId="23F015AB" w:rsidR="002577B0" w:rsidRPr="008747E4" w:rsidRDefault="008747E4" w:rsidP="002577B0">
            <w:pPr>
              <w:rPr>
                <w:rFonts w:cs="Arial"/>
              </w:rPr>
            </w:pPr>
            <w:r w:rsidRPr="008747E4">
              <w:rPr>
                <w:rFonts w:cs="Arial"/>
              </w:rPr>
              <w:t>Cold Mill Effluent Treatment Plant, Port Talbot Steelworks, Port Talbot, SA13 2NG</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4C7C0DEC" w:rsidR="002577B0" w:rsidRDefault="002577B0" w:rsidP="008747E4">
      <w:pPr>
        <w:rPr>
          <w:rFonts w:cs="Arial"/>
          <w:color w:val="FF0000"/>
        </w:rPr>
      </w:pP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AE8E7CC" w14:textId="30CF3B05"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w:t>
      </w:r>
      <w:bookmarkStart w:id="0" w:name="_GoBack"/>
      <w:bookmarkEnd w:id="0"/>
      <w:r w:rsidR="00664191">
        <w:t xml:space="preserve">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lastRenderedPageBreak/>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4E1E36B5" w14:textId="77777777" w:rsidR="00362433" w:rsidRPr="00415A5C" w:rsidRDefault="00362433" w:rsidP="00362433">
      <w:pPr>
        <w:rPr>
          <w:rFonts w:cs="Arial"/>
        </w:rPr>
      </w:pPr>
    </w:p>
    <w:p w14:paraId="40E5A5CF" w14:textId="77777777" w:rsidR="00362433" w:rsidRPr="006C642F" w:rsidRDefault="00362433" w:rsidP="00362433">
      <w:pPr>
        <w:rPr>
          <w:rFonts w:cs="Arial"/>
          <w:color w:val="FF0000"/>
        </w:rPr>
      </w:pPr>
    </w:p>
    <w:p w14:paraId="4516CEC4" w14:textId="77777777" w:rsidR="00362433" w:rsidRPr="00415A5C" w:rsidRDefault="00362433" w:rsidP="00362433">
      <w:pPr>
        <w:rPr>
          <w:rFonts w:cs="Arial"/>
        </w:rPr>
      </w:pPr>
    </w:p>
    <w:p w14:paraId="62CB446B" w14:textId="77777777" w:rsidR="00373ED5" w:rsidRDefault="00373ED5" w:rsidP="00362433">
      <w:pPr>
        <w:tabs>
          <w:tab w:val="left" w:pos="0"/>
        </w:tabs>
        <w:suppressAutoHyphens/>
        <w:rPr>
          <w:rFonts w:cs="Arial"/>
          <w:b/>
        </w:rPr>
      </w:pPr>
    </w:p>
    <w:p w14:paraId="23FF1A6B" w14:textId="77777777" w:rsidR="00373ED5" w:rsidRDefault="00373ED5" w:rsidP="00362433">
      <w:pPr>
        <w:tabs>
          <w:tab w:val="left" w:pos="0"/>
        </w:tabs>
        <w:suppressAutoHyphens/>
        <w:rPr>
          <w:rFonts w:cs="Arial"/>
          <w:b/>
        </w:rPr>
      </w:pPr>
    </w:p>
    <w:p w14:paraId="17070382" w14:textId="05EC42EB" w:rsidR="00362433" w:rsidRPr="00415A5C" w:rsidRDefault="00362433" w:rsidP="00362433">
      <w:pPr>
        <w:tabs>
          <w:tab w:val="left" w:pos="0"/>
        </w:tabs>
        <w:suppressAutoHyphens/>
        <w:rPr>
          <w:rFonts w:cs="Arial"/>
          <w:b/>
        </w:rPr>
      </w:pPr>
      <w:r w:rsidRPr="00CD7971">
        <w:rPr>
          <w:rFonts w:cs="Arial"/>
          <w:b/>
        </w:rPr>
        <w:t>Signed ....................................................</w:t>
      </w:r>
      <w:r w:rsidR="00373ED5" w:rsidRPr="00CD7971">
        <w:rPr>
          <w:rFonts w:cs="Arial"/>
          <w:b/>
        </w:rPr>
        <w:tab/>
      </w:r>
      <w:r w:rsidR="00373ED5" w:rsidRPr="00CD7971">
        <w:rPr>
          <w:rFonts w:cs="Arial"/>
          <w:b/>
        </w:rPr>
        <w:tab/>
        <w:t>Date………………………..</w:t>
      </w:r>
    </w:p>
    <w:p w14:paraId="7ADB5D0B" w14:textId="77777777" w:rsidR="008747E4" w:rsidRPr="004C5216" w:rsidRDefault="008747E4" w:rsidP="008747E4">
      <w:pPr>
        <w:suppressAutoHyphens/>
        <w:rPr>
          <w:rFonts w:cs="Arial"/>
        </w:rPr>
      </w:pPr>
      <w:r w:rsidRPr="004C5216">
        <w:rPr>
          <w:rFonts w:cs="Arial"/>
        </w:rPr>
        <w:t xml:space="preserve">Eirian Macdonald, Principal Permitting Team Leader, </w:t>
      </w:r>
      <w:r>
        <w:rPr>
          <w:rFonts w:cs="Arial"/>
        </w:rPr>
        <w:t xml:space="preserve">NRW </w:t>
      </w:r>
      <w:r w:rsidRPr="004C5216">
        <w:rPr>
          <w:rFonts w:cs="Arial"/>
        </w:rPr>
        <w:t>Permitting Service</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F90805"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lastRenderedPageBreak/>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4"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5"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6"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7"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lastRenderedPageBreak/>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8"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lastRenderedPageBreak/>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lastRenderedPageBreak/>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lastRenderedPageBreak/>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19"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0"/>
      <w:headerReference w:type="first" r:id="rId21"/>
      <w:footerReference w:type="first" r:id="rId22"/>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BA9C5" w14:textId="77777777" w:rsidR="008747E4" w:rsidRDefault="008747E4" w:rsidP="003B1B95">
      <w:r>
        <w:separator/>
      </w:r>
    </w:p>
  </w:endnote>
  <w:endnote w:type="continuationSeparator" w:id="0">
    <w:p w14:paraId="6B07807F" w14:textId="77777777" w:rsidR="008747E4" w:rsidRDefault="008747E4" w:rsidP="003B1B95">
      <w:r>
        <w:continuationSeparator/>
      </w:r>
    </w:p>
  </w:endnote>
  <w:endnote w:type="continuationNotice" w:id="1">
    <w:p w14:paraId="449619E0" w14:textId="77777777" w:rsidR="008747E4" w:rsidRDefault="008747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8747E4" w:rsidRPr="000A4FBB" w:rsidRDefault="008747E4"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8747E4" w:rsidRPr="000C3C4D" w:rsidRDefault="008747E4"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8747E4" w:rsidRPr="000C3C4D" w:rsidRDefault="008747E4"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132C79">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32C79">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8747E4" w:rsidRPr="000A4FBB" w:rsidRDefault="008747E4"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8747E4" w:rsidRPr="000C3C4D" w:rsidRDefault="008747E4"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8747E4" w:rsidRPr="000C3C4D" w:rsidRDefault="008747E4"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132C79">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32C79">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A56F39" w14:textId="77777777" w:rsidR="008747E4" w:rsidRDefault="008747E4" w:rsidP="003B1B95">
      <w:r>
        <w:separator/>
      </w:r>
    </w:p>
  </w:footnote>
  <w:footnote w:type="continuationSeparator" w:id="0">
    <w:p w14:paraId="63D91298" w14:textId="77777777" w:rsidR="008747E4" w:rsidRDefault="008747E4" w:rsidP="003B1B95">
      <w:r>
        <w:continuationSeparator/>
      </w:r>
    </w:p>
  </w:footnote>
  <w:footnote w:type="continuationNotice" w:id="1">
    <w:p w14:paraId="5AFDDDD0" w14:textId="77777777" w:rsidR="008747E4" w:rsidRDefault="008747E4"/>
  </w:footnote>
  <w:footnote w:id="2">
    <w:p w14:paraId="7541947C" w14:textId="77777777" w:rsidR="008747E4" w:rsidRDefault="008747E4"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8747E4" w:rsidRDefault="008747E4"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8747E4" w:rsidRDefault="008747E4">
    <w:pPr>
      <w:pStyle w:val="Header"/>
    </w:pPr>
  </w:p>
  <w:p w14:paraId="2CE40CF3" w14:textId="77777777" w:rsidR="008747E4" w:rsidRDefault="008747E4">
    <w:pPr>
      <w:pStyle w:val="Header"/>
    </w:pPr>
  </w:p>
  <w:p w14:paraId="43D198EC" w14:textId="77777777" w:rsidR="008747E4" w:rsidRDefault="008747E4">
    <w:pPr>
      <w:pStyle w:val="Header"/>
    </w:pPr>
  </w:p>
  <w:p w14:paraId="5AE47CFC" w14:textId="77777777" w:rsidR="008747E4" w:rsidRDefault="008747E4">
    <w:pPr>
      <w:pStyle w:val="Header"/>
    </w:pPr>
  </w:p>
  <w:p w14:paraId="0A9BB4EE" w14:textId="77777777" w:rsidR="008747E4" w:rsidRDefault="008747E4">
    <w:pPr>
      <w:pStyle w:val="Header"/>
    </w:pPr>
  </w:p>
  <w:p w14:paraId="1278B8B9" w14:textId="77777777" w:rsidR="008747E4" w:rsidRDefault="008747E4">
    <w:pPr>
      <w:pStyle w:val="Header"/>
    </w:pPr>
  </w:p>
  <w:p w14:paraId="3C5355C4" w14:textId="77777777" w:rsidR="008747E4" w:rsidRDefault="008747E4">
    <w:pPr>
      <w:pStyle w:val="Header"/>
    </w:pPr>
  </w:p>
  <w:p w14:paraId="640E21C2" w14:textId="77777777" w:rsidR="008747E4" w:rsidRDefault="008747E4">
    <w:pPr>
      <w:pStyle w:val="Header"/>
    </w:pPr>
  </w:p>
  <w:p w14:paraId="0D31FC5A" w14:textId="77777777" w:rsidR="008747E4" w:rsidRDefault="008747E4">
    <w:pPr>
      <w:pStyle w:val="Header"/>
    </w:pPr>
  </w:p>
  <w:p w14:paraId="51AAB940" w14:textId="77777777" w:rsidR="008747E4" w:rsidRDefault="008747E4">
    <w:pPr>
      <w:pStyle w:val="Header"/>
    </w:pPr>
  </w:p>
  <w:p w14:paraId="7929108C" w14:textId="75ECD7BF" w:rsidR="008747E4" w:rsidRDefault="008747E4"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8747E4" w:rsidRPr="00A218F8" w:rsidRDefault="008747E4"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8747E4" w:rsidRPr="00A218F8" w:rsidRDefault="008747E4"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355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2C79"/>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47E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C68EC"/>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355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 w:type="character" w:customStyle="1" w:styleId="Heading3nonumChar">
    <w:name w:val="Heading 3 nonum Char"/>
    <w:basedOn w:val="DefaultParagraphFont"/>
    <w:link w:val="Heading3nonum"/>
    <w:locked/>
    <w:rsid w:val="008747E4"/>
    <w:rPr>
      <w:color w:val="000000"/>
      <w:sz w:val="18"/>
    </w:rPr>
  </w:style>
  <w:style w:type="paragraph" w:customStyle="1" w:styleId="Heading3nonum">
    <w:name w:val="Heading 3 nonum"/>
    <w:basedOn w:val="Heading3"/>
    <w:link w:val="Heading3nonumChar"/>
    <w:rsid w:val="008747E4"/>
    <w:pPr>
      <w:keepNext w:val="0"/>
      <w:widowControl w:val="0"/>
      <w:spacing w:before="120" w:line="270" w:lineRule="exact"/>
    </w:pPr>
    <w:rPr>
      <w:b w:val="0"/>
      <w:bCs w:val="0"/>
      <w:color w:val="000000"/>
      <w:sz w:val="1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30271460">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naei.defra.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prtr.defra.gov.uk/pollutant-list"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Tata Steel UK Ltd</Site_x0020_Name>
    <Internal_x002f_External xmlns="859f7ad6-93f6-4205-b62b-a17f28acbbac">Outgoing document</Internal_x002f_External>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2016-07-03T23:00:00+00:00</Document_x0020_Date>
    <Facility_x0020_Address xmlns="859f7ad6-93f6-4205-b62b-a17f28acbbac">Strips Products, Port Talbot</Facility_x0020_Address>
    <Environment_x0020_Sub_x0020_Folder xmlns="859f7ad6-93f6-4205-b62b-a17f28acbbac">Licence supervision</Environment_x0020_Sub_x0020_Folder>
    <Customer_x0020_Name xmlns="859f7ad6-93f6-4205-b62b-a17f28acbbac">Industrial Chemicals Ltd</Customer_x0020_Name>
    <Surrendered_x002f_Expired xmlns="859f7ad6-93f6-4205-b62b-a17f28acbbac" xsi:nil="true"/>
    <Post_x0020_code xmlns="859f7ad6-93f6-4205-b62b-a17f28acbbac">SA13 2NG</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4B652-B4F4-4477-BAC3-F9CFA866C909}">
  <ds:schemaRefs>
    <ds:schemaRef ds:uri="http://purl.org/dc/dcmitype/"/>
    <ds:schemaRef ds:uri="http://schemas.microsoft.com/office/2006/documentManagement/types"/>
    <ds:schemaRef ds:uri="http://www.w3.org/XML/1998/namespace"/>
    <ds:schemaRef ds:uri="9be56660-2c31-41ef-bc00-23e72f632f2a"/>
    <ds:schemaRef ds:uri="http://schemas.openxmlformats.org/package/2006/metadata/core-properties"/>
    <ds:schemaRef ds:uri="http://purl.org/dc/elements/1.1/"/>
    <ds:schemaRef ds:uri="http://purl.org/dc/term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37FB0A-19CF-4CB1-9E5E-094C9EF716DB}"/>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C13FAD61-F5FD-4731-B43B-7DDC0D2C4F7D}"/>
</file>

<file path=customXml/itemProps5.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6.xml><?xml version="1.0" encoding="utf-8"?>
<ds:datastoreItem xmlns:ds="http://schemas.openxmlformats.org/officeDocument/2006/customXml" ds:itemID="{09BD4DF4-AF29-4C65-9E22-B302FBA80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3</TotalTime>
  <Pages>10</Pages>
  <Words>2027</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Seller</dc:creator>
  <cp:keywords/>
  <dc:description/>
  <cp:lastModifiedBy>Seller, Victoria</cp:lastModifiedBy>
  <cp:revision>3</cp:revision>
  <cp:lastPrinted>2016-03-10T11:07:00Z</cp:lastPrinted>
  <dcterms:created xsi:type="dcterms:W3CDTF">2016-07-04T12:41:00Z</dcterms:created>
  <dcterms:modified xsi:type="dcterms:W3CDTF">2016-07-05T14:17:00Z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_dlc_DocIdItemGuid">
    <vt:lpwstr>f58bdd56-2485-4953-951e-3d31968b2904</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