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5BD2672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8E3CB8">
              <w:rPr>
                <w:color w:val="FF0000"/>
                <w:sz w:val="22"/>
                <w:szCs w:val="22"/>
              </w:rPr>
              <w:t>AP3337HF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3429894" w14:textId="200A1276" w:rsidR="00D873C0" w:rsidRDefault="008E3CB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 Agriculture Limited</w:t>
      </w:r>
    </w:p>
    <w:p w14:paraId="1977B291" w14:textId="43971839" w:rsidR="008E3CB8" w:rsidRDefault="008E3CB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Fairview Mill</w:t>
      </w:r>
    </w:p>
    <w:p w14:paraId="20E9C77F" w14:textId="37CED300" w:rsidR="008E3CB8" w:rsidRDefault="008E3CB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Ingliston</w:t>
      </w:r>
    </w:p>
    <w:p w14:paraId="0295619F" w14:textId="35A7678A" w:rsidR="008E3CB8" w:rsidRDefault="008E3CB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Midlothian</w:t>
      </w:r>
    </w:p>
    <w:p w14:paraId="5800E6E9" w14:textId="4AED862A" w:rsidR="008E3CB8" w:rsidRDefault="008E3CB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EH28 8NB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7C3804A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8E3CB8">
        <w:rPr>
          <w:rFonts w:cs="Arial"/>
          <w:snapToGrid w:val="0"/>
          <w:color w:val="FF0000"/>
          <w:sz w:val="22"/>
          <w:szCs w:val="22"/>
        </w:rPr>
        <w:t>georgina.shute@2Agriculture.com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8E3CB8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E3CB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E3CB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E3CB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E3CB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0504F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3CB8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873C0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Llay Feed Mill  SITE CONTACT  MARK KING  01366 502374  Mark.King@2agriculture.com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Fairview Mill, Ingliston, Midlothian, EN28 8NB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Miners Road, Llay, Wrexham</Facility_x0020_Address>
    <Environment_x0020_Sub_x0020_Folder xmlns="859f7ad6-93f6-4205-b62b-a17f28acbbac">Licence supervision</Environment_x0020_Sub_x0020_Folder>
    <Customer_x0020_Name xmlns="859f7ad6-93f6-4205-b62b-a17f28acbbac">2 Agriculture Limited</Customer_x0020_Name>
    <IconOverlay xmlns="http://schemas.microsoft.com/sharepoint/v4" xsi:nil="true"/>
    <Surrendered_x002f_Expired xmlns="859f7ad6-93f6-4205-b62b-a17f28acbbac" xsi:nil="true"/>
    <Post_x0020_code xmlns="859f7ad6-93f6-4205-b62b-a17f28acbbac">LL12 0PJ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571BDA-FDA6-4FDA-A69B-D83197A2C2EE}"/>
</file>

<file path=customXml/itemProps3.xml><?xml version="1.0" encoding="utf-8"?>
<ds:datastoreItem xmlns:ds="http://schemas.openxmlformats.org/officeDocument/2006/customXml" ds:itemID="{55233FC8-1DB1-4A54-A201-2CB8D4867578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2016-03-23T11:55:00Z</dcterms:created>
  <dcterms:modified xsi:type="dcterms:W3CDTF">2016-03-23T11:55:00Z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4b8398c3-1809-46a3-8e3d-355a9ed452f7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