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1" w:name="_Toc368647613"/>
            <w:r w:rsidRPr="0053474D">
              <w:rPr>
                <w:sz w:val="22"/>
                <w:szCs w:val="22"/>
              </w:rPr>
              <w:t>Ein cyf/Our ref:</w:t>
            </w:r>
          </w:p>
          <w:p w14:paraId="4370BE2A" w14:textId="63C00C1A"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D74E3A">
              <w:rPr>
                <w:color w:val="FF0000"/>
                <w:sz w:val="22"/>
                <w:szCs w:val="22"/>
              </w:rPr>
              <w:t>R/AP3337HF</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5DD48719" w14:textId="4BD2AA61" w:rsidR="00BF52EE" w:rsidRDefault="00AB226F" w:rsidP="00C55B5C">
      <w:pPr>
        <w:pStyle w:val="BodyText"/>
        <w:rPr>
          <w:sz w:val="22"/>
          <w:szCs w:val="22"/>
        </w:rPr>
      </w:pPr>
      <w:r>
        <w:rPr>
          <w:sz w:val="22"/>
          <w:szCs w:val="22"/>
        </w:rPr>
        <w:t>The Company Secretary</w:t>
      </w:r>
    </w:p>
    <w:p w14:paraId="1A4DD2E4" w14:textId="74A93F6A" w:rsidR="00F223F2" w:rsidRDefault="00D74E3A" w:rsidP="00C55B5C">
      <w:pPr>
        <w:pStyle w:val="BodyText"/>
        <w:rPr>
          <w:sz w:val="22"/>
          <w:szCs w:val="22"/>
        </w:rPr>
      </w:pPr>
      <w:r>
        <w:rPr>
          <w:sz w:val="22"/>
          <w:szCs w:val="22"/>
        </w:rPr>
        <w:t>2 Agriculture Limited</w:t>
      </w:r>
    </w:p>
    <w:p w14:paraId="5166ED45" w14:textId="42B7CA4A" w:rsidR="00D74E3A" w:rsidRDefault="00D74E3A" w:rsidP="00C55B5C">
      <w:pPr>
        <w:pStyle w:val="BodyText"/>
        <w:rPr>
          <w:sz w:val="22"/>
          <w:szCs w:val="22"/>
        </w:rPr>
      </w:pPr>
      <w:r>
        <w:rPr>
          <w:sz w:val="22"/>
          <w:szCs w:val="22"/>
        </w:rPr>
        <w:t>Fairview Mill</w:t>
      </w:r>
    </w:p>
    <w:p w14:paraId="28DD093A" w14:textId="29AC5A6B" w:rsidR="00D74E3A" w:rsidRDefault="00D74E3A" w:rsidP="00C55B5C">
      <w:pPr>
        <w:pStyle w:val="BodyText"/>
        <w:rPr>
          <w:sz w:val="22"/>
          <w:szCs w:val="22"/>
        </w:rPr>
      </w:pPr>
      <w:r>
        <w:rPr>
          <w:sz w:val="22"/>
          <w:szCs w:val="22"/>
        </w:rPr>
        <w:t>Ingliston</w:t>
      </w:r>
    </w:p>
    <w:p w14:paraId="619EF1BA" w14:textId="560CA1BD" w:rsidR="00D74E3A" w:rsidRDefault="00D74E3A" w:rsidP="00C55B5C">
      <w:pPr>
        <w:pStyle w:val="BodyText"/>
        <w:rPr>
          <w:sz w:val="22"/>
          <w:szCs w:val="22"/>
        </w:rPr>
      </w:pPr>
      <w:r>
        <w:rPr>
          <w:sz w:val="22"/>
          <w:szCs w:val="22"/>
        </w:rPr>
        <w:t>Midlothian</w:t>
      </w:r>
    </w:p>
    <w:p w14:paraId="7C94083A" w14:textId="304CCB3D" w:rsidR="00D74E3A" w:rsidRPr="0053474D" w:rsidRDefault="00D74E3A" w:rsidP="00C55B5C">
      <w:pPr>
        <w:pStyle w:val="BodyText"/>
        <w:rPr>
          <w:sz w:val="22"/>
          <w:szCs w:val="22"/>
        </w:rPr>
      </w:pPr>
      <w:r>
        <w:rPr>
          <w:sz w:val="22"/>
          <w:szCs w:val="22"/>
        </w:rPr>
        <w:t>EH28 8NB</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1"/>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E0F98">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E0F98">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4BFD"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E0F98">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E0F98">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85940"/>
    <w:rsid w:val="002B0FE6"/>
    <w:rsid w:val="002C6886"/>
    <w:rsid w:val="002D1C88"/>
    <w:rsid w:val="002D1E23"/>
    <w:rsid w:val="002E0F98"/>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74E3A"/>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Llay Feed Mill  SITE CONTACT  MARK KING  01366 502374  Mark.King@2agriculture.com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Fairview Mill, Ingliston, Midlothian, EN28 8NB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Miners Road, Llay, Wrexham</Facility_x0020_Address>
    <Environment_x0020_Sub_x0020_Folder xmlns="859f7ad6-93f6-4205-b62b-a17f28acbbac">Licence supervision</Environment_x0020_Sub_x0020_Folder>
    <Customer_x0020_Name xmlns="859f7ad6-93f6-4205-b62b-a17f28acbbac">2 Agriculture Limited</Customer_x0020_Name>
    <IconOverlay xmlns="http://schemas.microsoft.com/sharepoint/v4" xsi:nil="true"/>
    <Surrendered_x002f_Expired xmlns="859f7ad6-93f6-4205-b62b-a17f28acbbac" xsi:nil="true"/>
    <Post_x0020_code xmlns="859f7ad6-93f6-4205-b62b-a17f28acbbac">LL12 0PJ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9be56660-2c31-41ef-bc00-23e72f632f2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FEE4A57A-6368-4EC0-968A-2FE4FFE0990C}"/>
</file>

<file path=customXml/itemProps5.xml><?xml version="1.0" encoding="utf-8"?>
<ds:datastoreItem xmlns:ds="http://schemas.openxmlformats.org/officeDocument/2006/customXml" ds:itemID="{93A8505B-DFAA-401D-9B00-40317170FA55}"/>
</file>

<file path=customXml/itemProps6.xml><?xml version="1.0" encoding="utf-8"?>
<ds:datastoreItem xmlns:ds="http://schemas.openxmlformats.org/officeDocument/2006/customXml" ds:itemID="{CDC3D6BC-A732-4095-AEAE-37037AFF1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2</TotalTime>
  <Pages>2</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6</cp:revision>
  <cp:lastPrinted>2017-01-03T13:03:00Z</cp:lastPrinted>
  <dcterms:created xsi:type="dcterms:W3CDTF">2017-01-03T13:03:00Z</dcterms:created>
  <dcterms:modified xsi:type="dcterms:W3CDTF">2017-01-05T10:22:00Z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274719a9-8607-4e7f-a922-f015e682359d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