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1673B7" w14:textId="77777777" w:rsidR="00880C97" w:rsidRDefault="00880C97">
      <w:bookmarkStart w:id="0" w:name="_GoBack"/>
      <w:bookmarkEnd w:id="0"/>
    </w:p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512"/>
      </w:tblGrid>
      <w:tr w:rsidR="00D240CA" w:rsidRPr="0053474D" w14:paraId="2B7B88D2" w14:textId="77777777" w:rsidTr="000647F6">
        <w:trPr>
          <w:trHeight w:val="1961"/>
        </w:trPr>
        <w:tc>
          <w:tcPr>
            <w:tcW w:w="4002" w:type="dxa"/>
          </w:tcPr>
          <w:p w14:paraId="6961F20B" w14:textId="7D4C752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bookmarkStart w:id="1" w:name="_Toc368647613"/>
            <w:r w:rsidRPr="0053474D">
              <w:rPr>
                <w:sz w:val="22"/>
                <w:szCs w:val="22"/>
              </w:rPr>
              <w:t xml:space="preserve">Ein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</w:p>
          <w:p w14:paraId="6D8F8388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BC75CA">
              <w:rPr>
                <w:color w:val="FF0000"/>
                <w:sz w:val="22"/>
                <w:szCs w:val="22"/>
              </w:rPr>
              <w:t>EPR/BB3436RA</w:t>
            </w:r>
          </w:p>
          <w:p w14:paraId="35B5FC0E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21938479" w14:textId="77777777"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14:paraId="334DD233" w14:textId="112912A6" w:rsidR="00880C97" w:rsidRDefault="00E977AF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6FBD2AE4" w14:textId="77777777" w:rsidR="00E977AF" w:rsidRDefault="00E977AF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38737411" w14:textId="77777777" w:rsidR="00E977AF" w:rsidRDefault="00E977AF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CA33C48" w14:textId="074A9198" w:rsidR="00E977AF" w:rsidRPr="0053474D" w:rsidRDefault="00E977AF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4B85C9DD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669E0D3B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BC75CA">
              <w:rPr>
                <w:sz w:val="22"/>
                <w:szCs w:val="22"/>
              </w:rPr>
              <w:t>Julie.bradford@cyfoethnaturiolcymru.gov.uk</w:t>
            </w:r>
          </w:p>
          <w:p w14:paraId="586E8A7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C75CA">
              <w:rPr>
                <w:sz w:val="22"/>
                <w:szCs w:val="22"/>
              </w:rPr>
              <w:t>03000 653861</w:t>
            </w:r>
          </w:p>
          <w:p w14:paraId="23C3D97E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3D3CB628" w14:textId="77777777" w:rsidR="00C55B5C" w:rsidRDefault="00BC75C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5D24FC83" w14:textId="77777777" w:rsidR="00BC75CA" w:rsidRDefault="00BC75C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FCC Recycling (UK) Limited</w:t>
      </w:r>
    </w:p>
    <w:p w14:paraId="6EF82194" w14:textId="77777777" w:rsidR="00BC75CA" w:rsidRDefault="00BC75C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Ground Floor West</w:t>
      </w:r>
    </w:p>
    <w:p w14:paraId="402D0B80" w14:textId="77777777" w:rsidR="00BC75CA" w:rsidRDefault="00BC75C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900 Pavilion Drive</w:t>
      </w:r>
    </w:p>
    <w:p w14:paraId="1B1EF429" w14:textId="77777777" w:rsidR="00BC75CA" w:rsidRDefault="00BC75C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Northampton Business Park</w:t>
      </w:r>
    </w:p>
    <w:p w14:paraId="0D898763" w14:textId="77777777" w:rsidR="00BC75CA" w:rsidRDefault="00BC75C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Northampton</w:t>
      </w:r>
    </w:p>
    <w:p w14:paraId="701BA72C" w14:textId="77777777" w:rsidR="00BC75CA" w:rsidRPr="0053474D" w:rsidRDefault="00BC75C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NN4 7RG</w:t>
      </w:r>
    </w:p>
    <w:p w14:paraId="6FE92463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5E25EF43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7058BC92" w14:textId="77777777" w:rsidR="00DF135D" w:rsidRPr="0053474D" w:rsidRDefault="00BC75CA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7</w:t>
      </w:r>
      <w:r w:rsidRPr="00BC75CA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July 2016</w:t>
      </w:r>
    </w:p>
    <w:p w14:paraId="17472813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1FD91E45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1"/>
    <w:p w14:paraId="676B0DD6" w14:textId="77777777" w:rsidR="00D057FC" w:rsidRPr="00D057FC" w:rsidRDefault="00D057FC" w:rsidP="00D057FC">
      <w:pPr>
        <w:rPr>
          <w:rFonts w:cs="Arial"/>
          <w:color w:val="000000"/>
          <w:sz w:val="22"/>
          <w:szCs w:val="22"/>
        </w:rPr>
      </w:pPr>
      <w:r w:rsidRPr="00D057FC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BC75CA">
        <w:rPr>
          <w:rFonts w:cs="Arial"/>
          <w:color w:val="FF0000"/>
          <w:sz w:val="22"/>
          <w:szCs w:val="22"/>
        </w:rPr>
        <w:t>Sirs</w:t>
      </w:r>
    </w:p>
    <w:p w14:paraId="10FEC39B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18A2C443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3750059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13F38E75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01ACEA1C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619DF236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0361EABF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5E7765CB" w14:textId="77777777" w:rsidR="00D63F71" w:rsidRPr="00BC75CA" w:rsidRDefault="00D63F71" w:rsidP="00D63F71">
      <w:pPr>
        <w:rPr>
          <w:rFonts w:cs="Arial"/>
          <w:snapToGrid w:val="0"/>
          <w:color w:val="FF000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BC75CA">
        <w:rPr>
          <w:rFonts w:cs="Arial"/>
          <w:snapToGrid w:val="0"/>
          <w:color w:val="FF0000"/>
          <w:sz w:val="22"/>
          <w:szCs w:val="22"/>
        </w:rPr>
        <w:t>garry.smith@fccenvironment.co.uk</w:t>
      </w:r>
      <w:r w:rsidRPr="0053474D">
        <w:rPr>
          <w:rFonts w:cs="Arial"/>
          <w:snapToGrid w:val="0"/>
          <w:sz w:val="22"/>
          <w:szCs w:val="22"/>
        </w:rPr>
        <w:t>.</w:t>
      </w:r>
    </w:p>
    <w:p w14:paraId="258916BB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1739D2B0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205459B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="00BC75CA">
        <w:rPr>
          <w:rFonts w:cs="Arial"/>
          <w:b/>
          <w:sz w:val="22"/>
          <w:szCs w:val="22"/>
        </w:rPr>
        <w:t>18</w:t>
      </w:r>
      <w:r w:rsidR="00BC75CA" w:rsidRPr="00BC75CA">
        <w:rPr>
          <w:rFonts w:cs="Arial"/>
          <w:b/>
          <w:sz w:val="22"/>
          <w:szCs w:val="22"/>
          <w:vertAlign w:val="superscript"/>
        </w:rPr>
        <w:t>th</w:t>
      </w:r>
      <w:r w:rsidR="00BC75CA">
        <w:rPr>
          <w:rFonts w:cs="Arial"/>
          <w:b/>
          <w:sz w:val="22"/>
          <w:szCs w:val="22"/>
        </w:rPr>
        <w:t xml:space="preserve"> July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5F03A384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9A4E276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359084BC" w14:textId="77777777" w:rsidR="00D057FC" w:rsidRPr="0053474D" w:rsidRDefault="0067174A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0440FF29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4C8979B9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510F8007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5AAF73DE" w14:textId="77777777" w:rsidR="00F330C6" w:rsidRPr="00F330C6" w:rsidRDefault="00F330C6" w:rsidP="00F330C6"/>
    <w:p w14:paraId="17FCF7FF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5EC2BE23" w14:textId="77777777" w:rsidR="0053474D" w:rsidRDefault="0053474D" w:rsidP="00F330C6">
      <w:pPr>
        <w:rPr>
          <w:sz w:val="22"/>
          <w:szCs w:val="22"/>
        </w:rPr>
      </w:pPr>
    </w:p>
    <w:p w14:paraId="70053002" w14:textId="77777777" w:rsidR="0053474D" w:rsidRPr="0053474D" w:rsidRDefault="0053474D" w:rsidP="00F330C6">
      <w:pPr>
        <w:rPr>
          <w:sz w:val="22"/>
          <w:szCs w:val="22"/>
        </w:rPr>
      </w:pPr>
    </w:p>
    <w:p w14:paraId="120FC121" w14:textId="77777777" w:rsidR="00611BEC" w:rsidRPr="00F330C6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0170C0F8" wp14:editId="5DA7A37D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sectPr w:rsidR="00611BEC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9BBFD" w14:textId="77777777" w:rsidR="00BC75CA" w:rsidRDefault="00BC75CA" w:rsidP="003B1B95">
      <w:r>
        <w:separator/>
      </w:r>
    </w:p>
  </w:endnote>
  <w:endnote w:type="continuationSeparator" w:id="0">
    <w:p w14:paraId="0F6F2678" w14:textId="77777777" w:rsidR="00BC75CA" w:rsidRDefault="00BC75C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D0E57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233160" wp14:editId="5F29F69B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511C2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F37120D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33160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4D7511C2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F37120D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7E68421" wp14:editId="1167CE71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891B14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7174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7174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E6842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5891B14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7174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7174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4CC4E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9EEB248" wp14:editId="653A43BA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2DF609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1448712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CFE822D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yn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AD4BA83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EEB24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F2DF609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1448712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CFE822D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yn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AD4BA83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453308" wp14:editId="04C36212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004F1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453308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9004F1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6960DCD" wp14:editId="559C535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E3F2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960DC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581E3F2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9359FE5" wp14:editId="494400F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01AE5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359FE5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E01AE5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0E6B9DC" wp14:editId="3E74FF7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60F6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E6B9DC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77A60F6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97A650F" wp14:editId="5783B39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9EDF9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7A650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59EDF9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28D51BD" wp14:editId="3285AE1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09850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8D51BD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23F09850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164751" w14:textId="77777777" w:rsidR="00BC75CA" w:rsidRDefault="00BC75CA" w:rsidP="003B1B95">
      <w:r>
        <w:separator/>
      </w:r>
    </w:p>
  </w:footnote>
  <w:footnote w:type="continuationSeparator" w:id="0">
    <w:p w14:paraId="08401A49" w14:textId="77777777" w:rsidR="00BC75CA" w:rsidRDefault="00BC75C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A6151" w14:textId="77777777" w:rsidR="00580178" w:rsidRDefault="00580178" w:rsidP="00580178"/>
  <w:p w14:paraId="56C417F2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7ED36" w14:textId="77777777" w:rsidR="00D91B06" w:rsidRDefault="00D91B06"/>
  <w:p w14:paraId="231422CF" w14:textId="77777777" w:rsidR="00D91B06" w:rsidRDefault="00D91B06"/>
  <w:p w14:paraId="56883225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6678078" wp14:editId="5BB85701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1F89234" w14:textId="77777777" w:rsidR="00D91B06" w:rsidRDefault="00D91B06"/>
  <w:p w14:paraId="780DA9C8" w14:textId="77777777" w:rsidR="00D91B06" w:rsidRDefault="00D91B06"/>
  <w:p w14:paraId="3F375624" w14:textId="77777777" w:rsidR="00D91B06" w:rsidRDefault="00D91B06"/>
  <w:p w14:paraId="48F07FEA" w14:textId="77777777" w:rsidR="00D91B06" w:rsidRDefault="00D91B06"/>
  <w:p w14:paraId="4D680FDF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C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21C3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7174A"/>
    <w:rsid w:val="00674220"/>
    <w:rsid w:val="00690683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C75CA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1B7E"/>
    <w:rsid w:val="00E9414B"/>
    <w:rsid w:val="00E977AF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773410AC"/>
  <w15:docId w15:val="{68059174-54CC-48F3-868A-75E1149A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Phase 2 Wrexham Recycling Park  SITE CONTACT  GARRY SMITH  01978 666760  Garry.smith@fccenvironment.co.uk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Mrs Nicola Barrow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2016-07-06T23:00:00+00:00</Document_x0020_Date>
    <Facility_x0020_Address xmlns="859f7ad6-93f6-4205-b62b-a17f28acbbac">Wrexham Recycling Park,  Bryn Lane, Wrexham Industrial Estate, Wrexham, Clwyd, LL13 9UT,</Facility_x0020_Address>
    <Environment_x0020_Sub_x0020_Folder xmlns="859f7ad6-93f6-4205-b62b-a17f28acbbac">Licence supervision</Environment_x0020_Sub_x0020_Folder>
    <Customer_x0020_Name xmlns="859f7ad6-93f6-4205-b62b-a17f28acbbac">Waste Recycling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9UT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936F8B0-5145-48BF-ABE5-F1CC1F8473A3}"/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71F695C-D469-4822-9222-1EE0E3EA42AB}"/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54</TotalTime>
  <Pages>2</Pages>
  <Words>381</Words>
  <Characters>2267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2016-07-21T13:19:00Z</dcterms:created>
  <dcterms:modified xsi:type="dcterms:W3CDTF">2016-07-21T13:19:00Z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cff095c4-c97b-489e-9e79-993ed3825316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