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D00D8DC" w14:textId="77DB9EA0" w:rsidR="00C951DA" w:rsidRPr="00BB153C" w:rsidRDefault="00EE3EC9" w:rsidP="00C951DA">
      <w:pPr>
        <w:rPr>
          <w:rFonts w:cs="Arial"/>
        </w:rPr>
      </w:pPr>
      <w:r>
        <w:rPr>
          <w:rFonts w:cs="Arial"/>
        </w:rPr>
        <w:t>Mr Richard Livock</w:t>
      </w:r>
    </w:p>
    <w:p w14:paraId="3BCA40F5" w14:textId="12918CAE" w:rsidR="00BB153C" w:rsidRPr="00BB153C" w:rsidRDefault="00EE3EC9" w:rsidP="00BB153C">
      <w:pPr>
        <w:rPr>
          <w:rFonts w:cs="Arial"/>
          <w:lang w:eastAsia="en-GB"/>
        </w:rPr>
      </w:pPr>
      <w:r>
        <w:rPr>
          <w:rFonts w:cs="Arial"/>
          <w:lang w:eastAsia="en-GB"/>
        </w:rPr>
        <w:t xml:space="preserve">Puma Energy UK </w:t>
      </w:r>
      <w:r w:rsidR="00B60C58">
        <w:rPr>
          <w:rFonts w:cs="Arial"/>
          <w:lang w:eastAsia="en-GB"/>
        </w:rPr>
        <w:t>Limited</w:t>
      </w:r>
    </w:p>
    <w:p w14:paraId="592ACB5F" w14:textId="395A880C" w:rsidR="00BB153C" w:rsidRPr="00BB153C" w:rsidRDefault="00EE3EC9" w:rsidP="00BB153C">
      <w:pPr>
        <w:rPr>
          <w:rFonts w:cs="Arial"/>
          <w:lang w:eastAsia="en-GB"/>
        </w:rPr>
      </w:pPr>
      <w:r>
        <w:rPr>
          <w:rFonts w:cs="Arial"/>
          <w:lang w:eastAsia="en-GB"/>
        </w:rPr>
        <w:t>Milford Haven Terminal</w:t>
      </w:r>
    </w:p>
    <w:p w14:paraId="59C8E995" w14:textId="2A675BD2" w:rsidR="00BB153C" w:rsidRPr="00BB153C" w:rsidRDefault="00851187" w:rsidP="00BB153C">
      <w:pPr>
        <w:rPr>
          <w:rFonts w:cs="Arial"/>
          <w:lang w:eastAsia="en-GB"/>
        </w:rPr>
      </w:pPr>
      <w:r>
        <w:rPr>
          <w:rFonts w:cs="Arial"/>
          <w:lang w:eastAsia="en-GB"/>
        </w:rPr>
        <w:t>Milford Haven</w:t>
      </w:r>
    </w:p>
    <w:p w14:paraId="0BB5CC74" w14:textId="09BEC26B" w:rsidR="00BB153C" w:rsidRPr="00BB153C" w:rsidRDefault="00851187" w:rsidP="00BB153C">
      <w:pPr>
        <w:rPr>
          <w:rFonts w:cs="Arial"/>
          <w:lang w:eastAsia="en-GB"/>
        </w:rPr>
      </w:pPr>
      <w:r>
        <w:rPr>
          <w:rFonts w:cs="Arial"/>
          <w:lang w:eastAsia="en-GB"/>
        </w:rPr>
        <w:t>Pembrokeshire</w:t>
      </w:r>
    </w:p>
    <w:p w14:paraId="58713104" w14:textId="72982452" w:rsidR="00BB153C" w:rsidRPr="00BB153C" w:rsidRDefault="00851187" w:rsidP="00BB153C">
      <w:pPr>
        <w:rPr>
          <w:rFonts w:cs="Arial"/>
          <w:lang w:eastAsia="en-GB"/>
        </w:rPr>
      </w:pPr>
      <w:r>
        <w:rPr>
          <w:rFonts w:cs="Arial"/>
          <w:lang w:eastAsia="en-GB"/>
        </w:rPr>
        <w:t>SA73 3JD</w:t>
      </w:r>
    </w:p>
    <w:p w14:paraId="09724D1C" w14:textId="77777777" w:rsidR="00C951DA" w:rsidRPr="00BB153C" w:rsidRDefault="00C951DA" w:rsidP="00C951DA"/>
    <w:p w14:paraId="0104D8CF" w14:textId="77777777" w:rsidR="00AE1B9A" w:rsidRPr="00BB153C" w:rsidRDefault="00AE1B9A" w:rsidP="00C951DA"/>
    <w:p w14:paraId="31FE2211" w14:textId="6F5CF0AB" w:rsidR="00BB153C" w:rsidRPr="00BB153C" w:rsidRDefault="00EE3EC9" w:rsidP="00C951DA">
      <w:r>
        <w:t>Dear Richard</w:t>
      </w:r>
      <w:r w:rsidR="00BB153C" w:rsidRPr="00BB153C">
        <w:t>,</w:t>
      </w:r>
    </w:p>
    <w:tbl>
      <w:tblPr>
        <w:tblpPr w:leftFromText="181" w:rightFromText="181" w:vertAnchor="page" w:horzAnchor="page" w:tblpX="6845" w:tblpY="681"/>
        <w:tblOverlap w:val="never"/>
        <w:tblW w:w="4002" w:type="dxa"/>
        <w:tblLook w:val="04A0" w:firstRow="1" w:lastRow="0" w:firstColumn="1" w:lastColumn="0" w:noHBand="0" w:noVBand="1"/>
      </w:tblPr>
      <w:tblGrid>
        <w:gridCol w:w="4002"/>
      </w:tblGrid>
      <w:tr w:rsidR="00D240CA" w:rsidRPr="00BB153C" w14:paraId="72C8E086" w14:textId="77777777" w:rsidTr="000647F6">
        <w:trPr>
          <w:trHeight w:val="1961"/>
        </w:trPr>
        <w:tc>
          <w:tcPr>
            <w:tcW w:w="4002" w:type="dxa"/>
          </w:tcPr>
          <w:p w14:paraId="7D6DA7BC" w14:textId="064654D3" w:rsidR="00111358" w:rsidRDefault="00111358" w:rsidP="00C951DA">
            <w:pPr>
              <w:pStyle w:val="BodyText"/>
            </w:pPr>
            <w:bookmarkStart w:id="0" w:name="_Toc368647613"/>
          </w:p>
          <w:p w14:paraId="5330E08B" w14:textId="7FF64B88" w:rsidR="00643201" w:rsidRDefault="00111358" w:rsidP="00111358">
            <w:pPr>
              <w:tabs>
                <w:tab w:val="left" w:pos="2414"/>
              </w:tabs>
            </w:pPr>
            <w:r>
              <w:tab/>
            </w:r>
          </w:p>
          <w:p w14:paraId="472D5480" w14:textId="77777777" w:rsidR="00643201" w:rsidRPr="00643201" w:rsidRDefault="00643201" w:rsidP="00643201"/>
          <w:p w14:paraId="3F5656F2" w14:textId="77777777" w:rsidR="00643201" w:rsidRPr="00643201" w:rsidRDefault="00643201" w:rsidP="00643201"/>
          <w:p w14:paraId="695A43FD" w14:textId="77777777" w:rsidR="00643201" w:rsidRPr="00643201" w:rsidRDefault="00643201" w:rsidP="00637D6E">
            <w:pPr>
              <w:jc w:val="center"/>
            </w:pPr>
          </w:p>
          <w:p w14:paraId="61D5DBE6" w14:textId="4D87223E" w:rsidR="00643201" w:rsidRDefault="00643201" w:rsidP="00643201"/>
          <w:p w14:paraId="54397033" w14:textId="3A923FE6" w:rsidR="00C951DA" w:rsidRPr="00643201" w:rsidRDefault="00643201" w:rsidP="00643201">
            <w:pPr>
              <w:tabs>
                <w:tab w:val="left" w:pos="2358"/>
              </w:tabs>
            </w:pPr>
            <w:r>
              <w:tab/>
            </w:r>
          </w:p>
        </w:tc>
      </w:tr>
      <w:bookmarkEnd w:id="0"/>
    </w:tbl>
    <w:p w14:paraId="1F5A7BA1" w14:textId="77777777" w:rsidR="00AE1B9A" w:rsidRPr="00BB153C" w:rsidRDefault="00AE1B9A" w:rsidP="00C951DA">
      <w:pPr>
        <w:pStyle w:val="BodyText"/>
        <w:rPr>
          <w:i/>
        </w:rPr>
      </w:pPr>
    </w:p>
    <w:p w14:paraId="6D458835" w14:textId="0465FBFD" w:rsidR="00BB153C" w:rsidRDefault="00851187" w:rsidP="00C951DA">
      <w:pPr>
        <w:pStyle w:val="BodyText"/>
        <w:rPr>
          <w:b/>
          <w:u w:val="single"/>
        </w:rPr>
      </w:pPr>
      <w:r>
        <w:rPr>
          <w:b/>
          <w:u w:val="single"/>
        </w:rPr>
        <w:t>Environmental Permitting (England and Wales) Regulations (as amended)</w:t>
      </w:r>
    </w:p>
    <w:p w14:paraId="65659084" w14:textId="07A33032" w:rsidR="00851187" w:rsidRPr="00BB153C" w:rsidRDefault="00EE3EC9" w:rsidP="00C951DA">
      <w:pPr>
        <w:pStyle w:val="BodyText"/>
        <w:rPr>
          <w:b/>
          <w:u w:val="single"/>
        </w:rPr>
      </w:pPr>
      <w:r>
        <w:rPr>
          <w:b/>
          <w:u w:val="single"/>
        </w:rPr>
        <w:t>Permit KP3036AX – Temporary Boiler</w:t>
      </w:r>
    </w:p>
    <w:p w14:paraId="1F87465A" w14:textId="77777777" w:rsidR="00BB153C" w:rsidRPr="00BB153C" w:rsidRDefault="00BB153C" w:rsidP="00C951DA">
      <w:pPr>
        <w:pStyle w:val="BodyText"/>
        <w:rPr>
          <w:b/>
          <w:u w:val="single"/>
        </w:rPr>
      </w:pPr>
    </w:p>
    <w:p w14:paraId="50297221" w14:textId="7209F5EB" w:rsidR="00E4298F" w:rsidRDefault="00434785" w:rsidP="00434785">
      <w:pPr>
        <w:autoSpaceDE w:val="0"/>
        <w:autoSpaceDN w:val="0"/>
        <w:adjustRightInd w:val="0"/>
        <w:rPr>
          <w:lang w:eastAsia="en-GB"/>
        </w:rPr>
      </w:pPr>
      <w:r>
        <w:rPr>
          <w:lang w:eastAsia="en-GB"/>
        </w:rPr>
        <w:t xml:space="preserve">Further to </w:t>
      </w:r>
      <w:r w:rsidR="00EE3EC9">
        <w:rPr>
          <w:lang w:eastAsia="en-GB"/>
        </w:rPr>
        <w:t>your letter dated 17</w:t>
      </w:r>
      <w:r w:rsidR="00EE3EC9">
        <w:rPr>
          <w:vertAlign w:val="superscript"/>
          <w:lang w:eastAsia="en-GB"/>
        </w:rPr>
        <w:t>th</w:t>
      </w:r>
      <w:r w:rsidR="00EE3EC9">
        <w:rPr>
          <w:lang w:eastAsia="en-GB"/>
        </w:rPr>
        <w:t xml:space="preserve"> July</w:t>
      </w:r>
      <w:r w:rsidR="00E4298F">
        <w:rPr>
          <w:lang w:eastAsia="en-GB"/>
        </w:rPr>
        <w:t xml:space="preserve"> 2015 outlining your proposal for a temporary </w:t>
      </w:r>
      <w:r w:rsidR="00354F4E">
        <w:rPr>
          <w:lang w:eastAsia="en-GB"/>
        </w:rPr>
        <w:t>boiler in accordance with Table S1.7, NRW have reviewed your proposal and have no objection to the activity. It has been noted that since the shutdown of the refinery, the ambient background noise levels (day/night) have reduced and would request that Puma review their noise management plan taking into account this temporary change.</w:t>
      </w:r>
    </w:p>
    <w:p w14:paraId="2DCFE84D" w14:textId="77777777" w:rsidR="00E4298F" w:rsidRDefault="00E4298F" w:rsidP="00434785">
      <w:pPr>
        <w:autoSpaceDE w:val="0"/>
        <w:autoSpaceDN w:val="0"/>
        <w:adjustRightInd w:val="0"/>
        <w:rPr>
          <w:lang w:eastAsia="en-GB"/>
        </w:rPr>
      </w:pPr>
    </w:p>
    <w:p w14:paraId="54D76D49" w14:textId="6F1FD51C" w:rsidR="00B60C58" w:rsidRDefault="00354F4E" w:rsidP="00C951DA">
      <w:pPr>
        <w:pStyle w:val="BodyText"/>
        <w:rPr>
          <w:color w:val="auto"/>
          <w:lang w:eastAsia="en-GB"/>
        </w:rPr>
      </w:pPr>
      <w:r>
        <w:rPr>
          <w:color w:val="auto"/>
          <w:lang w:eastAsia="en-GB"/>
        </w:rPr>
        <w:t>If you have any questions regarding any of the above information please contact me on the details below.</w:t>
      </w:r>
    </w:p>
    <w:p w14:paraId="643AC5F2" w14:textId="77777777" w:rsidR="00354F4E" w:rsidRDefault="00354F4E" w:rsidP="00C951DA">
      <w:pPr>
        <w:pStyle w:val="BodyText"/>
      </w:pPr>
    </w:p>
    <w:p w14:paraId="67885F9C" w14:textId="77777777" w:rsidR="00B60C58" w:rsidRDefault="00B60C58" w:rsidP="00C951DA">
      <w:pPr>
        <w:pStyle w:val="BodyText"/>
      </w:pPr>
      <w:r>
        <w:t>Yours faithfully</w:t>
      </w:r>
    </w:p>
    <w:p w14:paraId="75C8D88F" w14:textId="77777777" w:rsidR="00B60C58" w:rsidRDefault="00B60C58" w:rsidP="00C951DA">
      <w:pPr>
        <w:pStyle w:val="BodyText"/>
      </w:pPr>
    </w:p>
    <w:p w14:paraId="3528CD93" w14:textId="77777777" w:rsidR="00B60C58" w:rsidRDefault="00B60C58" w:rsidP="00C951DA">
      <w:pPr>
        <w:pStyle w:val="BodyText"/>
      </w:pPr>
    </w:p>
    <w:p w14:paraId="00F00488" w14:textId="20A397B1" w:rsidR="00B60C58" w:rsidRDefault="006F1825" w:rsidP="00C951DA">
      <w:pPr>
        <w:pStyle w:val="BodyText"/>
      </w:pPr>
      <w:r>
        <w:rPr>
          <w:noProof/>
          <w:lang w:eastAsia="en-GB"/>
        </w:rPr>
        <w:drawing>
          <wp:inline distT="0" distB="0" distL="0" distR="0" wp14:anchorId="3EFF15E7" wp14:editId="5AF80606">
            <wp:extent cx="1270000" cy="680720"/>
            <wp:effectExtent l="0" t="0" r="6350" b="5080"/>
            <wp:docPr id="11" name="Picture 11" descr="cid:image001.jpg@01D066E9.C0159F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jpg@01D066E9.C0159F40"/>
                    <pic:cNvPicPr>
                      <a:picLocks noChangeAspect="1" noChangeArrowheads="1"/>
                    </pic:cNvPicPr>
                  </pic:nvPicPr>
                  <pic:blipFill>
                    <a:blip r:embed="rId12" r:link="rId13">
                      <a:extLst>
                        <a:ext uri="{28A0092B-C50C-407E-A947-70E740481C1C}">
                          <a14:useLocalDpi xmlns:a14="http://schemas.microsoft.com/office/drawing/2010/main" val="0"/>
                        </a:ext>
                      </a:extLst>
                    </a:blip>
                    <a:srcRect/>
                    <a:stretch>
                      <a:fillRect/>
                    </a:stretch>
                  </pic:blipFill>
                  <pic:spPr bwMode="auto">
                    <a:xfrm>
                      <a:off x="0" y="0"/>
                      <a:ext cx="1270000" cy="680720"/>
                    </a:xfrm>
                    <a:prstGeom prst="rect">
                      <a:avLst/>
                    </a:prstGeom>
                    <a:noFill/>
                    <a:ln>
                      <a:noFill/>
                    </a:ln>
                  </pic:spPr>
                </pic:pic>
              </a:graphicData>
            </a:graphic>
          </wp:inline>
        </w:drawing>
      </w:r>
    </w:p>
    <w:p w14:paraId="032C38E1" w14:textId="77777777" w:rsidR="00354F4E" w:rsidRDefault="00354F4E" w:rsidP="00C951DA">
      <w:pPr>
        <w:pStyle w:val="BodyText"/>
      </w:pPr>
    </w:p>
    <w:p w14:paraId="528EB0A2" w14:textId="72DDF02C" w:rsidR="00354F4E" w:rsidRDefault="00354F4E" w:rsidP="00C951DA">
      <w:pPr>
        <w:pStyle w:val="BodyText"/>
      </w:pPr>
      <w:r>
        <w:t>Gary Evans</w:t>
      </w:r>
    </w:p>
    <w:p w14:paraId="471B06BA" w14:textId="746D2898" w:rsidR="00354F4E" w:rsidRDefault="00354F4E" w:rsidP="00C951DA">
      <w:pPr>
        <w:pStyle w:val="BodyText"/>
      </w:pPr>
      <w:r>
        <w:t>Technical Specialist</w:t>
      </w:r>
    </w:p>
    <w:p w14:paraId="1ABB503F" w14:textId="11EBB76B" w:rsidR="00354F4E" w:rsidRPr="00B60C58" w:rsidRDefault="00354F4E" w:rsidP="00C951DA">
      <w:pPr>
        <w:pStyle w:val="BodyText"/>
      </w:pPr>
      <w:r>
        <w:t xml:space="preserve">Direct </w:t>
      </w:r>
      <w:proofErr w:type="gramStart"/>
      <w:r>
        <w:t>Tel :03000</w:t>
      </w:r>
      <w:proofErr w:type="gramEnd"/>
      <w:r>
        <w:t xml:space="preserve"> 65</w:t>
      </w:r>
      <w:r w:rsidR="00BB6F38">
        <w:t>3237</w:t>
      </w:r>
      <w:bookmarkStart w:id="1" w:name="_GoBack"/>
      <w:bookmarkEnd w:id="1"/>
    </w:p>
    <w:sectPr w:rsidR="00354F4E" w:rsidRPr="00B60C58" w:rsidSect="00C951DA">
      <w:headerReference w:type="default" r:id="rId14"/>
      <w:footerReference w:type="default" r:id="rId15"/>
      <w:headerReference w:type="first" r:id="rId16"/>
      <w:footerReference w:type="first" r:id="rId17"/>
      <w:pgSz w:w="11920" w:h="16840"/>
      <w:pgMar w:top="1701" w:right="1134" w:bottom="1985" w:left="1134" w:header="567"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0EDD640" w14:textId="77777777" w:rsidR="003277F7" w:rsidRDefault="003277F7" w:rsidP="003B1B95">
      <w:r>
        <w:separator/>
      </w:r>
    </w:p>
  </w:endnote>
  <w:endnote w:type="continuationSeparator" w:id="0">
    <w:p w14:paraId="5F208069" w14:textId="77777777" w:rsidR="003277F7" w:rsidRDefault="003277F7"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2E8D95" w14:textId="77777777" w:rsidR="00C332A7" w:rsidRPr="00323656" w:rsidRDefault="00DD7025" w:rsidP="00323656">
    <w:pPr>
      <w:jc w:val="right"/>
    </w:pPr>
    <w:r>
      <w:rPr>
        <w:noProof/>
        <w:lang w:eastAsia="en-GB"/>
      </w:rPr>
      <mc:AlternateContent>
        <mc:Choice Requires="wps">
          <w:drawing>
            <wp:anchor distT="0" distB="0" distL="114300" distR="114300" simplePos="0" relativeHeight="251659776" behindDoc="0" locked="0" layoutInCell="1" allowOverlap="1" wp14:anchorId="6A4BFB2C" wp14:editId="7FEFAEFB">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F017E66" w14:textId="77777777" w:rsidR="00897388" w:rsidRDefault="00897388" w:rsidP="00897388">
                          <w:pPr>
                            <w:rPr>
                              <w:color w:val="0091A5"/>
                              <w:sz w:val="20"/>
                              <w:szCs w:val="20"/>
                            </w:rPr>
                          </w:pPr>
                          <w:r w:rsidRPr="00D37E1F">
                            <w:rPr>
                              <w:color w:val="0091A5"/>
                              <w:sz w:val="20"/>
                              <w:szCs w:val="20"/>
                            </w:rPr>
                            <w:t>www.naturalresourceswales.gov.uk</w:t>
                          </w:r>
                        </w:p>
                        <w:p w14:paraId="675AE0F3" w14:textId="77777777"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D1C1CF8"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" stroked="f" strokecolor="#005541" strokeweight="1pt">
              <v:textbox inset="0,0">
                <w:txbxContent>
                  <w:p w:rsidR="00897388" w:rsidRDefault="00897388" w:rsidP="00897388">
                    <w:pPr>
                      <w:rPr>
                        <w:color w:val="0091A5"/>
                        <w:sz w:val="20"/>
                        <w:szCs w:val="20"/>
                      </w:rPr>
                    </w:pPr>
                    <w:r w:rsidRPr="00D37E1F">
                      <w:rPr>
                        <w:color w:val="0091A5"/>
                        <w:sz w:val="20"/>
                        <w:szCs w:val="20"/>
                      </w:rPr>
                      <w:t>www.naturalresourceswales.gov.uk</w:t>
                    </w:r>
                  </w:p>
                  <w:p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2918D7E2" wp14:editId="391EC6F4">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CD9A144"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D21CF3">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D662C5">
                            <w:rPr>
                              <w:noProof/>
                              <w:color w:val="0091A5"/>
                            </w:rPr>
                            <w:t>1</w:t>
                          </w:r>
                          <w:r w:rsidR="001777A2"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918D7E2" id="_x0000_t202" coordsize="21600,21600" o:spt="202" path="m,l,21600r21600,l21600,xe">
              <v:stroke joinstyle="miter"/>
              <v:path gradientshapeok="t" o:connecttype="rect"/>
            </v:shapetype>
            <v:shape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" stroked="f" strokecolor="#005541" strokeweight="1pt">
              <v:textbox inset="0,0">
                <w:txbxContent>
                  <w:p w14:paraId="2CD9A144"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D21CF3">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D662C5">
                      <w:rPr>
                        <w:noProof/>
                        <w:color w:val="0091A5"/>
                      </w:rPr>
                      <w:t>1</w:t>
                    </w:r>
                    <w:r w:rsidR="001777A2" w:rsidRPr="007B70A0">
                      <w:rPr>
                        <w:color w:val="0091A5"/>
                      </w:rPr>
                      <w:fldChar w:fldCharType="end"/>
                    </w:r>
                  </w:p>
                </w:txbxContent>
              </v:textbox>
              <w10:wrap anchorx="page" anchory="page"/>
            </v:shape>
          </w:pict>
        </mc:Fallback>
      </mc:AlternateContent>
    </w:r>
    <w:r w:rsidR="00EB5EE5" w:rsidRPr="00323656">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0B9D53" w14:textId="77777777" w:rsidR="00323656" w:rsidRDefault="00DD7025" w:rsidP="00323656">
    <w:pPr>
      <w:jc w:val="right"/>
    </w:pPr>
    <w:r>
      <w:rPr>
        <w:rFonts w:ascii="Times New Roman" w:hAnsi="Times New Roman"/>
        <w:noProof/>
        <w:lang w:eastAsia="en-GB"/>
      </w:rPr>
      <mc:AlternateContent>
        <mc:Choice Requires="wps">
          <w:drawing>
            <wp:anchor distT="0" distB="0" distL="114300" distR="114300" simplePos="0" relativeHeight="251652608" behindDoc="1" locked="1" layoutInCell="1" allowOverlap="1" wp14:anchorId="218481F1" wp14:editId="7379C148">
              <wp:simplePos x="0" y="0"/>
              <wp:positionH relativeFrom="page">
                <wp:posOffset>723900</wp:posOffset>
              </wp:positionH>
              <wp:positionV relativeFrom="page">
                <wp:posOffset>9852660</wp:posOffset>
              </wp:positionV>
              <wp:extent cx="5615940" cy="591820"/>
              <wp:effectExtent l="0" t="0" r="381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1594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C7678A" w14:textId="77777777" w:rsidR="00C951DA" w:rsidRPr="003C3CCB" w:rsidRDefault="00C951DA" w:rsidP="00C951DA">
                          <w:pPr>
                            <w:pStyle w:val="Addresses"/>
                            <w:rPr>
                              <w:rFonts w:ascii="Arial Narrow" w:hAnsi="Arial Narrow"/>
                              <w:sz w:val="20"/>
                            </w:rPr>
                          </w:pPr>
                          <w:r w:rsidRPr="003C3CCB">
                            <w:rPr>
                              <w:rFonts w:ascii="Arial Narrow" w:hAnsi="Arial Narrow"/>
                              <w:sz w:val="20"/>
                            </w:rPr>
                            <w:t xml:space="preserve">Maes Newydd, Llandarsi, Nedd Port Talbot SA10 6JQ </w:t>
                          </w:r>
                          <w:r w:rsidRPr="003C3CCB">
                            <w:rPr>
                              <w:rFonts w:ascii="Arial Narrow" w:hAnsi="Arial Narrow"/>
                              <w:sz w:val="20"/>
                            </w:rPr>
                            <w:tab/>
                            <w:t xml:space="preserve">   Maes Newydd</w:t>
                          </w:r>
                          <w:r>
                            <w:rPr>
                              <w:rFonts w:ascii="Arial Narrow" w:hAnsi="Arial Narrow"/>
                              <w:sz w:val="20"/>
                            </w:rPr>
                            <w:t xml:space="preserve">, Llandarcy, Neath Port Talbot, </w:t>
                          </w:r>
                          <w:r w:rsidRPr="003C3CCB">
                            <w:rPr>
                              <w:rFonts w:ascii="Arial Narrow" w:hAnsi="Arial Narrow"/>
                              <w:sz w:val="20"/>
                            </w:rPr>
                            <w:t>SA10 6JQ.</w:t>
                          </w:r>
                        </w:p>
                        <w:p w14:paraId="45DC08ED" w14:textId="77777777" w:rsidR="00C951DA" w:rsidRPr="003C3CCB" w:rsidRDefault="00C951DA" w:rsidP="00C951DA">
                          <w:pPr>
                            <w:pStyle w:val="Addresses"/>
                            <w:rPr>
                              <w:rFonts w:ascii="Arial Narrow" w:hAnsi="Arial Narrow"/>
                              <w:sz w:val="20"/>
                            </w:rPr>
                          </w:pPr>
                          <w:r w:rsidRPr="003C3CCB">
                            <w:rPr>
                              <w:rFonts w:ascii="Arial Narrow" w:hAnsi="Arial Narrow"/>
                              <w:sz w:val="20"/>
                            </w:rPr>
                            <w:t>Ymholiadau cyffredinol / General Enquires : 0300 065 3000</w:t>
                          </w:r>
                        </w:p>
                        <w:p w14:paraId="254F463D" w14:textId="77777777" w:rsidR="00C951DA" w:rsidRPr="0044638F" w:rsidRDefault="00C951DA" w:rsidP="00C951DA">
                          <w:pPr>
                            <w:rPr>
                              <w:rFonts w:ascii="Arial Narrow" w:hAnsi="Arial Narrow"/>
                              <w:sz w:val="22"/>
                              <w:szCs w:val="22"/>
                            </w:rPr>
                          </w:pPr>
                          <w:r w:rsidRPr="003C3CCB">
                            <w:rPr>
                              <w:rFonts w:ascii="Arial Narrow" w:hAnsi="Arial Narrow"/>
                              <w:sz w:val="20"/>
                              <w:szCs w:val="20"/>
                            </w:rPr>
                            <w:t>E-Bost / E-mail:</w:t>
                          </w:r>
                          <w:r w:rsidRPr="003C3CCB">
                            <w:rPr>
                              <w:rFonts w:ascii="Arial Narrow" w:hAnsi="Arial Narrow"/>
                              <w:color w:val="0070C0"/>
                              <w:sz w:val="20"/>
                              <w:szCs w:val="20"/>
                            </w:rPr>
                            <w:t xml:space="preserve"> </w:t>
                          </w:r>
                          <w:hyperlink r:id="rId1" w:history="1">
                            <w:r w:rsidRPr="003C3CCB">
                              <w:rPr>
                                <w:rStyle w:val="Hyperlink"/>
                                <w:rFonts w:ascii="Arial Narrow" w:hAnsi="Arial Narrow"/>
                                <w:color w:val="0070C0"/>
                                <w:sz w:val="20"/>
                                <w:szCs w:val="20"/>
                              </w:rPr>
                              <w:t>ymholiadau@cyfoethnaturiolcymru.gov.uk</w:t>
                            </w:r>
                          </w:hyperlink>
                          <w:r w:rsidRPr="0044638F">
                            <w:rPr>
                              <w:rFonts w:ascii="Arial Narrow" w:hAnsi="Arial Narrow"/>
                              <w:sz w:val="22"/>
                              <w:szCs w:val="22"/>
                            </w:rPr>
                            <w:t xml:space="preserve">   </w:t>
                          </w:r>
                          <w:r>
                            <w:rPr>
                              <w:rFonts w:ascii="Arial Narrow" w:hAnsi="Arial Narrow"/>
                              <w:sz w:val="22"/>
                              <w:szCs w:val="22"/>
                            </w:rPr>
                            <w:t xml:space="preserve">             </w:t>
                          </w:r>
                          <w:r w:rsidRPr="0044638F">
                            <w:rPr>
                              <w:rFonts w:ascii="Arial Narrow" w:hAnsi="Arial Narrow"/>
                              <w:sz w:val="22"/>
                              <w:szCs w:val="22"/>
                            </w:rPr>
                            <w:t xml:space="preserve"> enquires@naturalresourceswales.gov.uk</w:t>
                          </w:r>
                        </w:p>
                        <w:p w14:paraId="6D465957" w14:textId="77777777" w:rsidR="00C951DA" w:rsidRPr="003C3CCB" w:rsidRDefault="00C951DA" w:rsidP="00C951DA">
                          <w:pPr>
                            <w:rPr>
                              <w:rFonts w:ascii="Arial Narrow" w:hAnsi="Arial Narrow" w:cs="Arial"/>
                              <w:sz w:val="20"/>
                              <w:szCs w:val="20"/>
                            </w:rPr>
                          </w:pPr>
                          <w:r w:rsidRPr="003C3CCB">
                            <w:rPr>
                              <w:rFonts w:ascii="Arial Narrow" w:hAnsi="Arial Narrow" w:cs="Arial"/>
                              <w:color w:val="008080"/>
                              <w:sz w:val="20"/>
                              <w:szCs w:val="20"/>
                            </w:rPr>
                            <w:t>Gwefan/</w:t>
                          </w:r>
                          <w:r w:rsidRPr="003C3CCB">
                            <w:rPr>
                              <w:rFonts w:ascii="Arial Narrow" w:hAnsi="Arial Narrow" w:cs="Arial"/>
                              <w:color w:val="000000"/>
                              <w:sz w:val="20"/>
                              <w:szCs w:val="20"/>
                            </w:rPr>
                            <w:t>Website: </w:t>
                          </w:r>
                          <w:hyperlink r:id="rId2" w:history="1">
                            <w:r w:rsidRPr="003C3CCB">
                              <w:rPr>
                                <w:rStyle w:val="Hyperlink"/>
                                <w:rFonts w:ascii="Arial Narrow" w:hAnsi="Arial Narrow" w:cs="Arial"/>
                                <w:color w:val="0070C0"/>
                                <w:sz w:val="20"/>
                                <w:szCs w:val="20"/>
                              </w:rPr>
                              <w:t>www.cyfoethnaturiolcymru.gov.uk</w:t>
                            </w:r>
                          </w:hyperlink>
                          <w:r w:rsidRPr="003C3CCB">
                            <w:rPr>
                              <w:rFonts w:ascii="Arial Narrow" w:hAnsi="Arial Narrow" w:cs="Arial"/>
                              <w:color w:val="000000"/>
                              <w:sz w:val="20"/>
                              <w:szCs w:val="20"/>
                            </w:rPr>
                            <w:tab/>
                          </w:r>
                          <w:r w:rsidRPr="003C3CCB">
                            <w:rPr>
                              <w:rFonts w:ascii="Arial Narrow" w:hAnsi="Arial Narrow" w:cs="Arial"/>
                              <w:color w:val="000000"/>
                              <w:sz w:val="20"/>
                              <w:szCs w:val="20"/>
                            </w:rPr>
                            <w:tab/>
                            <w:t xml:space="preserve">                </w:t>
                          </w:r>
                          <w:r w:rsidRPr="003C3CCB">
                            <w:rPr>
                              <w:rFonts w:ascii="Arial Narrow" w:hAnsi="Arial Narrow" w:cs="Arial"/>
                              <w:color w:val="0070C0"/>
                              <w:sz w:val="20"/>
                              <w:szCs w:val="20"/>
                            </w:rPr>
                            <w:t xml:space="preserve">  </w:t>
                          </w:r>
                          <w:hyperlink r:id="rId3" w:tgtFrame="_blank" w:history="1">
                            <w:r w:rsidRPr="003C3CCB">
                              <w:rPr>
                                <w:rStyle w:val="Hyperlink"/>
                                <w:rFonts w:ascii="Arial Narrow" w:hAnsi="Arial Narrow" w:cs="Arial"/>
                                <w:color w:val="0070C0"/>
                                <w:sz w:val="20"/>
                                <w:szCs w:val="20"/>
                              </w:rPr>
                              <w:t>www.naturalresourceswales.gov.uk</w:t>
                            </w:r>
                          </w:hyperlink>
                        </w:p>
                        <w:p w14:paraId="3EDE4DE0" w14:textId="77777777" w:rsidR="00897388" w:rsidRPr="00880C97" w:rsidRDefault="00897388" w:rsidP="00897388">
                          <w:pPr>
                            <w:rPr>
                              <w:rFonts w:cs="Arial"/>
                              <w:sz w:val="16"/>
                              <w:szCs w:val="16"/>
                            </w:rPr>
                          </w:pP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9B86FB3" id="_x0000_t202" coordsize="21600,21600" o:spt="202" path="m,l,21600r21600,l21600,xe">
              <v:stroke joinstyle="miter"/>
              <v:path gradientshapeok="t" o:connecttype="rect"/>
            </v:shapetype>
            <v:shape id="Text Box 1" o:spid="_x0000_s1028" type="#_x0000_t202" style="position:absolute;left:0;text-align:left;margin-left:57pt;margin-top:775.8pt;width:442.2pt;height:46.6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" stroked="f" strokecolor="#005541" strokeweight="1pt">
              <v:textbox inset="0,0,,0">
                <w:txbxContent>
                  <w:p w:rsidR="00C951DA" w:rsidRPr="003C3CCB" w:rsidRDefault="00C951DA" w:rsidP="00C951DA">
                    <w:pPr>
                      <w:pStyle w:val="Addresses"/>
                      <w:rPr>
                        <w:rFonts w:ascii="Arial Narrow" w:hAnsi="Arial Narrow"/>
                        <w:sz w:val="20"/>
                      </w:rPr>
                    </w:pPr>
                    <w:r w:rsidRPr="003C3CCB">
                      <w:rPr>
                        <w:rFonts w:ascii="Arial Narrow" w:hAnsi="Arial Narrow"/>
                        <w:sz w:val="20"/>
                      </w:rPr>
                      <w:t xml:space="preserve">Maes Newydd, Llandarsi, Nedd Port Talbot SA10 6JQ </w:t>
                    </w:r>
                    <w:r w:rsidRPr="003C3CCB">
                      <w:rPr>
                        <w:rFonts w:ascii="Arial Narrow" w:hAnsi="Arial Narrow"/>
                        <w:sz w:val="20"/>
                      </w:rPr>
                      <w:tab/>
                      <w:t xml:space="preserve">   Maes Newydd</w:t>
                    </w:r>
                    <w:r>
                      <w:rPr>
                        <w:rFonts w:ascii="Arial Narrow" w:hAnsi="Arial Narrow"/>
                        <w:sz w:val="20"/>
                      </w:rPr>
                      <w:t xml:space="preserve">, Llandarcy, Neath Port Talbot, </w:t>
                    </w:r>
                    <w:r w:rsidRPr="003C3CCB">
                      <w:rPr>
                        <w:rFonts w:ascii="Arial Narrow" w:hAnsi="Arial Narrow"/>
                        <w:sz w:val="20"/>
                      </w:rPr>
                      <w:t>SA10 6JQ.</w:t>
                    </w:r>
                  </w:p>
                  <w:p w:rsidR="00C951DA" w:rsidRPr="003C3CCB" w:rsidRDefault="00C951DA" w:rsidP="00C951DA">
                    <w:pPr>
                      <w:pStyle w:val="Addresses"/>
                      <w:rPr>
                        <w:rFonts w:ascii="Arial Narrow" w:hAnsi="Arial Narrow"/>
                        <w:sz w:val="20"/>
                      </w:rPr>
                    </w:pPr>
                    <w:proofErr w:type="spellStart"/>
                    <w:r w:rsidRPr="003C3CCB">
                      <w:rPr>
                        <w:rFonts w:ascii="Arial Narrow" w:hAnsi="Arial Narrow"/>
                        <w:sz w:val="20"/>
                      </w:rPr>
                      <w:t>Ymholiadau</w:t>
                    </w:r>
                    <w:proofErr w:type="spellEnd"/>
                    <w:r w:rsidRPr="003C3CCB">
                      <w:rPr>
                        <w:rFonts w:ascii="Arial Narrow" w:hAnsi="Arial Narrow"/>
                        <w:sz w:val="20"/>
                      </w:rPr>
                      <w:t xml:space="preserve"> </w:t>
                    </w:r>
                    <w:proofErr w:type="spellStart"/>
                    <w:r w:rsidRPr="003C3CCB">
                      <w:rPr>
                        <w:rFonts w:ascii="Arial Narrow" w:hAnsi="Arial Narrow"/>
                        <w:sz w:val="20"/>
                      </w:rPr>
                      <w:t>cyffredinol</w:t>
                    </w:r>
                    <w:proofErr w:type="spellEnd"/>
                    <w:r w:rsidRPr="003C3CCB">
                      <w:rPr>
                        <w:rFonts w:ascii="Arial Narrow" w:hAnsi="Arial Narrow"/>
                        <w:sz w:val="20"/>
                      </w:rPr>
                      <w:t xml:space="preserve"> / General </w:t>
                    </w:r>
                    <w:proofErr w:type="gramStart"/>
                    <w:r w:rsidRPr="003C3CCB">
                      <w:rPr>
                        <w:rFonts w:ascii="Arial Narrow" w:hAnsi="Arial Narrow"/>
                        <w:sz w:val="20"/>
                      </w:rPr>
                      <w:t>Enquires :</w:t>
                    </w:r>
                    <w:proofErr w:type="gramEnd"/>
                    <w:r w:rsidRPr="003C3CCB">
                      <w:rPr>
                        <w:rFonts w:ascii="Arial Narrow" w:hAnsi="Arial Narrow"/>
                        <w:sz w:val="20"/>
                      </w:rPr>
                      <w:t xml:space="preserve"> 0300 065 3000</w:t>
                    </w:r>
                  </w:p>
                  <w:p w:rsidR="00C951DA" w:rsidRPr="0044638F" w:rsidRDefault="00C951DA" w:rsidP="00C951DA">
                    <w:pPr>
                      <w:rPr>
                        <w:rFonts w:ascii="Arial Narrow" w:hAnsi="Arial Narrow"/>
                        <w:sz w:val="22"/>
                        <w:szCs w:val="22"/>
                      </w:rPr>
                    </w:pPr>
                    <w:r w:rsidRPr="003C3CCB">
                      <w:rPr>
                        <w:rFonts w:ascii="Arial Narrow" w:hAnsi="Arial Narrow"/>
                        <w:sz w:val="20"/>
                        <w:szCs w:val="20"/>
                      </w:rPr>
                      <w:t>E-Bost / E-mail:</w:t>
                    </w:r>
                    <w:r w:rsidRPr="003C3CCB">
                      <w:rPr>
                        <w:rFonts w:ascii="Arial Narrow" w:hAnsi="Arial Narrow"/>
                        <w:color w:val="0070C0"/>
                        <w:sz w:val="20"/>
                        <w:szCs w:val="20"/>
                      </w:rPr>
                      <w:t xml:space="preserve"> </w:t>
                    </w:r>
                    <w:hyperlink r:id="rId4" w:history="1">
                      <w:r w:rsidRPr="003C3CCB">
                        <w:rPr>
                          <w:rStyle w:val="Hyperlink"/>
                          <w:rFonts w:ascii="Arial Narrow" w:hAnsi="Arial Narrow"/>
                          <w:color w:val="0070C0"/>
                          <w:sz w:val="20"/>
                          <w:szCs w:val="20"/>
                        </w:rPr>
                        <w:t>ymholiadau@cyfoethnaturiolcymru.gov.uk</w:t>
                      </w:r>
                    </w:hyperlink>
                    <w:r w:rsidRPr="0044638F">
                      <w:rPr>
                        <w:rFonts w:ascii="Arial Narrow" w:hAnsi="Arial Narrow"/>
                        <w:sz w:val="22"/>
                        <w:szCs w:val="22"/>
                      </w:rPr>
                      <w:t xml:space="preserve">   </w:t>
                    </w:r>
                    <w:r>
                      <w:rPr>
                        <w:rFonts w:ascii="Arial Narrow" w:hAnsi="Arial Narrow"/>
                        <w:sz w:val="22"/>
                        <w:szCs w:val="22"/>
                      </w:rPr>
                      <w:t xml:space="preserve">             </w:t>
                    </w:r>
                    <w:r w:rsidRPr="0044638F">
                      <w:rPr>
                        <w:rFonts w:ascii="Arial Narrow" w:hAnsi="Arial Narrow"/>
                        <w:sz w:val="22"/>
                        <w:szCs w:val="22"/>
                      </w:rPr>
                      <w:t xml:space="preserve"> enquires@naturalresourceswales.gov.uk</w:t>
                    </w:r>
                  </w:p>
                  <w:p w:rsidR="00C951DA" w:rsidRPr="003C3CCB" w:rsidRDefault="00C951DA" w:rsidP="00C951DA">
                    <w:pPr>
                      <w:rPr>
                        <w:rFonts w:ascii="Arial Narrow" w:hAnsi="Arial Narrow" w:cs="Arial"/>
                        <w:sz w:val="20"/>
                        <w:szCs w:val="20"/>
                      </w:rPr>
                    </w:pPr>
                    <w:proofErr w:type="spellStart"/>
                    <w:r w:rsidRPr="003C3CCB">
                      <w:rPr>
                        <w:rFonts w:ascii="Arial Narrow" w:hAnsi="Arial Narrow" w:cs="Arial"/>
                        <w:color w:val="008080"/>
                        <w:sz w:val="20"/>
                        <w:szCs w:val="20"/>
                      </w:rPr>
                      <w:t>Gwefan</w:t>
                    </w:r>
                    <w:proofErr w:type="spellEnd"/>
                    <w:r w:rsidRPr="003C3CCB">
                      <w:rPr>
                        <w:rFonts w:ascii="Arial Narrow" w:hAnsi="Arial Narrow" w:cs="Arial"/>
                        <w:color w:val="008080"/>
                        <w:sz w:val="20"/>
                        <w:szCs w:val="20"/>
                      </w:rPr>
                      <w:t>/</w:t>
                    </w:r>
                    <w:r w:rsidRPr="003C3CCB">
                      <w:rPr>
                        <w:rFonts w:ascii="Arial Narrow" w:hAnsi="Arial Narrow" w:cs="Arial"/>
                        <w:color w:val="000000"/>
                        <w:sz w:val="20"/>
                        <w:szCs w:val="20"/>
                      </w:rPr>
                      <w:t>Website: </w:t>
                    </w:r>
                    <w:hyperlink r:id="rId5" w:history="1">
                      <w:r w:rsidRPr="003C3CCB">
                        <w:rPr>
                          <w:rStyle w:val="Hyperlink"/>
                          <w:rFonts w:ascii="Arial Narrow" w:hAnsi="Arial Narrow" w:cs="Arial"/>
                          <w:color w:val="0070C0"/>
                          <w:sz w:val="20"/>
                          <w:szCs w:val="20"/>
                        </w:rPr>
                        <w:t>www.cyfoethnaturiolcymru.gov.uk</w:t>
                      </w:r>
                    </w:hyperlink>
                    <w:r w:rsidRPr="003C3CCB">
                      <w:rPr>
                        <w:rFonts w:ascii="Arial Narrow" w:hAnsi="Arial Narrow" w:cs="Arial"/>
                        <w:color w:val="000000"/>
                        <w:sz w:val="20"/>
                        <w:szCs w:val="20"/>
                      </w:rPr>
                      <w:tab/>
                    </w:r>
                    <w:r w:rsidRPr="003C3CCB">
                      <w:rPr>
                        <w:rFonts w:ascii="Arial Narrow" w:hAnsi="Arial Narrow" w:cs="Arial"/>
                        <w:color w:val="000000"/>
                        <w:sz w:val="20"/>
                        <w:szCs w:val="20"/>
                      </w:rPr>
                      <w:tab/>
                      <w:t xml:space="preserve">                </w:t>
                    </w:r>
                    <w:r w:rsidRPr="003C3CCB">
                      <w:rPr>
                        <w:rFonts w:ascii="Arial Narrow" w:hAnsi="Arial Narrow" w:cs="Arial"/>
                        <w:color w:val="0070C0"/>
                        <w:sz w:val="20"/>
                        <w:szCs w:val="20"/>
                      </w:rPr>
                      <w:t xml:space="preserve">  </w:t>
                    </w:r>
                    <w:hyperlink r:id="rId6" w:tgtFrame="_blank" w:history="1">
                      <w:r w:rsidRPr="003C3CCB">
                        <w:rPr>
                          <w:rStyle w:val="Hyperlink"/>
                          <w:rFonts w:ascii="Arial Narrow" w:hAnsi="Arial Narrow" w:cs="Arial"/>
                          <w:color w:val="0070C0"/>
                          <w:sz w:val="20"/>
                          <w:szCs w:val="20"/>
                        </w:rPr>
                        <w:t>www.naturalresourceswales.gov.uk</w:t>
                      </w:r>
                    </w:hyperlink>
                  </w:p>
                  <w:p w:rsidR="00897388" w:rsidRPr="00880C97" w:rsidRDefault="00897388" w:rsidP="00897388">
                    <w:pPr>
                      <w:rPr>
                        <w:rFonts w:cs="Arial"/>
                        <w:sz w:val="16"/>
                        <w:szCs w:val="16"/>
                      </w:rPr>
                    </w:pP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20F8D2FB" wp14:editId="04C2A959">
              <wp:simplePos x="0" y="0"/>
              <wp:positionH relativeFrom="page">
                <wp:posOffset>720090</wp:posOffset>
              </wp:positionH>
              <wp:positionV relativeFrom="paragraph">
                <wp:posOffset>9108440</wp:posOffset>
              </wp:positionV>
              <wp:extent cx="3062605" cy="260985"/>
              <wp:effectExtent l="0" t="0" r="4445" b="571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BB634FB"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C6850C9"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X18booCAAATBQAADgAAAAAAAAAAAAAAAAAuAgAAZHJzL2Uyb0RvYy54bWxQSwECLQAU&#10;AAYACAAAACEAsR3MUuAAAAANAQAADwAAAAAAAAAAAAAAAADkBAAAZHJzL2Rvd25yZXYueG1sUEsF&#10;BgAAAAAEAAQA8wAAAPEFAAAAAA==&#10;" stroked="f" strokecolor="#005541" strokeweight="1pt">
              <v:textbox inset="0">
                <w:txbxContent>
                  <w:p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3AE77DB8" wp14:editId="5DCED322">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EB32D81"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17747F"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R+u9uYkCAAAPBQAADgAAAAAAAAAAAAAAAAAuAgAAZHJzL2Uyb0RvYy54bWxQSwECLQAU&#10;AAYACAAAACEAt8w4leEAAAANAQAADwAAAAAAAAAAAAAAAADjBAAAZHJzL2Rvd25yZXYueG1sUEsF&#10;BgAAAAAEAAQA8wAAAPEFAAAAAA==&#10;" stroked="f" strokecolor="#005541" strokeweight="1pt">
              <v:textbox inset="0,0">
                <w:txbxContent>
                  <w:p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6286B0A4" wp14:editId="643375FE">
              <wp:simplePos x="0" y="0"/>
              <wp:positionH relativeFrom="page">
                <wp:posOffset>720090</wp:posOffset>
              </wp:positionH>
              <wp:positionV relativeFrom="paragraph">
                <wp:posOffset>9108440</wp:posOffset>
              </wp:positionV>
              <wp:extent cx="3062605" cy="260985"/>
              <wp:effectExtent l="0" t="0" r="4445" b="571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2321A75"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32A564"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hPdT4oCAAATBQAADgAAAAAAAAAAAAAAAAAuAgAAZHJzL2Uyb0RvYy54bWxQSwECLQAU&#10;AAYACAAAACEAsR3MUuAAAAANAQAADwAAAAAAAAAAAAAAAADkBAAAZHJzL2Rvd25yZXYueG1sUEsF&#10;BgAAAAAEAAQA8wAAAPEFAAAAAA==&#10;" stroked="f" strokecolor="#005541" strokeweight="1pt">
              <v:textbox inset="0">
                <w:txbxContent>
                  <w:p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25427920" wp14:editId="022D9107">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7E6DB38"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CAD6D5"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" stroked="f" strokecolor="#005541" strokeweight="1pt">
              <v:textbox inset="0,0">
                <w:txbxContent>
                  <w:p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29216933" wp14:editId="01CD9117">
              <wp:simplePos x="0" y="0"/>
              <wp:positionH relativeFrom="page">
                <wp:posOffset>720090</wp:posOffset>
              </wp:positionH>
              <wp:positionV relativeFrom="paragraph">
                <wp:posOffset>9108440</wp:posOffset>
              </wp:positionV>
              <wp:extent cx="3062605" cy="260985"/>
              <wp:effectExtent l="0" t="0" r="4445" b="571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645E3D5"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8A0A0F"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qGOAEooCAAATBQAADgAAAAAAAAAAAAAAAAAuAgAAZHJzL2Uyb0RvYy54bWxQSwECLQAU&#10;AAYACAAAACEAsR3MUuAAAAANAQAADwAAAAAAAAAAAAAAAADkBAAAZHJzL2Rvd25yZXYueG1sUEsF&#10;BgAAAAAEAAQA8wAAAPEFAAAAAA==&#10;" stroked="f" strokecolor="#005541" strokeweight="1pt">
              <v:textbox inset="0">
                <w:txbxContent>
                  <w:p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4643D561" wp14:editId="335DC2A8">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98FE3C8"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247ABFE"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eif7JIwCAAAPBQAADgAAAAAAAAAAAAAAAAAuAgAAZHJzL2Uyb0RvYy54bWxQSwEC&#10;LQAUAAYACAAAACEAt8w4leEAAAANAQAADwAAAAAAAAAAAAAAAADmBAAAZHJzL2Rvd25yZXYueG1s&#10;UEsFBgAAAAAEAAQA8wAAAPQFAAAAAA==&#10;" stroked="f" strokecolor="#005541" strokeweight="1pt">
              <v:textbox inset="0,0">
                <w:txbxContent>
                  <w:p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D292F15" w14:textId="77777777" w:rsidR="003277F7" w:rsidRDefault="003277F7" w:rsidP="003B1B95">
      <w:r>
        <w:separator/>
      </w:r>
    </w:p>
  </w:footnote>
  <w:footnote w:type="continuationSeparator" w:id="0">
    <w:p w14:paraId="2A2E012B" w14:textId="77777777" w:rsidR="003277F7" w:rsidRDefault="003277F7" w:rsidP="003B1B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3C2AB0" w14:textId="77777777" w:rsidR="00580178" w:rsidRDefault="00580178" w:rsidP="00580178"/>
  <w:p w14:paraId="283E69A5" w14:textId="77777777" w:rsidR="003B1B95" w:rsidRDefault="003B1B95"/>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7BB5BC" w14:textId="77777777" w:rsidR="00C951DA" w:rsidRPr="00C951DA" w:rsidRDefault="00C951DA" w:rsidP="00C951DA">
    <w:pPr>
      <w:pStyle w:val="BodyText"/>
      <w:rPr>
        <w:sz w:val="22"/>
        <w:szCs w:val="22"/>
      </w:rPr>
    </w:pPr>
    <w:r>
      <w:tab/>
    </w:r>
    <w:r>
      <w:tab/>
    </w:r>
    <w:r>
      <w:tab/>
    </w:r>
    <w:r>
      <w:tab/>
    </w:r>
    <w:r>
      <w:tab/>
    </w:r>
    <w:r w:rsidRPr="00C951DA">
      <w:rPr>
        <w:sz w:val="22"/>
        <w:szCs w:val="22"/>
      </w:rPr>
      <w:t xml:space="preserve">Ein cyf/Our ref: </w:t>
    </w:r>
  </w:p>
  <w:p w14:paraId="27F7DAC5" w14:textId="0241ECC0" w:rsidR="00C951DA" w:rsidRPr="00C951DA" w:rsidRDefault="00C951DA" w:rsidP="00C951DA">
    <w:pPr>
      <w:pStyle w:val="BodyText"/>
      <w:ind w:left="5760" w:firstLine="720"/>
      <w:rPr>
        <w:sz w:val="22"/>
        <w:szCs w:val="22"/>
      </w:rPr>
    </w:pPr>
    <w:proofErr w:type="spellStart"/>
    <w:r w:rsidRPr="00C951DA">
      <w:rPr>
        <w:sz w:val="22"/>
        <w:szCs w:val="22"/>
      </w:rPr>
      <w:t>Eich</w:t>
    </w:r>
    <w:proofErr w:type="spellEnd"/>
    <w:r w:rsidRPr="00C951DA">
      <w:rPr>
        <w:sz w:val="22"/>
        <w:szCs w:val="22"/>
      </w:rPr>
      <w:t xml:space="preserve"> </w:t>
    </w:r>
    <w:proofErr w:type="spellStart"/>
    <w:r w:rsidRPr="00C951DA">
      <w:rPr>
        <w:sz w:val="22"/>
        <w:szCs w:val="22"/>
      </w:rPr>
      <w:t>cyf</w:t>
    </w:r>
    <w:proofErr w:type="spellEnd"/>
    <w:r w:rsidRPr="00C951DA">
      <w:rPr>
        <w:sz w:val="22"/>
        <w:szCs w:val="22"/>
      </w:rPr>
      <w:t>/Your ref:</w:t>
    </w:r>
    <w:r>
      <w:rPr>
        <w:sz w:val="22"/>
        <w:szCs w:val="22"/>
      </w:rPr>
      <w:t xml:space="preserve"> </w:t>
    </w:r>
    <w:r w:rsidR="00637D6E">
      <w:rPr>
        <w:sz w:val="22"/>
        <w:szCs w:val="22"/>
      </w:rPr>
      <w:t>KP3036AX</w:t>
    </w:r>
  </w:p>
  <w:p w14:paraId="6A907980" w14:textId="77777777" w:rsidR="00C951DA" w:rsidRPr="00C951DA" w:rsidRDefault="00C951DA" w:rsidP="00C951DA">
    <w:pPr>
      <w:pStyle w:val="BodyText"/>
      <w:rPr>
        <w:sz w:val="22"/>
        <w:szCs w:val="22"/>
      </w:rPr>
    </w:pPr>
  </w:p>
  <w:p w14:paraId="43921DB5" w14:textId="77777777" w:rsidR="00C951DA" w:rsidRPr="00C951DA" w:rsidRDefault="00C951DA" w:rsidP="00C951DA">
    <w:pPr>
      <w:pStyle w:val="BodyText"/>
      <w:ind w:left="6480"/>
      <w:rPr>
        <w:sz w:val="22"/>
        <w:szCs w:val="22"/>
      </w:rPr>
    </w:pPr>
    <w:r w:rsidRPr="00C951DA">
      <w:rPr>
        <w:sz w:val="22"/>
        <w:szCs w:val="22"/>
      </w:rPr>
      <w:t>Maes Newydd, Llandarcy, Neath Port Talbot SA10 6JQ</w:t>
    </w:r>
  </w:p>
  <w:p w14:paraId="578A8C68" w14:textId="77777777" w:rsidR="00C951DA" w:rsidRDefault="00C951DA" w:rsidP="00C951DA">
    <w:pPr>
      <w:pStyle w:val="BodyText"/>
    </w:pPr>
  </w:p>
  <w:p w14:paraId="793961F2" w14:textId="77777777" w:rsidR="00C951DA" w:rsidRDefault="00C951DA" w:rsidP="00C951DA">
    <w:pPr>
      <w:pStyle w:val="BodyText"/>
      <w:rPr>
        <w:sz w:val="20"/>
        <w:szCs w:val="20"/>
      </w:rPr>
    </w:pPr>
  </w:p>
  <w:p w14:paraId="296F7DE5" w14:textId="0054623D" w:rsidR="00C951DA" w:rsidRDefault="00C951DA" w:rsidP="00C951DA">
    <w:pPr>
      <w:pStyle w:val="BodyText"/>
      <w:ind w:left="6480"/>
      <w:rPr>
        <w:sz w:val="22"/>
        <w:szCs w:val="22"/>
      </w:rPr>
    </w:pPr>
    <w:proofErr w:type="spellStart"/>
    <w:r w:rsidRPr="00C951DA">
      <w:rPr>
        <w:sz w:val="22"/>
        <w:szCs w:val="22"/>
      </w:rPr>
      <w:t>Dyddiad</w:t>
    </w:r>
    <w:proofErr w:type="spellEnd"/>
    <w:r w:rsidRPr="00C951DA">
      <w:rPr>
        <w:sz w:val="22"/>
        <w:szCs w:val="22"/>
      </w:rPr>
      <w:t>/Date:</w:t>
    </w:r>
    <w:r w:rsidR="00E26F55" w:rsidRPr="00C951DA">
      <w:rPr>
        <w:noProof/>
        <w:sz w:val="22"/>
        <w:szCs w:val="22"/>
        <w:lang w:eastAsia="en-GB"/>
      </w:rPr>
      <w:drawing>
        <wp:anchor distT="0" distB="0" distL="114300" distR="114300" simplePos="0" relativeHeight="251660800" behindDoc="0" locked="0" layoutInCell="1" allowOverlap="1" wp14:anchorId="6CC34DEA" wp14:editId="1B90EA98">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r w:rsidRPr="00C951DA">
      <w:rPr>
        <w:sz w:val="22"/>
        <w:szCs w:val="22"/>
      </w:rPr>
      <w:t xml:space="preserve"> </w:t>
    </w:r>
    <w:r w:rsidR="00637D6E">
      <w:rPr>
        <w:sz w:val="22"/>
        <w:szCs w:val="22"/>
      </w:rPr>
      <w:t>20</w:t>
    </w:r>
    <w:r w:rsidR="00B60C58" w:rsidRPr="00B60C58">
      <w:rPr>
        <w:sz w:val="22"/>
        <w:szCs w:val="22"/>
        <w:vertAlign w:val="superscript"/>
      </w:rPr>
      <w:t>th</w:t>
    </w:r>
    <w:r w:rsidR="00637D6E">
      <w:rPr>
        <w:sz w:val="22"/>
        <w:szCs w:val="22"/>
      </w:rPr>
      <w:t xml:space="preserve"> July</w:t>
    </w:r>
    <w:r w:rsidR="00B60C58">
      <w:rPr>
        <w:sz w:val="22"/>
        <w:szCs w:val="22"/>
      </w:rPr>
      <w:t xml:space="preserve"> 2015</w:t>
    </w:r>
  </w:p>
  <w:p w14:paraId="353D9322" w14:textId="77777777" w:rsidR="00C951DA" w:rsidRDefault="00C951DA" w:rsidP="00C951DA">
    <w:pPr>
      <w:pStyle w:val="BodyText"/>
      <w:ind w:left="6480"/>
      <w:rPr>
        <w:sz w:val="22"/>
        <w:szCs w:val="22"/>
      </w:rPr>
    </w:pPr>
  </w:p>
  <w:p w14:paraId="16424A22" w14:textId="77777777" w:rsidR="00323656" w:rsidRPr="00C951DA" w:rsidRDefault="00323656" w:rsidP="00C951DA">
    <w:pPr>
      <w:pStyle w:val="BodyText"/>
      <w:ind w:left="6480"/>
      <w:rPr>
        <w:sz w:val="22"/>
        <w:szCs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6"/>
  </w:num>
  <w:num w:numId="7">
    <w:abstractNumId w:val="4"/>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4"/>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4097"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2D93"/>
    <w:rsid w:val="000111D5"/>
    <w:rsid w:val="00023167"/>
    <w:rsid w:val="0004097B"/>
    <w:rsid w:val="0005767B"/>
    <w:rsid w:val="000647F6"/>
    <w:rsid w:val="000938E4"/>
    <w:rsid w:val="000C097B"/>
    <w:rsid w:val="000D42BC"/>
    <w:rsid w:val="000E2504"/>
    <w:rsid w:val="0010023A"/>
    <w:rsid w:val="00111358"/>
    <w:rsid w:val="00124C2B"/>
    <w:rsid w:val="00177201"/>
    <w:rsid w:val="001777A2"/>
    <w:rsid w:val="001938F8"/>
    <w:rsid w:val="001C07C1"/>
    <w:rsid w:val="001E285D"/>
    <w:rsid w:val="002310C5"/>
    <w:rsid w:val="00251A99"/>
    <w:rsid w:val="002529C3"/>
    <w:rsid w:val="002623DA"/>
    <w:rsid w:val="0027348C"/>
    <w:rsid w:val="00275908"/>
    <w:rsid w:val="00285789"/>
    <w:rsid w:val="002B0FE6"/>
    <w:rsid w:val="002C6886"/>
    <w:rsid w:val="002D1C88"/>
    <w:rsid w:val="002D1E23"/>
    <w:rsid w:val="002D533D"/>
    <w:rsid w:val="003123EA"/>
    <w:rsid w:val="00323656"/>
    <w:rsid w:val="003277F7"/>
    <w:rsid w:val="00354F4E"/>
    <w:rsid w:val="0038629E"/>
    <w:rsid w:val="003A7E09"/>
    <w:rsid w:val="003B1B95"/>
    <w:rsid w:val="003C5EEB"/>
    <w:rsid w:val="00434785"/>
    <w:rsid w:val="00436A14"/>
    <w:rsid w:val="004A14E2"/>
    <w:rsid w:val="004B14C3"/>
    <w:rsid w:val="004B4A87"/>
    <w:rsid w:val="004B55D4"/>
    <w:rsid w:val="004C1951"/>
    <w:rsid w:val="00504753"/>
    <w:rsid w:val="00512840"/>
    <w:rsid w:val="00523BEE"/>
    <w:rsid w:val="00536A91"/>
    <w:rsid w:val="005475E1"/>
    <w:rsid w:val="00550FFF"/>
    <w:rsid w:val="005625E6"/>
    <w:rsid w:val="00580178"/>
    <w:rsid w:val="005A156D"/>
    <w:rsid w:val="005E3785"/>
    <w:rsid w:val="005E3C98"/>
    <w:rsid w:val="005E4497"/>
    <w:rsid w:val="006007FE"/>
    <w:rsid w:val="00611213"/>
    <w:rsid w:val="00611BEC"/>
    <w:rsid w:val="00623DA9"/>
    <w:rsid w:val="00625326"/>
    <w:rsid w:val="00637D6E"/>
    <w:rsid w:val="00643201"/>
    <w:rsid w:val="00674220"/>
    <w:rsid w:val="00690683"/>
    <w:rsid w:val="006B410B"/>
    <w:rsid w:val="006D29A4"/>
    <w:rsid w:val="006D6756"/>
    <w:rsid w:val="006E1121"/>
    <w:rsid w:val="006E6A5E"/>
    <w:rsid w:val="006F1825"/>
    <w:rsid w:val="00701500"/>
    <w:rsid w:val="0072201B"/>
    <w:rsid w:val="0072492A"/>
    <w:rsid w:val="0075241A"/>
    <w:rsid w:val="00762BFC"/>
    <w:rsid w:val="00772546"/>
    <w:rsid w:val="00773040"/>
    <w:rsid w:val="00780D50"/>
    <w:rsid w:val="00783CEA"/>
    <w:rsid w:val="007C2BF1"/>
    <w:rsid w:val="007F61D7"/>
    <w:rsid w:val="0081413A"/>
    <w:rsid w:val="00832030"/>
    <w:rsid w:val="00842FC5"/>
    <w:rsid w:val="00851187"/>
    <w:rsid w:val="0085223F"/>
    <w:rsid w:val="00880C97"/>
    <w:rsid w:val="008837A9"/>
    <w:rsid w:val="00897388"/>
    <w:rsid w:val="008A2D93"/>
    <w:rsid w:val="008A341D"/>
    <w:rsid w:val="008B299E"/>
    <w:rsid w:val="008E6805"/>
    <w:rsid w:val="008F11CB"/>
    <w:rsid w:val="0095658D"/>
    <w:rsid w:val="00967FB8"/>
    <w:rsid w:val="009A15F1"/>
    <w:rsid w:val="009B3008"/>
    <w:rsid w:val="00A044E0"/>
    <w:rsid w:val="00A10C56"/>
    <w:rsid w:val="00A3717B"/>
    <w:rsid w:val="00A63022"/>
    <w:rsid w:val="00A7722A"/>
    <w:rsid w:val="00A86E22"/>
    <w:rsid w:val="00A908E3"/>
    <w:rsid w:val="00AB7169"/>
    <w:rsid w:val="00AD5194"/>
    <w:rsid w:val="00AE1B9A"/>
    <w:rsid w:val="00AE4565"/>
    <w:rsid w:val="00B02CD4"/>
    <w:rsid w:val="00B072E3"/>
    <w:rsid w:val="00B52494"/>
    <w:rsid w:val="00B60C58"/>
    <w:rsid w:val="00B90A54"/>
    <w:rsid w:val="00BA4AE0"/>
    <w:rsid w:val="00BB153C"/>
    <w:rsid w:val="00BB6F38"/>
    <w:rsid w:val="00BB7808"/>
    <w:rsid w:val="00BD37C5"/>
    <w:rsid w:val="00BE5BE9"/>
    <w:rsid w:val="00BF7FEB"/>
    <w:rsid w:val="00C27405"/>
    <w:rsid w:val="00C30E28"/>
    <w:rsid w:val="00C31ECF"/>
    <w:rsid w:val="00C332A7"/>
    <w:rsid w:val="00C37E1F"/>
    <w:rsid w:val="00C45D36"/>
    <w:rsid w:val="00C54907"/>
    <w:rsid w:val="00C55B5C"/>
    <w:rsid w:val="00C951DA"/>
    <w:rsid w:val="00CB0986"/>
    <w:rsid w:val="00CB57E2"/>
    <w:rsid w:val="00CD4B48"/>
    <w:rsid w:val="00CE53F0"/>
    <w:rsid w:val="00CE72E1"/>
    <w:rsid w:val="00D13D9B"/>
    <w:rsid w:val="00D21CF3"/>
    <w:rsid w:val="00D240CA"/>
    <w:rsid w:val="00D30992"/>
    <w:rsid w:val="00D30CC0"/>
    <w:rsid w:val="00D37E1F"/>
    <w:rsid w:val="00D5766F"/>
    <w:rsid w:val="00D662C5"/>
    <w:rsid w:val="00D91B06"/>
    <w:rsid w:val="00D943C3"/>
    <w:rsid w:val="00DD7025"/>
    <w:rsid w:val="00DF135D"/>
    <w:rsid w:val="00DF4B14"/>
    <w:rsid w:val="00E17596"/>
    <w:rsid w:val="00E26F55"/>
    <w:rsid w:val="00E3072A"/>
    <w:rsid w:val="00E4298F"/>
    <w:rsid w:val="00E70C60"/>
    <w:rsid w:val="00E77D5C"/>
    <w:rsid w:val="00E8464F"/>
    <w:rsid w:val="00E84A9F"/>
    <w:rsid w:val="00E9414B"/>
    <w:rsid w:val="00EB4078"/>
    <w:rsid w:val="00EB5EE5"/>
    <w:rsid w:val="00ED6FB9"/>
    <w:rsid w:val="00EE3EC9"/>
    <w:rsid w:val="00EE5098"/>
    <w:rsid w:val="00F330C6"/>
    <w:rsid w:val="00F4177D"/>
    <w:rsid w:val="00F43BB3"/>
    <w:rsid w:val="00F569A9"/>
    <w:rsid w:val="00F70510"/>
    <w:rsid w:val="00FB5E5F"/>
    <w:rsid w:val="00FB70DB"/>
    <w:rsid w:val="00FD1293"/>
    <w:rsid w:val="00FD36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fillcolor="white" strokecolor="none [3213]">
      <v:fill color="white"/>
      <v:stroke color="none [3213]" weight="1pt"/>
    </o:shapedefaults>
    <o:shapelayout v:ext="edit">
      <o:idmap v:ext="edit" data="1"/>
    </o:shapelayout>
  </w:shapeDefaults>
  <w:decimalSymbol w:val="."/>
  <w:listSeparator w:val=","/>
  <w14:docId w14:val="1F3FA979"/>
  <w15:docId w15:val="{4C03B3C5-86F3-4A1F-A72A-1C04060116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1">
    <w:lsdException w:name="Normal" w:locked="0"/>
    <w:lsdException w:name="heading 1" w:locked="0" w:qFormat="1"/>
    <w:lsdException w:name="heading 2" w:locked="0" w:qFormat="1"/>
    <w:lsdException w:name="heading 3" w:locked="0" w:qFormat="1"/>
    <w:lsdException w:name="heading 4" w:locked="0"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iPriority="99"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semiHidden/>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uiPriority w:val="99"/>
    <w:semiHidden/>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2D533D"/>
    <w:pPr>
      <w:autoSpaceDE w:val="0"/>
      <w:autoSpaceDN w:val="0"/>
      <w:adjustRightInd w:val="0"/>
    </w:pPr>
    <w:rPr>
      <w:rFonts w:cs="Arial"/>
      <w:color w:val="000000"/>
      <w:sz w:val="24"/>
      <w:szCs w:val="24"/>
    </w:rPr>
  </w:style>
  <w:style w:type="paragraph" w:customStyle="1" w:styleId="Addresses">
    <w:name w:val="Addresses"/>
    <w:basedOn w:val="Normal"/>
    <w:autoRedefine/>
    <w:rsid w:val="00C951DA"/>
    <w:pPr>
      <w:ind w:left="2835" w:hanging="2835"/>
    </w:pPr>
    <w:rPr>
      <w:spacing w:val="-2"/>
      <w:szCs w:val="20"/>
      <w:lang w:eastAsia="en-GB"/>
    </w:rPr>
  </w:style>
  <w:style w:type="paragraph" w:styleId="BodyText2">
    <w:name w:val="Body Text 2"/>
    <w:basedOn w:val="Normal"/>
    <w:link w:val="BodyText2Char"/>
    <w:semiHidden/>
    <w:unhideWhenUsed/>
    <w:locked/>
    <w:rsid w:val="00C951DA"/>
    <w:pPr>
      <w:spacing w:after="120" w:line="480" w:lineRule="auto"/>
    </w:pPr>
  </w:style>
  <w:style w:type="character" w:customStyle="1" w:styleId="BodyText2Char">
    <w:name w:val="Body Text 2 Char"/>
    <w:basedOn w:val="DefaultParagraphFont"/>
    <w:link w:val="BodyText2"/>
    <w:semiHidden/>
    <w:rsid w:val="00C951DA"/>
    <w:rPr>
      <w:sz w:val="24"/>
      <w:szCs w:val="24"/>
      <w:lang w:eastAsia="en-US"/>
    </w:rPr>
  </w:style>
  <w:style w:type="character" w:styleId="Emphasis">
    <w:name w:val="Emphasis"/>
    <w:basedOn w:val="DefaultParagraphFont"/>
    <w:uiPriority w:val="20"/>
    <w:qFormat/>
    <w:locked/>
    <w:rsid w:val="00C951DA"/>
    <w:rPr>
      <w:b/>
      <w:bCs/>
      <w:i w:val="0"/>
      <w:iCs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295381296">
      <w:bodyDiv w:val="1"/>
      <w:marLeft w:val="0"/>
      <w:marRight w:val="0"/>
      <w:marTop w:val="0"/>
      <w:marBottom w:val="0"/>
      <w:divBdr>
        <w:top w:val="none" w:sz="0" w:space="0" w:color="auto"/>
        <w:left w:val="none" w:sz="0" w:space="0" w:color="auto"/>
        <w:bottom w:val="none" w:sz="0" w:space="0" w:color="auto"/>
        <w:right w:val="none" w:sz="0" w:space="0" w:color="auto"/>
      </w:divBdr>
    </w:div>
    <w:div w:id="319116734">
      <w:bodyDiv w:val="1"/>
      <w:marLeft w:val="0"/>
      <w:marRight w:val="0"/>
      <w:marTop w:val="0"/>
      <w:marBottom w:val="0"/>
      <w:divBdr>
        <w:top w:val="none" w:sz="0" w:space="0" w:color="auto"/>
        <w:left w:val="none" w:sz="0" w:space="0" w:color="auto"/>
        <w:bottom w:val="none" w:sz="0" w:space="0" w:color="auto"/>
        <w:right w:val="none" w:sz="0" w:space="0" w:color="auto"/>
      </w:divBdr>
    </w:div>
    <w:div w:id="433016897">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cid:image001.jpg@01D066E9.C0159F40"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3" Type="http://schemas.openxmlformats.org/officeDocument/2006/relationships/hyperlink" Target="http://www.naturalresourceswales.gov.uk/" TargetMode="External"/><Relationship Id="rId2" Type="http://schemas.openxmlformats.org/officeDocument/2006/relationships/hyperlink" Target="http://www.cyfoethnaturiolcymru.gov.uk" TargetMode="External"/><Relationship Id="rId1" Type="http://schemas.openxmlformats.org/officeDocument/2006/relationships/hyperlink" Target="mailto:ymholiadau@cyfoethnaturiolcymru.gov.uk" TargetMode="External"/><Relationship Id="rId6" Type="http://schemas.openxmlformats.org/officeDocument/2006/relationships/hyperlink" Target="http://www.naturalresourceswales.gov.uk/" TargetMode="External"/><Relationship Id="rId5" Type="http://schemas.openxmlformats.org/officeDocument/2006/relationships/hyperlink" Target="http://www.cyfoethnaturiolcymru.gov.uk" TargetMode="External"/><Relationship Id="rId4" Type="http://schemas.openxmlformats.org/officeDocument/2006/relationships/hyperlink" Target="mailto:ymholiadau@cyfoethnaturiolcymru.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die.medcraft\AppData\Local\Microsoft\Windows\Temporary%20Internet%20Files\Content.MSO\C1B5EE5B.htm" TargetMode="External"/></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Milford Haven Terminal</Site_x0020_Name>
    <Internal_x002f_External xmlns="859f7ad6-93f6-4205-b62b-a17f28acbbac">Outgoing document</Internal_x002f_External>
    <Document_x0020_Type xmlns="859f7ad6-93f6-4205-b62b-a17f28acbbac">Letter</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 xsi:nil="true"/>
    <Process_x0020_Type xmlns="859f7ad6-93f6-4205-b62b-a17f28acbbac">Monitoring</Process_x0020_Type>
    <License_x002f_Activity_x0020_Type xmlns="859f7ad6-93f6-4205-b62b-a17f28acbbac">3. EPR Regulated Industry</License_x002f_Activity_x0020_Type>
    <Document_x0020_Date xmlns="859f7ad6-93f6-4205-b62b-a17f28acbbac">2015-04-12T23:00:00+00:00</Document_x0020_Date>
    <Facility_x0020_Address xmlns="859f7ad6-93f6-4205-b62b-a17f28acbbac">Milford Haven Terminal, Milford Haven, SA73 3JD</Facility_x0020_Address>
    <Environment_x0020_Sub_x0020_Folder xmlns="859f7ad6-93f6-4205-b62b-a17f28acbbac">Environment monitoring</Environment_x0020_Sub_x0020_Folder>
    <Customer_x0020_Name xmlns="859f7ad6-93f6-4205-b62b-a17f28acbbac">Puma Energy Limited</Customer_x0020_Name>
    <Post_x0020_code xmlns="859f7ad6-93f6-4205-b62b-a17f28acbbac">SA73 3JD</Post_x0020_code>
    <Surrendered_x002f_Expired xmlns="859f7ad6-93f6-4205-b62b-a17f28acbbac" xsi:nil="true"/>
    <Surrendered_x002f_Expired_x0020_Date xmlns="859f7ad6-93f6-4205-b62b-a17f28acbbac" xsi:nil="true"/>
    <_dlc_DocId xmlns="9be56660-2c31-41ef-bc00-23e72f632f2a">REGU-409-1789</_dlc_DocId>
    <_dlc_DocIdUrl xmlns="9be56660-2c31-41ef-bc00-23e72f632f2a">
      <Url>https://cyfoethnaturiolcymru.sharepoint.com/teams/Regulatory/Permitting/_layouts/15/DocIdRedir.aspx?ID=REGU-409-1789</Url>
      <Description>REGU-409-1789</Description>
    </_dlc_DocIdUrl>
  </documentManagement>
</p:properti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B98ACF66FFD5C408672932E801640BE" ma:contentTypeVersion="772" ma:contentTypeDescription="Permitting &amp; Compliance Word Document" ma:contentTypeScope="" ma:versionID="fd558bb72d2e709da9b29a54a3ae8a6a">
  <xsd:schema xmlns:xsd="http://www.w3.org/2001/XMLSchema" xmlns:xs="http://www.w3.org/2001/XMLSchema" xmlns:p="http://schemas.microsoft.com/office/2006/metadata/properties" xmlns:ns2="859f7ad6-93f6-4205-b62b-a17f28acbbac" xmlns:ns4="83f546a9-c1c9-4c40-bfe0-8714c2c0a127" xmlns:ns5="005db27c-c37f-4c3b-898d-3fee1249b087" xmlns:ns6="6e121689-de5b-41b9-a751-bfeda7fa2b07" xmlns:ns7="9be56660-2c31-41ef-bc00-23e72f632f2a" targetNamespace="http://schemas.microsoft.com/office/2006/metadata/properties" ma:root="true" ma:fieldsID="54b52c2e547b09e6e7ecfb960d74b508" ns2:_="" ns4:_="" ns5:_="" ns6:_="" ns7:_="">
    <xsd:import namespace="859f7ad6-93f6-4205-b62b-a17f28acbbac"/>
    <xsd:import namespace="83f546a9-c1c9-4c40-bfe0-8714c2c0a127"/>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DateTaken" minOccurs="0"/>
                <xsd:element ref="ns4:MediaServiceAutoTags" minOccurs="0"/>
                <xsd:element ref="ns5:LastSharedByUse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1"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83f546a9-c1c9-4c40-bfe0-8714c2c0a127"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DateTaken" ma:index="25" nillable="true" ma:displayName="MediaServiceDateTaken" ma:hidden="true" ma:internalName="MediaServiceDateTaken" ma:readOnly="true">
      <xsd:simpleType>
        <xsd:restriction base="dms:Text"/>
      </xsd:simpleType>
    </xsd:element>
    <xsd:element name="MediaServiceAutoTags" ma:index="26" nillable="true" ma:displayName="MediaServiceAutoTags" ma:internalName="MediaServiceAutoTags" ma:readOnly="true">
      <xsd:simpleType>
        <xsd:restriction base="dms:Text"/>
      </xsd:simpleType>
    </xsd:element>
    <xsd:element name="MediaServiceAutoKeyPoints" ma:index="28" nillable="true" ma:displayName="MediaServiceAutoKeyPoints" ma:hidden="true" ma:internalName="MediaServiceAutoKeyPoints" ma:readOnly="true">
      <xsd:simpleType>
        <xsd:restriction base="dms:Note"/>
      </xsd:simpleType>
    </xsd:element>
    <xsd:element name="MediaServiceKeyPoints" ma:index="2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5A91EB09-7F70-42E9-B3F5-BF863F7DECDA}"/>
</file>

<file path=customXml/itemProps2.xml><?xml version="1.0" encoding="utf-8"?>
<ds:datastoreItem xmlns:ds="http://schemas.openxmlformats.org/officeDocument/2006/customXml" ds:itemID="{26F95DFE-6781-4072-93E4-346CD42AE103}"/>
</file>

<file path=customXml/itemProps3.xml><?xml version="1.0" encoding="utf-8"?>
<ds:datastoreItem xmlns:ds="http://schemas.openxmlformats.org/officeDocument/2006/customXml" ds:itemID="{5A465C64-49AB-4B88-8EFC-DED8529F92C3}"/>
</file>

<file path=customXml/itemProps4.xml><?xml version="1.0" encoding="utf-8"?>
<ds:datastoreItem xmlns:ds="http://schemas.openxmlformats.org/officeDocument/2006/customXml" ds:itemID="{2C82DFEA-0DD5-42D7-A616-974760E47432}"/>
</file>

<file path=customXml/itemProps5.xml><?xml version="1.0" encoding="utf-8"?>
<ds:datastoreItem xmlns:ds="http://schemas.openxmlformats.org/officeDocument/2006/customXml" ds:itemID="{95B0006E-E571-4773-9E15-B8D4C61155E8}"/>
</file>

<file path=docProps/app.xml><?xml version="1.0" encoding="utf-8"?>
<Properties xmlns="http://schemas.openxmlformats.org/officeDocument/2006/extended-properties" xmlns:vt="http://schemas.openxmlformats.org/officeDocument/2006/docPropsVTypes">
  <Template>C1B5EE5B</Template>
  <TotalTime>1</TotalTime>
  <Pages>1</Pages>
  <Words>124</Words>
  <Characters>715</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Contents</vt:lpstr>
    </vt:vector>
  </TitlesOfParts>
  <Company>Environment Agency</Company>
  <LinksUpToDate>false</LinksUpToDate>
  <CharactersWithSpaces>838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Contents</dc:title>
  <dc:creator>Gary Evans</dc:creator>
  <cp:lastModifiedBy>Evans, Gary Lewis</cp:lastModifiedBy>
  <cp:revision>2</cp:revision>
  <cp:lastPrinted>2015-05-14T12:57:00Z</cp:lastPrinted>
  <dcterms:created xsi:type="dcterms:W3CDTF">2015-07-20T10:10:00Z</dcterms:created>
  <dcterms:modified xsi:type="dcterms:W3CDTF">2015-07-20T10:10:00Z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0x01010067EB80C5FE939D4A9B3D8BA62129B7F5010200FB98ACF66FFD5C408672932E801640BE</vt:lpwstr>
  </property>
  <property fmtid="{D5CDD505-2E9C-101B-9397-08002B2CF9AE}" pid="3" name="_dlc_DocIdItemGuid">
    <vt:lpwstr>d5601449-298c-4b0b-bcca-cb79374924c2</vt:lpwstr>
  </property>
  <property fmtid="{D5CDD505-2E9C-101B-9397-08002B2CF9AE}" pid="4" name="_docset_NoMedatataSyncRequired">
    <vt:lpwstr>False</vt:lpwstr>
  </property>
  <property fmtid="{D5CDD505-2E9C-101B-9397-08002B2CF9AE}" pid="5" name="_dlc_DocId">
    <vt:lpwstr>REGU-409-1789</vt:lpwstr>
  </property>
  <property fmtid="{D5CDD505-2E9C-101B-9397-08002B2CF9AE}" pid="6" name="_dlc_DocIdUrl">
    <vt:lpwstr>https://cyfoethnaturiolcymru.sharepoint.com/teams/Regulatory/Permitting/_layouts/15/DocIdRedir.aspx?ID=REGU-409-1789, REGU-409-1789</vt:lpwstr>
  </property>
</Properties>
</file>