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00D8DC" w14:textId="77DB9EA0" w:rsidR="00C951DA" w:rsidRPr="00BB153C" w:rsidRDefault="00EE3EC9" w:rsidP="00C951DA">
      <w:pPr>
        <w:rPr>
          <w:rFonts w:cs="Arial"/>
        </w:rPr>
      </w:pPr>
      <w:r>
        <w:rPr>
          <w:rFonts w:cs="Arial"/>
        </w:rPr>
        <w:t>Mr Richard Livock</w:t>
      </w:r>
    </w:p>
    <w:p w14:paraId="3BCA40F5" w14:textId="12918CAE" w:rsidR="00BB153C" w:rsidRPr="00BB153C" w:rsidRDefault="00EE3EC9" w:rsidP="00BB153C">
      <w:pPr>
        <w:rPr>
          <w:rFonts w:cs="Arial"/>
          <w:lang w:eastAsia="en-GB"/>
        </w:rPr>
      </w:pPr>
      <w:r>
        <w:rPr>
          <w:rFonts w:cs="Arial"/>
          <w:lang w:eastAsia="en-GB"/>
        </w:rPr>
        <w:t xml:space="preserve">Puma Energy UK </w:t>
      </w:r>
      <w:r w:rsidR="00B60C58">
        <w:rPr>
          <w:rFonts w:cs="Arial"/>
          <w:lang w:eastAsia="en-GB"/>
        </w:rPr>
        <w:t>Limited</w:t>
      </w:r>
    </w:p>
    <w:p w14:paraId="592ACB5F" w14:textId="395A880C" w:rsidR="00BB153C" w:rsidRPr="00BB153C" w:rsidRDefault="00EE3EC9" w:rsidP="00BB153C">
      <w:pPr>
        <w:rPr>
          <w:rFonts w:cs="Arial"/>
          <w:lang w:eastAsia="en-GB"/>
        </w:rPr>
      </w:pPr>
      <w:r>
        <w:rPr>
          <w:rFonts w:cs="Arial"/>
          <w:lang w:eastAsia="en-GB"/>
        </w:rPr>
        <w:t>Milford Haven Terminal</w:t>
      </w:r>
    </w:p>
    <w:p w14:paraId="59C8E995" w14:textId="2A675BD2" w:rsidR="00BB153C" w:rsidRPr="00BB153C" w:rsidRDefault="00851187" w:rsidP="00BB153C">
      <w:pPr>
        <w:rPr>
          <w:rFonts w:cs="Arial"/>
          <w:lang w:eastAsia="en-GB"/>
        </w:rPr>
      </w:pPr>
      <w:r>
        <w:rPr>
          <w:rFonts w:cs="Arial"/>
          <w:lang w:eastAsia="en-GB"/>
        </w:rPr>
        <w:t>Milford Haven</w:t>
      </w:r>
    </w:p>
    <w:p w14:paraId="0BB5CC74" w14:textId="09BEC26B" w:rsidR="00BB153C" w:rsidRPr="00BB153C" w:rsidRDefault="00851187" w:rsidP="00BB153C">
      <w:pPr>
        <w:rPr>
          <w:rFonts w:cs="Arial"/>
          <w:lang w:eastAsia="en-GB"/>
        </w:rPr>
      </w:pPr>
      <w:r>
        <w:rPr>
          <w:rFonts w:cs="Arial"/>
          <w:lang w:eastAsia="en-GB"/>
        </w:rPr>
        <w:t>Pembrokeshire</w:t>
      </w:r>
    </w:p>
    <w:p w14:paraId="58713104" w14:textId="72982452" w:rsidR="00BB153C" w:rsidRPr="00BB153C" w:rsidRDefault="00851187" w:rsidP="00BB153C">
      <w:pPr>
        <w:rPr>
          <w:rFonts w:cs="Arial"/>
          <w:lang w:eastAsia="en-GB"/>
        </w:rPr>
      </w:pPr>
      <w:r>
        <w:rPr>
          <w:rFonts w:cs="Arial"/>
          <w:lang w:eastAsia="en-GB"/>
        </w:rPr>
        <w:t>SA73 3JD</w:t>
      </w:r>
    </w:p>
    <w:p w14:paraId="09724D1C" w14:textId="77777777" w:rsidR="00C951DA" w:rsidRPr="00BB153C" w:rsidRDefault="00C951DA" w:rsidP="00C951DA"/>
    <w:p w14:paraId="0104D8CF" w14:textId="77777777" w:rsidR="00AE1B9A" w:rsidRPr="00BB153C" w:rsidRDefault="00AE1B9A" w:rsidP="00C951DA"/>
    <w:p w14:paraId="31FE2211" w14:textId="6F5CF0AB" w:rsidR="00BB153C" w:rsidRPr="00BB153C" w:rsidRDefault="00EE3EC9" w:rsidP="00C951DA">
      <w:r>
        <w:t>Dear Richard</w:t>
      </w:r>
      <w:r w:rsidR="00BB153C" w:rsidRPr="00BB153C">
        <w:t>,</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BB153C" w14:paraId="72C8E086" w14:textId="77777777" w:rsidTr="000647F6">
        <w:trPr>
          <w:trHeight w:val="1961"/>
        </w:trPr>
        <w:tc>
          <w:tcPr>
            <w:tcW w:w="4002" w:type="dxa"/>
          </w:tcPr>
          <w:p w14:paraId="7D6DA7BC" w14:textId="064654D3" w:rsidR="00111358" w:rsidRDefault="00111358" w:rsidP="00C951DA">
            <w:pPr>
              <w:pStyle w:val="BodyText"/>
            </w:pPr>
            <w:bookmarkStart w:id="0" w:name="_Toc368647613"/>
          </w:p>
          <w:p w14:paraId="5330E08B" w14:textId="7FF64B88" w:rsidR="00643201" w:rsidRDefault="00111358" w:rsidP="00111358">
            <w:pPr>
              <w:tabs>
                <w:tab w:val="left" w:pos="2414"/>
              </w:tabs>
            </w:pPr>
            <w:r>
              <w:tab/>
            </w:r>
          </w:p>
          <w:p w14:paraId="472D5480" w14:textId="77777777" w:rsidR="00643201" w:rsidRPr="00643201" w:rsidRDefault="00643201" w:rsidP="00643201"/>
          <w:p w14:paraId="3F5656F2" w14:textId="77777777" w:rsidR="00643201" w:rsidRPr="00643201" w:rsidRDefault="00643201" w:rsidP="00643201"/>
          <w:p w14:paraId="695A43FD" w14:textId="77777777" w:rsidR="00643201" w:rsidRPr="00643201" w:rsidRDefault="00643201" w:rsidP="00637D6E">
            <w:pPr>
              <w:jc w:val="center"/>
            </w:pPr>
          </w:p>
          <w:p w14:paraId="61D5DBE6" w14:textId="4D87223E" w:rsidR="00643201" w:rsidRDefault="00643201" w:rsidP="00643201"/>
          <w:p w14:paraId="54397033" w14:textId="025634A3" w:rsidR="00C951DA" w:rsidRPr="00643201" w:rsidRDefault="00C951DA" w:rsidP="00643201">
            <w:pPr>
              <w:tabs>
                <w:tab w:val="left" w:pos="2358"/>
              </w:tabs>
            </w:pPr>
          </w:p>
        </w:tc>
      </w:tr>
      <w:bookmarkEnd w:id="0"/>
    </w:tbl>
    <w:p w14:paraId="1F5A7BA1" w14:textId="77777777" w:rsidR="00AE1B9A" w:rsidRPr="00BB153C" w:rsidRDefault="00AE1B9A" w:rsidP="00C951DA">
      <w:pPr>
        <w:pStyle w:val="BodyText"/>
        <w:rPr>
          <w:i/>
        </w:rPr>
      </w:pPr>
    </w:p>
    <w:p w14:paraId="6D458835" w14:textId="0465FBFD" w:rsidR="00BB153C" w:rsidRDefault="00851187" w:rsidP="00C951DA">
      <w:pPr>
        <w:pStyle w:val="BodyText"/>
        <w:rPr>
          <w:b/>
          <w:u w:val="single"/>
        </w:rPr>
      </w:pPr>
      <w:r>
        <w:rPr>
          <w:b/>
          <w:u w:val="single"/>
        </w:rPr>
        <w:t>Environmental Permitting (England and Wales) Regulations (as amended)</w:t>
      </w:r>
    </w:p>
    <w:p w14:paraId="65659084" w14:textId="07A33032" w:rsidR="00851187" w:rsidRPr="00BB153C" w:rsidRDefault="00EE3EC9" w:rsidP="00C951DA">
      <w:pPr>
        <w:pStyle w:val="BodyText"/>
        <w:rPr>
          <w:b/>
          <w:u w:val="single"/>
        </w:rPr>
      </w:pPr>
      <w:r>
        <w:rPr>
          <w:b/>
          <w:u w:val="single"/>
        </w:rPr>
        <w:t>Permit KP3036AX – Temporary Boiler</w:t>
      </w:r>
    </w:p>
    <w:p w14:paraId="1F87465A" w14:textId="77777777" w:rsidR="00BB153C" w:rsidRPr="00BB153C" w:rsidRDefault="00BB153C" w:rsidP="00C951DA">
      <w:pPr>
        <w:pStyle w:val="BodyText"/>
        <w:rPr>
          <w:b/>
          <w:u w:val="single"/>
        </w:rPr>
      </w:pPr>
    </w:p>
    <w:p w14:paraId="50297221" w14:textId="788B8CF2" w:rsidR="00E4298F" w:rsidRDefault="00434785" w:rsidP="00434785">
      <w:pPr>
        <w:autoSpaceDE w:val="0"/>
        <w:autoSpaceDN w:val="0"/>
        <w:adjustRightInd w:val="0"/>
        <w:rPr>
          <w:lang w:eastAsia="en-GB"/>
        </w:rPr>
      </w:pPr>
      <w:r>
        <w:rPr>
          <w:lang w:eastAsia="en-GB"/>
        </w:rPr>
        <w:t xml:space="preserve">Further to </w:t>
      </w:r>
      <w:r w:rsidR="00EE3EC9">
        <w:rPr>
          <w:lang w:eastAsia="en-GB"/>
        </w:rPr>
        <w:t>your letter</w:t>
      </w:r>
      <w:r w:rsidR="00553943">
        <w:rPr>
          <w:lang w:eastAsia="en-GB"/>
        </w:rPr>
        <w:t xml:space="preserve"> dated 6</w:t>
      </w:r>
      <w:r w:rsidR="00EE3EC9">
        <w:rPr>
          <w:vertAlign w:val="superscript"/>
          <w:lang w:eastAsia="en-GB"/>
        </w:rPr>
        <w:t>th</w:t>
      </w:r>
      <w:r w:rsidR="00553943">
        <w:rPr>
          <w:lang w:eastAsia="en-GB"/>
        </w:rPr>
        <w:t xml:space="preserve"> March 2019</w:t>
      </w:r>
      <w:r w:rsidR="00E4298F">
        <w:rPr>
          <w:lang w:eastAsia="en-GB"/>
        </w:rPr>
        <w:t xml:space="preserve"> outlining your proposal for a temporary </w:t>
      </w:r>
      <w:r w:rsidR="00354F4E">
        <w:rPr>
          <w:lang w:eastAsia="en-GB"/>
        </w:rPr>
        <w:t xml:space="preserve">boiler in accordance with Table S1.7, NRW have reviewed your proposal and have no objection to the activity. It has been noted that since the shutdown of the refinery, the ambient background noise levels (day/night) have reduced and would request that Puma review their noise management plan </w:t>
      </w:r>
      <w:proofErr w:type="gramStart"/>
      <w:r w:rsidR="00354F4E">
        <w:rPr>
          <w:lang w:eastAsia="en-GB"/>
        </w:rPr>
        <w:t>taking into account</w:t>
      </w:r>
      <w:proofErr w:type="gramEnd"/>
      <w:r w:rsidR="00354F4E">
        <w:rPr>
          <w:lang w:eastAsia="en-GB"/>
        </w:rPr>
        <w:t xml:space="preserve"> this temporary change.</w:t>
      </w:r>
    </w:p>
    <w:p w14:paraId="1CAB09A4" w14:textId="689D9771" w:rsidR="00553943" w:rsidRDefault="00553943" w:rsidP="00434785">
      <w:pPr>
        <w:autoSpaceDE w:val="0"/>
        <w:autoSpaceDN w:val="0"/>
        <w:adjustRightInd w:val="0"/>
        <w:rPr>
          <w:lang w:eastAsia="en-GB"/>
        </w:rPr>
      </w:pPr>
    </w:p>
    <w:p w14:paraId="00C7B31B" w14:textId="39098584" w:rsidR="00553943" w:rsidRDefault="00553943" w:rsidP="00434785">
      <w:pPr>
        <w:autoSpaceDE w:val="0"/>
        <w:autoSpaceDN w:val="0"/>
        <w:adjustRightInd w:val="0"/>
        <w:rPr>
          <w:lang w:eastAsia="en-GB"/>
        </w:rPr>
      </w:pPr>
      <w:r>
        <w:rPr>
          <w:lang w:eastAsia="en-GB"/>
        </w:rPr>
        <w:t xml:space="preserve">Please note that any new boilers may need to meet </w:t>
      </w:r>
      <w:r w:rsidRPr="00553943">
        <w:rPr>
          <w:lang w:eastAsia="en-GB"/>
        </w:rPr>
        <w:t>the requirements of the Medium Combustion Plant Directive (Directive 2015/2193/EU) (‘MCPD’) as set out in Schedule 25A of The Environmental Permitting (England and Wales) Regulations 2016 (as amended).</w:t>
      </w:r>
    </w:p>
    <w:p w14:paraId="2DCFE84D" w14:textId="77777777" w:rsidR="00E4298F" w:rsidRDefault="00E4298F" w:rsidP="00434785">
      <w:pPr>
        <w:autoSpaceDE w:val="0"/>
        <w:autoSpaceDN w:val="0"/>
        <w:adjustRightInd w:val="0"/>
        <w:rPr>
          <w:lang w:eastAsia="en-GB"/>
        </w:rPr>
      </w:pPr>
    </w:p>
    <w:p w14:paraId="54D76D49" w14:textId="6F1FD51C" w:rsidR="00B60C58" w:rsidRDefault="00354F4E" w:rsidP="00C951DA">
      <w:pPr>
        <w:pStyle w:val="BodyText"/>
        <w:rPr>
          <w:color w:val="auto"/>
          <w:lang w:eastAsia="en-GB"/>
        </w:rPr>
      </w:pPr>
      <w:r>
        <w:rPr>
          <w:color w:val="auto"/>
          <w:lang w:eastAsia="en-GB"/>
        </w:rPr>
        <w:t>If you have any questions regarding any of the above information please contact me on the details below.</w:t>
      </w:r>
    </w:p>
    <w:p w14:paraId="643AC5F2" w14:textId="77777777" w:rsidR="00354F4E" w:rsidRDefault="00354F4E" w:rsidP="00C951DA">
      <w:pPr>
        <w:pStyle w:val="BodyText"/>
      </w:pPr>
    </w:p>
    <w:p w14:paraId="67885F9C" w14:textId="77777777" w:rsidR="00B60C58" w:rsidRDefault="00B60C58" w:rsidP="00C951DA">
      <w:pPr>
        <w:pStyle w:val="BodyText"/>
      </w:pPr>
      <w:r>
        <w:t>Yours faithfully</w:t>
      </w:r>
    </w:p>
    <w:p w14:paraId="75C8D88F" w14:textId="77777777" w:rsidR="00B60C58" w:rsidRDefault="00B60C58" w:rsidP="00C951DA">
      <w:pPr>
        <w:pStyle w:val="BodyText"/>
      </w:pPr>
    </w:p>
    <w:p w14:paraId="3528CD93" w14:textId="77777777" w:rsidR="00B60C58" w:rsidRDefault="00B60C58" w:rsidP="00C951DA">
      <w:pPr>
        <w:pStyle w:val="BodyText"/>
      </w:pPr>
    </w:p>
    <w:p w14:paraId="00F00488" w14:textId="20A397B1" w:rsidR="00B60C58" w:rsidRDefault="006F1825" w:rsidP="00C951DA">
      <w:pPr>
        <w:pStyle w:val="BodyText"/>
      </w:pPr>
      <w:r>
        <w:rPr>
          <w:noProof/>
          <w:lang w:eastAsia="en-GB"/>
        </w:rPr>
        <w:drawing>
          <wp:inline distT="0" distB="0" distL="0" distR="0" wp14:anchorId="3EFF15E7" wp14:editId="5AF80606">
            <wp:extent cx="1270000" cy="680720"/>
            <wp:effectExtent l="0" t="0" r="6350" b="5080"/>
            <wp:docPr id="11" name="Picture 11" descr="cid:image001.jpg@01D066E9.C0159F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66E9.C0159F4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270000" cy="680720"/>
                    </a:xfrm>
                    <a:prstGeom prst="rect">
                      <a:avLst/>
                    </a:prstGeom>
                    <a:noFill/>
                    <a:ln>
                      <a:noFill/>
                    </a:ln>
                  </pic:spPr>
                </pic:pic>
              </a:graphicData>
            </a:graphic>
          </wp:inline>
        </w:drawing>
      </w:r>
    </w:p>
    <w:p w14:paraId="032C38E1" w14:textId="77777777" w:rsidR="00354F4E" w:rsidRDefault="00354F4E" w:rsidP="00C951DA">
      <w:pPr>
        <w:pStyle w:val="BodyText"/>
      </w:pPr>
    </w:p>
    <w:p w14:paraId="528EB0A2" w14:textId="72DDF02C" w:rsidR="00354F4E" w:rsidRDefault="00354F4E" w:rsidP="00C951DA">
      <w:pPr>
        <w:pStyle w:val="BodyText"/>
      </w:pPr>
      <w:r>
        <w:t>Gary Evans</w:t>
      </w:r>
    </w:p>
    <w:p w14:paraId="471B06BA" w14:textId="746D2898" w:rsidR="00354F4E" w:rsidRDefault="00354F4E" w:rsidP="00C951DA">
      <w:pPr>
        <w:pStyle w:val="BodyText"/>
      </w:pPr>
      <w:r>
        <w:t>Technical Specialist</w:t>
      </w:r>
    </w:p>
    <w:p w14:paraId="1ABB503F" w14:textId="11EBB76B" w:rsidR="00354F4E" w:rsidRPr="00B60C58" w:rsidRDefault="00354F4E" w:rsidP="00C951DA">
      <w:pPr>
        <w:pStyle w:val="BodyText"/>
      </w:pPr>
      <w:r>
        <w:t>Direct Tel :03000 65</w:t>
      </w:r>
      <w:r w:rsidR="00BB6F38">
        <w:t>3237</w:t>
      </w:r>
    </w:p>
    <w:sectPr w:rsidR="00354F4E" w:rsidRPr="00B60C58" w:rsidSect="00C951DA">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985" w:left="1134" w:header="567"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DD640" w14:textId="77777777" w:rsidR="003277F7" w:rsidRDefault="003277F7" w:rsidP="003B1B95">
      <w:r>
        <w:separator/>
      </w:r>
    </w:p>
  </w:endnote>
  <w:endnote w:type="continuationSeparator" w:id="0">
    <w:p w14:paraId="5F208069" w14:textId="77777777" w:rsidR="003277F7" w:rsidRDefault="003277F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139D2" w14:textId="77777777" w:rsidR="008627BE" w:rsidRDefault="008627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E8D95" w14:textId="77777777" w:rsidR="00C332A7" w:rsidRPr="00323656" w:rsidRDefault="00DD7025" w:rsidP="00323656">
    <w:pPr>
      <w:jc w:val="right"/>
    </w:pPr>
    <w:r>
      <w:rPr>
        <w:noProof/>
        <w:lang w:eastAsia="en-GB"/>
      </w:rPr>
      <mc:AlternateContent>
        <mc:Choice Requires="wps">
          <w:drawing>
            <wp:anchor distT="0" distB="0" distL="114300" distR="114300" simplePos="0" relativeHeight="251659776" behindDoc="0" locked="0" layoutInCell="1" allowOverlap="1" wp14:anchorId="6A4BFB2C" wp14:editId="7FEFAEF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017E66" w14:textId="77777777" w:rsidR="00897388" w:rsidRDefault="00897388" w:rsidP="00897388">
                          <w:pPr>
                            <w:rPr>
                              <w:color w:val="0091A5"/>
                              <w:sz w:val="20"/>
                              <w:szCs w:val="20"/>
                            </w:rPr>
                          </w:pPr>
                          <w:r w:rsidRPr="00D37E1F">
                            <w:rPr>
                              <w:color w:val="0091A5"/>
                              <w:sz w:val="20"/>
                              <w:szCs w:val="20"/>
                            </w:rPr>
                            <w:t>www.naturalresourceswales.gov.uk</w:t>
                          </w:r>
                        </w:p>
                        <w:p w14:paraId="675AE0F3"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4BFB2C"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2F017E66" w14:textId="77777777" w:rsidR="00897388" w:rsidRDefault="00897388" w:rsidP="00897388">
                    <w:pPr>
                      <w:rPr>
                        <w:color w:val="0091A5"/>
                        <w:sz w:val="20"/>
                        <w:szCs w:val="20"/>
                      </w:rPr>
                    </w:pPr>
                    <w:r w:rsidRPr="00D37E1F">
                      <w:rPr>
                        <w:color w:val="0091A5"/>
                        <w:sz w:val="20"/>
                        <w:szCs w:val="20"/>
                      </w:rPr>
                      <w:t>www.naturalresourceswales.gov.uk</w:t>
                    </w:r>
                  </w:p>
                  <w:p w14:paraId="675AE0F3"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918D7E2" wp14:editId="391EC6F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D9A14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1CF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662C5">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8D7E2"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2CD9A14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1CF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662C5">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B9D53" w14:textId="77777777" w:rsidR="00323656" w:rsidRDefault="00DD7025"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18481F1" wp14:editId="7379C148">
              <wp:simplePos x="0" y="0"/>
              <wp:positionH relativeFrom="page">
                <wp:posOffset>723900</wp:posOffset>
              </wp:positionH>
              <wp:positionV relativeFrom="page">
                <wp:posOffset>9852660</wp:posOffset>
              </wp:positionV>
              <wp:extent cx="5615940" cy="591820"/>
              <wp:effectExtent l="0" t="0" r="381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C7678A" w14:textId="77777777" w:rsidR="00C951DA" w:rsidRPr="003C3CCB" w:rsidRDefault="00C951DA" w:rsidP="00C951DA">
                          <w:pPr>
                            <w:pStyle w:val="Addresses"/>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14:paraId="45DC08ED" w14:textId="77777777" w:rsidR="00C951DA" w:rsidRPr="003C3CCB" w:rsidRDefault="00C951DA" w:rsidP="00C951DA">
                          <w:pPr>
                            <w:pStyle w:val="Addresses"/>
                            <w:rPr>
                              <w:rFonts w:ascii="Arial Narrow" w:hAnsi="Arial Narrow"/>
                              <w:sz w:val="20"/>
                            </w:rPr>
                          </w:pPr>
                          <w:r w:rsidRPr="003C3CCB">
                            <w:rPr>
                              <w:rFonts w:ascii="Arial Narrow" w:hAnsi="Arial Narrow"/>
                              <w:sz w:val="20"/>
                            </w:rPr>
                            <w:t>Ymholiadau cyffredinol / General Enquires : 0300 065 3000</w:t>
                          </w:r>
                        </w:p>
                        <w:p w14:paraId="254F463D" w14:textId="77777777" w:rsidR="00C951DA" w:rsidRPr="0044638F" w:rsidRDefault="00C951DA" w:rsidP="00C951DA">
                          <w:pPr>
                            <w:rPr>
                              <w:rFonts w:ascii="Arial Narrow" w:hAnsi="Arial Narrow"/>
                              <w:sz w:val="22"/>
                              <w:szCs w:val="22"/>
                            </w:rPr>
                          </w:pPr>
                          <w:r w:rsidRPr="003C3CCB">
                            <w:rPr>
                              <w:rFonts w:ascii="Arial Narrow" w:hAnsi="Arial Narrow"/>
                              <w:sz w:val="20"/>
                              <w:szCs w:val="20"/>
                            </w:rPr>
                            <w:t>E-Bost / E-mail:</w:t>
                          </w:r>
                          <w:r w:rsidRPr="003C3CCB">
                            <w:rPr>
                              <w:rFonts w:ascii="Arial Narrow" w:hAnsi="Arial Narrow"/>
                              <w:color w:val="0070C0"/>
                              <w:sz w:val="20"/>
                              <w:szCs w:val="20"/>
                            </w:rPr>
                            <w:t xml:space="preserve"> </w:t>
                          </w:r>
                          <w:hyperlink r:id="rId1"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14:paraId="6D465957" w14:textId="77777777" w:rsidR="00C951DA" w:rsidRPr="003C3CCB" w:rsidRDefault="00C951DA" w:rsidP="00C951DA">
                          <w:pPr>
                            <w:rPr>
                              <w:rFonts w:ascii="Arial Narrow" w:hAnsi="Arial Narrow" w:cs="Arial"/>
                              <w:sz w:val="20"/>
                              <w:szCs w:val="20"/>
                            </w:rPr>
                          </w:pPr>
                          <w:r w:rsidRPr="003C3CCB">
                            <w:rPr>
                              <w:rFonts w:ascii="Arial Narrow" w:hAnsi="Arial Narrow" w:cs="Arial"/>
                              <w:color w:val="008080"/>
                              <w:sz w:val="20"/>
                              <w:szCs w:val="20"/>
                            </w:rPr>
                            <w:t>Gwefan/</w:t>
                          </w:r>
                          <w:r w:rsidRPr="003C3CCB">
                            <w:rPr>
                              <w:rFonts w:ascii="Arial Narrow" w:hAnsi="Arial Narrow" w:cs="Arial"/>
                              <w:color w:val="000000"/>
                              <w:sz w:val="20"/>
                              <w:szCs w:val="20"/>
                            </w:rPr>
                            <w:t>Website: </w:t>
                          </w:r>
                          <w:hyperlink r:id="rId2"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3" w:tgtFrame="_blank" w:history="1">
                            <w:r w:rsidRPr="003C3CCB">
                              <w:rPr>
                                <w:rStyle w:val="Hyperlink"/>
                                <w:rFonts w:ascii="Arial Narrow" w:hAnsi="Arial Narrow" w:cs="Arial"/>
                                <w:color w:val="0070C0"/>
                                <w:sz w:val="20"/>
                                <w:szCs w:val="20"/>
                              </w:rPr>
                              <w:t>www.naturalresourceswales.gov.uk</w:t>
                            </w:r>
                          </w:hyperlink>
                        </w:p>
                        <w:p w14:paraId="3EDE4DE0" w14:textId="77777777" w:rsidR="00897388" w:rsidRPr="00880C97" w:rsidRDefault="00897388" w:rsidP="00897388">
                          <w:pPr>
                            <w:rPr>
                              <w:rFonts w:cs="Arial"/>
                              <w:sz w:val="16"/>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481F1" id="_x0000_t202" coordsize="21600,21600" o:spt="202" path="m,l,21600r21600,l21600,xe">
              <v:stroke joinstyle="miter"/>
              <v:path gradientshapeok="t" o:connecttype="rect"/>
            </v:shapetype>
            <v:shape id="Text Box 1" o:spid="_x0000_s1028" type="#_x0000_t202" style="position:absolute;left:0;text-align:left;margin-left:57pt;margin-top:775.8pt;width:442.2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" stroked="f" strokecolor="#005541" strokeweight="1pt">
              <v:textbox inset="0,0,,0">
                <w:txbxContent>
                  <w:p w14:paraId="5DC7678A" w14:textId="77777777" w:rsidR="00C951DA" w:rsidRPr="003C3CCB" w:rsidRDefault="00C951DA" w:rsidP="00C951DA">
                    <w:pPr>
                      <w:pStyle w:val="Addresses"/>
                      <w:rPr>
                        <w:rFonts w:ascii="Arial Narrow" w:hAnsi="Arial Narrow"/>
                        <w:sz w:val="20"/>
                      </w:rPr>
                    </w:pPr>
                    <w:r w:rsidRPr="003C3CCB">
                      <w:rPr>
                        <w:rFonts w:ascii="Arial Narrow" w:hAnsi="Arial Narrow"/>
                        <w:sz w:val="20"/>
                      </w:rPr>
                      <w:t xml:space="preserve">Maes Newydd, Llandarsi, Nedd Port Talbot SA10 6JQ </w:t>
                    </w:r>
                    <w:r w:rsidRPr="003C3CCB">
                      <w:rPr>
                        <w:rFonts w:ascii="Arial Narrow" w:hAnsi="Arial Narrow"/>
                        <w:sz w:val="20"/>
                      </w:rPr>
                      <w:tab/>
                      <w:t xml:space="preserve">   Maes Newydd</w:t>
                    </w:r>
                    <w:r>
                      <w:rPr>
                        <w:rFonts w:ascii="Arial Narrow" w:hAnsi="Arial Narrow"/>
                        <w:sz w:val="20"/>
                      </w:rPr>
                      <w:t xml:space="preserve">, Llandarcy, Neath Port Talbot, </w:t>
                    </w:r>
                    <w:r w:rsidRPr="003C3CCB">
                      <w:rPr>
                        <w:rFonts w:ascii="Arial Narrow" w:hAnsi="Arial Narrow"/>
                        <w:sz w:val="20"/>
                      </w:rPr>
                      <w:t>SA10 6JQ.</w:t>
                    </w:r>
                  </w:p>
                  <w:p w14:paraId="45DC08ED" w14:textId="77777777" w:rsidR="00C951DA" w:rsidRPr="003C3CCB" w:rsidRDefault="00C951DA" w:rsidP="00C951DA">
                    <w:pPr>
                      <w:pStyle w:val="Addresses"/>
                      <w:rPr>
                        <w:rFonts w:ascii="Arial Narrow" w:hAnsi="Arial Narrow"/>
                        <w:sz w:val="20"/>
                      </w:rPr>
                    </w:pPr>
                    <w:r w:rsidRPr="003C3CCB">
                      <w:rPr>
                        <w:rFonts w:ascii="Arial Narrow" w:hAnsi="Arial Narrow"/>
                        <w:sz w:val="20"/>
                      </w:rPr>
                      <w:t>Ymholiadau cyffredinol / General Enquires : 0300 065 3000</w:t>
                    </w:r>
                  </w:p>
                  <w:p w14:paraId="254F463D" w14:textId="77777777" w:rsidR="00C951DA" w:rsidRPr="0044638F" w:rsidRDefault="00C951DA" w:rsidP="00C951DA">
                    <w:pPr>
                      <w:rPr>
                        <w:rFonts w:ascii="Arial Narrow" w:hAnsi="Arial Narrow"/>
                        <w:sz w:val="22"/>
                        <w:szCs w:val="22"/>
                      </w:rPr>
                    </w:pPr>
                    <w:r w:rsidRPr="003C3CCB">
                      <w:rPr>
                        <w:rFonts w:ascii="Arial Narrow" w:hAnsi="Arial Narrow"/>
                        <w:sz w:val="20"/>
                        <w:szCs w:val="20"/>
                      </w:rPr>
                      <w:t>E-Bost / E-mail:</w:t>
                    </w:r>
                    <w:r w:rsidRPr="003C3CCB">
                      <w:rPr>
                        <w:rFonts w:ascii="Arial Narrow" w:hAnsi="Arial Narrow"/>
                        <w:color w:val="0070C0"/>
                        <w:sz w:val="20"/>
                        <w:szCs w:val="20"/>
                      </w:rPr>
                      <w:t xml:space="preserve"> </w:t>
                    </w:r>
                    <w:hyperlink r:id="rId4" w:history="1">
                      <w:r w:rsidRPr="003C3CCB">
                        <w:rPr>
                          <w:rStyle w:val="Hyperlink"/>
                          <w:rFonts w:ascii="Arial Narrow" w:hAnsi="Arial Narrow"/>
                          <w:color w:val="0070C0"/>
                          <w:sz w:val="20"/>
                          <w:szCs w:val="20"/>
                        </w:rPr>
                        <w:t>ymholiadau@cyfoethnaturiolcymru.gov.uk</w:t>
                      </w:r>
                    </w:hyperlink>
                    <w:r w:rsidRPr="0044638F">
                      <w:rPr>
                        <w:rFonts w:ascii="Arial Narrow" w:hAnsi="Arial Narrow"/>
                        <w:sz w:val="22"/>
                        <w:szCs w:val="22"/>
                      </w:rPr>
                      <w:t xml:space="preserve">   </w:t>
                    </w:r>
                    <w:r>
                      <w:rPr>
                        <w:rFonts w:ascii="Arial Narrow" w:hAnsi="Arial Narrow"/>
                        <w:sz w:val="22"/>
                        <w:szCs w:val="22"/>
                      </w:rPr>
                      <w:t xml:space="preserve">             </w:t>
                    </w:r>
                    <w:r w:rsidRPr="0044638F">
                      <w:rPr>
                        <w:rFonts w:ascii="Arial Narrow" w:hAnsi="Arial Narrow"/>
                        <w:sz w:val="22"/>
                        <w:szCs w:val="22"/>
                      </w:rPr>
                      <w:t xml:space="preserve"> enquires@naturalresourceswales.gov.uk</w:t>
                    </w:r>
                  </w:p>
                  <w:p w14:paraId="6D465957" w14:textId="77777777" w:rsidR="00C951DA" w:rsidRPr="003C3CCB" w:rsidRDefault="00C951DA" w:rsidP="00C951DA">
                    <w:pPr>
                      <w:rPr>
                        <w:rFonts w:ascii="Arial Narrow" w:hAnsi="Arial Narrow" w:cs="Arial"/>
                        <w:sz w:val="20"/>
                        <w:szCs w:val="20"/>
                      </w:rPr>
                    </w:pPr>
                    <w:r w:rsidRPr="003C3CCB">
                      <w:rPr>
                        <w:rFonts w:ascii="Arial Narrow" w:hAnsi="Arial Narrow" w:cs="Arial"/>
                        <w:color w:val="008080"/>
                        <w:sz w:val="20"/>
                        <w:szCs w:val="20"/>
                      </w:rPr>
                      <w:t>Gwefan/</w:t>
                    </w:r>
                    <w:r w:rsidRPr="003C3CCB">
                      <w:rPr>
                        <w:rFonts w:ascii="Arial Narrow" w:hAnsi="Arial Narrow" w:cs="Arial"/>
                        <w:color w:val="000000"/>
                        <w:sz w:val="20"/>
                        <w:szCs w:val="20"/>
                      </w:rPr>
                      <w:t>Website: </w:t>
                    </w:r>
                    <w:hyperlink r:id="rId5" w:history="1">
                      <w:r w:rsidRPr="003C3CCB">
                        <w:rPr>
                          <w:rStyle w:val="Hyperlink"/>
                          <w:rFonts w:ascii="Arial Narrow" w:hAnsi="Arial Narrow" w:cs="Arial"/>
                          <w:color w:val="0070C0"/>
                          <w:sz w:val="20"/>
                          <w:szCs w:val="20"/>
                        </w:rPr>
                        <w:t>www.cyfoethnaturiolcymru.gov.uk</w:t>
                      </w:r>
                    </w:hyperlink>
                    <w:r w:rsidRPr="003C3CCB">
                      <w:rPr>
                        <w:rFonts w:ascii="Arial Narrow" w:hAnsi="Arial Narrow" w:cs="Arial"/>
                        <w:color w:val="000000"/>
                        <w:sz w:val="20"/>
                        <w:szCs w:val="20"/>
                      </w:rPr>
                      <w:tab/>
                    </w:r>
                    <w:r w:rsidRPr="003C3CCB">
                      <w:rPr>
                        <w:rFonts w:ascii="Arial Narrow" w:hAnsi="Arial Narrow" w:cs="Arial"/>
                        <w:color w:val="000000"/>
                        <w:sz w:val="20"/>
                        <w:szCs w:val="20"/>
                      </w:rPr>
                      <w:tab/>
                      <w:t xml:space="preserve">                </w:t>
                    </w:r>
                    <w:r w:rsidRPr="003C3CCB">
                      <w:rPr>
                        <w:rFonts w:ascii="Arial Narrow" w:hAnsi="Arial Narrow" w:cs="Arial"/>
                        <w:color w:val="0070C0"/>
                        <w:sz w:val="20"/>
                        <w:szCs w:val="20"/>
                      </w:rPr>
                      <w:t xml:space="preserve">  </w:t>
                    </w:r>
                    <w:hyperlink r:id="rId6" w:tgtFrame="_blank" w:history="1">
                      <w:r w:rsidRPr="003C3CCB">
                        <w:rPr>
                          <w:rStyle w:val="Hyperlink"/>
                          <w:rFonts w:ascii="Arial Narrow" w:hAnsi="Arial Narrow" w:cs="Arial"/>
                          <w:color w:val="0070C0"/>
                          <w:sz w:val="20"/>
                          <w:szCs w:val="20"/>
                        </w:rPr>
                        <w:t>www.naturalresourceswales.gov.uk</w:t>
                      </w:r>
                    </w:hyperlink>
                  </w:p>
                  <w:p w14:paraId="3EDE4DE0" w14:textId="77777777" w:rsidR="00897388" w:rsidRPr="00880C97" w:rsidRDefault="00897388" w:rsidP="00897388">
                    <w:pPr>
                      <w:rPr>
                        <w:rFonts w:cs="Arial"/>
                        <w:sz w:val="16"/>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0F8D2FB" wp14:editId="04C2A959">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B634F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8D2FB"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BB634F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AE77DB8" wp14:editId="5DCED32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B32D81"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E77DB8"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EB32D81"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86B0A4" wp14:editId="643375F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2321A7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86B0A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2321A7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25427920" wp14:editId="022D910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E6DB3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2792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67E6DB3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9216933" wp14:editId="01CD9117">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45E3D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21693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645E3D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643D561" wp14:editId="335DC2A8">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8FE3C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3D56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98FE3C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92F15" w14:textId="77777777" w:rsidR="003277F7" w:rsidRDefault="003277F7" w:rsidP="003B1B95">
      <w:r>
        <w:separator/>
      </w:r>
    </w:p>
  </w:footnote>
  <w:footnote w:type="continuationSeparator" w:id="0">
    <w:p w14:paraId="2A2E012B" w14:textId="77777777" w:rsidR="003277F7" w:rsidRDefault="003277F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84A45" w14:textId="77777777" w:rsidR="008627BE" w:rsidRDefault="00862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C2AB0" w14:textId="77777777" w:rsidR="00580178" w:rsidRDefault="00580178" w:rsidP="00580178"/>
  <w:p w14:paraId="283E69A5"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BB5BC" w14:textId="77777777" w:rsidR="00C951DA" w:rsidRPr="00C951DA" w:rsidRDefault="00C951DA" w:rsidP="00C951DA">
    <w:pPr>
      <w:pStyle w:val="BodyText"/>
      <w:rPr>
        <w:sz w:val="22"/>
        <w:szCs w:val="22"/>
      </w:rPr>
    </w:pPr>
    <w:r>
      <w:tab/>
    </w:r>
    <w:r>
      <w:tab/>
    </w:r>
    <w:r>
      <w:tab/>
    </w:r>
    <w:r>
      <w:tab/>
    </w:r>
    <w:r>
      <w:tab/>
    </w:r>
    <w:r w:rsidRPr="00C951DA">
      <w:rPr>
        <w:sz w:val="22"/>
        <w:szCs w:val="22"/>
      </w:rPr>
      <w:t xml:space="preserve">Ein cyf/Our ref: </w:t>
    </w:r>
  </w:p>
  <w:p w14:paraId="27F7DAC5" w14:textId="1C0074A8" w:rsidR="00C951DA" w:rsidRPr="00C951DA" w:rsidRDefault="00C951DA" w:rsidP="00C951DA">
    <w:pPr>
      <w:pStyle w:val="BodyText"/>
      <w:ind w:left="5760" w:firstLine="720"/>
      <w:rPr>
        <w:sz w:val="22"/>
        <w:szCs w:val="22"/>
      </w:rPr>
    </w:pPr>
    <w:proofErr w:type="spellStart"/>
    <w:r w:rsidRPr="00C951DA">
      <w:rPr>
        <w:sz w:val="22"/>
        <w:szCs w:val="22"/>
      </w:rPr>
      <w:t>Eich</w:t>
    </w:r>
    <w:proofErr w:type="spellEnd"/>
    <w:r w:rsidRPr="00C951DA">
      <w:rPr>
        <w:sz w:val="22"/>
        <w:szCs w:val="22"/>
      </w:rPr>
      <w:t xml:space="preserve"> </w:t>
    </w:r>
    <w:proofErr w:type="spellStart"/>
    <w:r w:rsidRPr="00C951DA">
      <w:rPr>
        <w:sz w:val="22"/>
        <w:szCs w:val="22"/>
      </w:rPr>
      <w:t>cyf</w:t>
    </w:r>
    <w:proofErr w:type="spellEnd"/>
    <w:r w:rsidRPr="00C951DA">
      <w:rPr>
        <w:sz w:val="22"/>
        <w:szCs w:val="22"/>
      </w:rPr>
      <w:t>/Your ref:</w:t>
    </w:r>
    <w:r>
      <w:rPr>
        <w:sz w:val="22"/>
        <w:szCs w:val="22"/>
      </w:rPr>
      <w:t xml:space="preserve"> </w:t>
    </w:r>
    <w:r w:rsidR="00553943">
      <w:rPr>
        <w:sz w:val="22"/>
        <w:szCs w:val="22"/>
      </w:rPr>
      <w:t>6 March 2019</w:t>
    </w:r>
  </w:p>
  <w:p w14:paraId="6A907980" w14:textId="77777777" w:rsidR="00C951DA" w:rsidRPr="00C951DA" w:rsidRDefault="00C951DA" w:rsidP="00C951DA">
    <w:pPr>
      <w:pStyle w:val="BodyText"/>
      <w:rPr>
        <w:sz w:val="22"/>
        <w:szCs w:val="22"/>
      </w:rPr>
    </w:pPr>
  </w:p>
  <w:p w14:paraId="43921DB5" w14:textId="77777777" w:rsidR="00C951DA" w:rsidRPr="00C951DA" w:rsidRDefault="00C951DA" w:rsidP="00C951DA">
    <w:pPr>
      <w:pStyle w:val="BodyText"/>
      <w:ind w:left="6480"/>
      <w:rPr>
        <w:sz w:val="22"/>
        <w:szCs w:val="22"/>
      </w:rPr>
    </w:pPr>
    <w:r w:rsidRPr="00C951DA">
      <w:rPr>
        <w:sz w:val="22"/>
        <w:szCs w:val="22"/>
      </w:rPr>
      <w:t>Maes Newydd, Llandarcy, Neath Port Talbot SA10 6JQ</w:t>
    </w:r>
  </w:p>
  <w:p w14:paraId="578A8C68" w14:textId="77777777" w:rsidR="00C951DA" w:rsidRDefault="00C951DA" w:rsidP="00C951DA">
    <w:pPr>
      <w:pStyle w:val="BodyText"/>
    </w:pPr>
  </w:p>
  <w:p w14:paraId="793961F2" w14:textId="77777777" w:rsidR="00C951DA" w:rsidRDefault="00C951DA" w:rsidP="00C951DA">
    <w:pPr>
      <w:pStyle w:val="BodyText"/>
      <w:rPr>
        <w:sz w:val="20"/>
        <w:szCs w:val="20"/>
      </w:rPr>
    </w:pPr>
  </w:p>
  <w:p w14:paraId="296F7DE5" w14:textId="7A4230E6" w:rsidR="00C951DA" w:rsidRDefault="00C951DA" w:rsidP="00C951DA">
    <w:pPr>
      <w:pStyle w:val="BodyText"/>
      <w:ind w:left="6480"/>
      <w:rPr>
        <w:sz w:val="22"/>
        <w:szCs w:val="22"/>
      </w:rPr>
    </w:pPr>
    <w:proofErr w:type="spellStart"/>
    <w:r w:rsidRPr="00C951DA">
      <w:rPr>
        <w:sz w:val="22"/>
        <w:szCs w:val="22"/>
      </w:rPr>
      <w:t>Dyddiad</w:t>
    </w:r>
    <w:proofErr w:type="spellEnd"/>
    <w:r w:rsidRPr="00C951DA">
      <w:rPr>
        <w:sz w:val="22"/>
        <w:szCs w:val="22"/>
      </w:rPr>
      <w:t>/Date:</w:t>
    </w:r>
    <w:r w:rsidR="00E26F55" w:rsidRPr="00C951DA">
      <w:rPr>
        <w:noProof/>
        <w:sz w:val="22"/>
        <w:szCs w:val="22"/>
        <w:lang w:eastAsia="en-GB"/>
      </w:rPr>
      <w:drawing>
        <wp:anchor distT="0" distB="0" distL="114300" distR="114300" simplePos="0" relativeHeight="251660800" behindDoc="0" locked="0" layoutInCell="1" allowOverlap="1" wp14:anchorId="6CC34DEA" wp14:editId="1B90EA98">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r w:rsidRPr="00C951DA">
      <w:rPr>
        <w:sz w:val="22"/>
        <w:szCs w:val="22"/>
      </w:rPr>
      <w:t xml:space="preserve"> </w:t>
    </w:r>
    <w:r w:rsidR="008627BE">
      <w:rPr>
        <w:sz w:val="22"/>
        <w:szCs w:val="22"/>
      </w:rPr>
      <w:t>12</w:t>
    </w:r>
    <w:bookmarkStart w:id="1" w:name="_GoBack"/>
    <w:bookmarkEnd w:id="1"/>
    <w:r w:rsidR="00B60C58" w:rsidRPr="00B60C58">
      <w:rPr>
        <w:sz w:val="22"/>
        <w:szCs w:val="22"/>
        <w:vertAlign w:val="superscript"/>
      </w:rPr>
      <w:t>th</w:t>
    </w:r>
    <w:r w:rsidR="00553943">
      <w:rPr>
        <w:sz w:val="22"/>
        <w:szCs w:val="22"/>
      </w:rPr>
      <w:t xml:space="preserve"> March 2019</w:t>
    </w:r>
  </w:p>
  <w:p w14:paraId="353D9322" w14:textId="77777777" w:rsidR="00C951DA" w:rsidRDefault="00C951DA" w:rsidP="00C951DA">
    <w:pPr>
      <w:pStyle w:val="BodyText"/>
      <w:ind w:left="6480"/>
      <w:rPr>
        <w:sz w:val="22"/>
        <w:szCs w:val="22"/>
      </w:rPr>
    </w:pPr>
  </w:p>
  <w:p w14:paraId="16424A22" w14:textId="77777777" w:rsidR="00323656" w:rsidRPr="00C951DA" w:rsidRDefault="00323656" w:rsidP="00C951DA">
    <w:pPr>
      <w:pStyle w:val="BodyText"/>
      <w:ind w:left="6480"/>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D93"/>
    <w:rsid w:val="000111D5"/>
    <w:rsid w:val="00023167"/>
    <w:rsid w:val="0004097B"/>
    <w:rsid w:val="0005767B"/>
    <w:rsid w:val="000647F6"/>
    <w:rsid w:val="000938E4"/>
    <w:rsid w:val="000C097B"/>
    <w:rsid w:val="000D42BC"/>
    <w:rsid w:val="000E2504"/>
    <w:rsid w:val="0010023A"/>
    <w:rsid w:val="00111358"/>
    <w:rsid w:val="00124C2B"/>
    <w:rsid w:val="00177201"/>
    <w:rsid w:val="001777A2"/>
    <w:rsid w:val="001938F8"/>
    <w:rsid w:val="001C07C1"/>
    <w:rsid w:val="001E285D"/>
    <w:rsid w:val="002310C5"/>
    <w:rsid w:val="00251A99"/>
    <w:rsid w:val="002529C3"/>
    <w:rsid w:val="002623DA"/>
    <w:rsid w:val="0027348C"/>
    <w:rsid w:val="00275908"/>
    <w:rsid w:val="00285789"/>
    <w:rsid w:val="002B0FE6"/>
    <w:rsid w:val="002C6886"/>
    <w:rsid w:val="002D1C88"/>
    <w:rsid w:val="002D1E23"/>
    <w:rsid w:val="002D533D"/>
    <w:rsid w:val="003123EA"/>
    <w:rsid w:val="00323656"/>
    <w:rsid w:val="003277F7"/>
    <w:rsid w:val="00354F4E"/>
    <w:rsid w:val="0038629E"/>
    <w:rsid w:val="003A7E09"/>
    <w:rsid w:val="003B1B95"/>
    <w:rsid w:val="003C5EEB"/>
    <w:rsid w:val="00434785"/>
    <w:rsid w:val="00436A14"/>
    <w:rsid w:val="004A14E2"/>
    <w:rsid w:val="004B14C3"/>
    <w:rsid w:val="004B4A87"/>
    <w:rsid w:val="004B55D4"/>
    <w:rsid w:val="004C1951"/>
    <w:rsid w:val="00504753"/>
    <w:rsid w:val="00512840"/>
    <w:rsid w:val="00523BEE"/>
    <w:rsid w:val="00536A91"/>
    <w:rsid w:val="005475E1"/>
    <w:rsid w:val="00550FFF"/>
    <w:rsid w:val="00553943"/>
    <w:rsid w:val="005625E6"/>
    <w:rsid w:val="00580178"/>
    <w:rsid w:val="005A156D"/>
    <w:rsid w:val="005E3785"/>
    <w:rsid w:val="005E3C98"/>
    <w:rsid w:val="005E4497"/>
    <w:rsid w:val="006007FE"/>
    <w:rsid w:val="00611213"/>
    <w:rsid w:val="00611BEC"/>
    <w:rsid w:val="00623DA9"/>
    <w:rsid w:val="00625326"/>
    <w:rsid w:val="00637D6E"/>
    <w:rsid w:val="00643201"/>
    <w:rsid w:val="00674220"/>
    <w:rsid w:val="00690683"/>
    <w:rsid w:val="006B410B"/>
    <w:rsid w:val="006D29A4"/>
    <w:rsid w:val="006D6756"/>
    <w:rsid w:val="006E1121"/>
    <w:rsid w:val="006E6A5E"/>
    <w:rsid w:val="006F1825"/>
    <w:rsid w:val="00701500"/>
    <w:rsid w:val="0072201B"/>
    <w:rsid w:val="0072492A"/>
    <w:rsid w:val="0075241A"/>
    <w:rsid w:val="00762BFC"/>
    <w:rsid w:val="00772546"/>
    <w:rsid w:val="00773040"/>
    <w:rsid w:val="00780D50"/>
    <w:rsid w:val="00783CEA"/>
    <w:rsid w:val="007C2BF1"/>
    <w:rsid w:val="007F61D7"/>
    <w:rsid w:val="0081413A"/>
    <w:rsid w:val="00832030"/>
    <w:rsid w:val="00842FC5"/>
    <w:rsid w:val="00851187"/>
    <w:rsid w:val="0085223F"/>
    <w:rsid w:val="008627BE"/>
    <w:rsid w:val="00880C97"/>
    <w:rsid w:val="008837A9"/>
    <w:rsid w:val="00897388"/>
    <w:rsid w:val="008A2D93"/>
    <w:rsid w:val="008A341D"/>
    <w:rsid w:val="008B299E"/>
    <w:rsid w:val="008E6805"/>
    <w:rsid w:val="008F11CB"/>
    <w:rsid w:val="0095658D"/>
    <w:rsid w:val="00967FB8"/>
    <w:rsid w:val="009A15F1"/>
    <w:rsid w:val="009B3008"/>
    <w:rsid w:val="009C43EA"/>
    <w:rsid w:val="00A044E0"/>
    <w:rsid w:val="00A10C56"/>
    <w:rsid w:val="00A3717B"/>
    <w:rsid w:val="00A63022"/>
    <w:rsid w:val="00A7722A"/>
    <w:rsid w:val="00A86E22"/>
    <w:rsid w:val="00A908E3"/>
    <w:rsid w:val="00AB7169"/>
    <w:rsid w:val="00AD5194"/>
    <w:rsid w:val="00AE1B9A"/>
    <w:rsid w:val="00AE4565"/>
    <w:rsid w:val="00B02CD4"/>
    <w:rsid w:val="00B072E3"/>
    <w:rsid w:val="00B52494"/>
    <w:rsid w:val="00B60C58"/>
    <w:rsid w:val="00B90A54"/>
    <w:rsid w:val="00BA4AE0"/>
    <w:rsid w:val="00BB153C"/>
    <w:rsid w:val="00BB6F38"/>
    <w:rsid w:val="00BB7808"/>
    <w:rsid w:val="00BD37C5"/>
    <w:rsid w:val="00BE5BE9"/>
    <w:rsid w:val="00BF7FEB"/>
    <w:rsid w:val="00C27405"/>
    <w:rsid w:val="00C30E28"/>
    <w:rsid w:val="00C31ECF"/>
    <w:rsid w:val="00C332A7"/>
    <w:rsid w:val="00C37E1F"/>
    <w:rsid w:val="00C45D36"/>
    <w:rsid w:val="00C54907"/>
    <w:rsid w:val="00C55B5C"/>
    <w:rsid w:val="00C951DA"/>
    <w:rsid w:val="00CB0986"/>
    <w:rsid w:val="00CB57E2"/>
    <w:rsid w:val="00CD4B48"/>
    <w:rsid w:val="00CE53F0"/>
    <w:rsid w:val="00CE72E1"/>
    <w:rsid w:val="00D13D9B"/>
    <w:rsid w:val="00D21CF3"/>
    <w:rsid w:val="00D240CA"/>
    <w:rsid w:val="00D30992"/>
    <w:rsid w:val="00D30CC0"/>
    <w:rsid w:val="00D37E1F"/>
    <w:rsid w:val="00D5766F"/>
    <w:rsid w:val="00D662C5"/>
    <w:rsid w:val="00D91B06"/>
    <w:rsid w:val="00D943C3"/>
    <w:rsid w:val="00DD7025"/>
    <w:rsid w:val="00DF135D"/>
    <w:rsid w:val="00DF4B14"/>
    <w:rsid w:val="00E17596"/>
    <w:rsid w:val="00E26F55"/>
    <w:rsid w:val="00E3072A"/>
    <w:rsid w:val="00E4298F"/>
    <w:rsid w:val="00E70C60"/>
    <w:rsid w:val="00E77D5C"/>
    <w:rsid w:val="00E8464F"/>
    <w:rsid w:val="00E84A9F"/>
    <w:rsid w:val="00E9414B"/>
    <w:rsid w:val="00EB4078"/>
    <w:rsid w:val="00EB5EE5"/>
    <w:rsid w:val="00ED6FB9"/>
    <w:rsid w:val="00EE3EC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1F3FA979"/>
  <w15:docId w15:val="{4C03B3C5-86F3-4A1F-A72A-1C040601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D533D"/>
    <w:pPr>
      <w:autoSpaceDE w:val="0"/>
      <w:autoSpaceDN w:val="0"/>
      <w:adjustRightInd w:val="0"/>
    </w:pPr>
    <w:rPr>
      <w:rFonts w:cs="Arial"/>
      <w:color w:val="000000"/>
      <w:sz w:val="24"/>
      <w:szCs w:val="24"/>
    </w:rPr>
  </w:style>
  <w:style w:type="paragraph" w:customStyle="1" w:styleId="Addresses">
    <w:name w:val="Addresses"/>
    <w:basedOn w:val="Normal"/>
    <w:autoRedefine/>
    <w:rsid w:val="00C951DA"/>
    <w:pPr>
      <w:ind w:left="2835" w:hanging="2835"/>
    </w:pPr>
    <w:rPr>
      <w:spacing w:val="-2"/>
      <w:szCs w:val="20"/>
      <w:lang w:eastAsia="en-GB"/>
    </w:rPr>
  </w:style>
  <w:style w:type="paragraph" w:styleId="BodyText2">
    <w:name w:val="Body Text 2"/>
    <w:basedOn w:val="Normal"/>
    <w:link w:val="BodyText2Char"/>
    <w:semiHidden/>
    <w:unhideWhenUsed/>
    <w:locked/>
    <w:rsid w:val="00C951DA"/>
    <w:pPr>
      <w:spacing w:after="120" w:line="480" w:lineRule="auto"/>
    </w:pPr>
  </w:style>
  <w:style w:type="character" w:customStyle="1" w:styleId="BodyText2Char">
    <w:name w:val="Body Text 2 Char"/>
    <w:basedOn w:val="DefaultParagraphFont"/>
    <w:link w:val="BodyText2"/>
    <w:semiHidden/>
    <w:rsid w:val="00C951DA"/>
    <w:rPr>
      <w:sz w:val="24"/>
      <w:szCs w:val="24"/>
      <w:lang w:eastAsia="en-US"/>
    </w:rPr>
  </w:style>
  <w:style w:type="character" w:styleId="Emphasis">
    <w:name w:val="Emphasis"/>
    <w:basedOn w:val="DefaultParagraphFont"/>
    <w:uiPriority w:val="20"/>
    <w:qFormat/>
    <w:locked/>
    <w:rsid w:val="00C951DA"/>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95381296">
      <w:bodyDiv w:val="1"/>
      <w:marLeft w:val="0"/>
      <w:marRight w:val="0"/>
      <w:marTop w:val="0"/>
      <w:marBottom w:val="0"/>
      <w:divBdr>
        <w:top w:val="none" w:sz="0" w:space="0" w:color="auto"/>
        <w:left w:val="none" w:sz="0" w:space="0" w:color="auto"/>
        <w:bottom w:val="none" w:sz="0" w:space="0" w:color="auto"/>
        <w:right w:val="none" w:sz="0" w:space="0" w:color="auto"/>
      </w:divBdr>
    </w:div>
    <w:div w:id="319116734">
      <w:bodyDiv w:val="1"/>
      <w:marLeft w:val="0"/>
      <w:marRight w:val="0"/>
      <w:marTop w:val="0"/>
      <w:marBottom w:val="0"/>
      <w:divBdr>
        <w:top w:val="none" w:sz="0" w:space="0" w:color="auto"/>
        <w:left w:val="none" w:sz="0" w:space="0" w:color="auto"/>
        <w:bottom w:val="none" w:sz="0" w:space="0" w:color="auto"/>
        <w:right w:val="none" w:sz="0" w:space="0" w:color="auto"/>
      </w:divBdr>
    </w:div>
    <w:div w:id="43301689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jpg@01D066E9.C0159F40"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hyperlink" Target="http://www.naturalresourceswales.gov.uk/" TargetMode="External"/><Relationship Id="rId2" Type="http://schemas.openxmlformats.org/officeDocument/2006/relationships/hyperlink" Target="http://www.cyfoethnaturiolcymru.gov.uk" TargetMode="External"/><Relationship Id="rId1" Type="http://schemas.openxmlformats.org/officeDocument/2006/relationships/hyperlink" Target="mailto:ymholiadau@cyfoethnaturiolcymru.gov.uk" TargetMode="External"/><Relationship Id="rId6" Type="http://schemas.openxmlformats.org/officeDocument/2006/relationships/hyperlink" Target="http://www.naturalresourceswales.gov.uk/" TargetMode="External"/><Relationship Id="rId5" Type="http://schemas.openxmlformats.org/officeDocument/2006/relationships/hyperlink" Target="http://www.cyfoethnaturiolcymru.gov.uk" TargetMode="External"/><Relationship Id="rId4" Type="http://schemas.openxmlformats.org/officeDocument/2006/relationships/hyperlink" Target="mailto:ymholiadau@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die.medcraft\AppData\Local\Microsoft\Windows\Temporary%20Internet%20Files\Content.MSO\C1B5EE5B.htm"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Terminal</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2015-04-12T23:00:00+00:00</Document_x0020_Date>
    <Facility_x0020_Address xmlns="859f7ad6-93f6-4205-b62b-a17f28acbbac">Milford Haven Terminal, Milford Haven, SA73 3JD</Facility_x0020_Address>
    <Environment_x0020_Sub_x0020_Folder xmlns="859f7ad6-93f6-4205-b62b-a17f28acbbac">Environment monitoring</Environment_x0020_Sub_x0020_Folder>
    <Customer_x0020_Name xmlns="859f7ad6-93f6-4205-b62b-a17f28acbbac">Puma Energy Limited</Customer_x0020_Name>
    <Post_x0020_code xmlns="859f7ad6-93f6-4205-b62b-a17f28acbbac">SA73 3JD</Post_x0020_code>
    <Surrendered_x002f_Expired xmlns="859f7ad6-93f6-4205-b62b-a17f28acbbac" xsi:nil="true"/>
    <Surrendered_x002f_Expired_x0020_Date xmlns="859f7ad6-93f6-4205-b62b-a17f28acbbac" xsi:nil="true"/>
    <_dlc_DocId xmlns="9be56660-2c31-41ef-bc00-23e72f632f2a">REGU-409-85808</_dlc_DocId>
    <_dlc_DocIdUrl xmlns="9be56660-2c31-41ef-bc00-23e72f632f2a">
      <Url>https://cyfoethnaturiolcymru.sharepoint.com/teams/Regulatory/Permitting/_layouts/15/DocIdRedir.aspx?ID=REGU-409-85808</Url>
      <Description>REGU-409-85808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B0006E-E571-4773-9E15-B8D4C61155E8}">
  <ds:schemaRefs>
    <ds:schemaRef ds:uri="http://schemas.microsoft.com/sharepoint/events"/>
  </ds:schemaRefs>
</ds:datastoreItem>
</file>

<file path=customXml/itemProps2.xml><?xml version="1.0" encoding="utf-8"?>
<ds:datastoreItem xmlns:ds="http://schemas.openxmlformats.org/officeDocument/2006/customXml" ds:itemID="{97FAF4F8-B3C1-414B-ACFA-C445275A12DF}"/>
</file>

<file path=customXml/itemProps3.xml><?xml version="1.0" encoding="utf-8"?>
<ds:datastoreItem xmlns:ds="http://schemas.openxmlformats.org/officeDocument/2006/customXml" ds:itemID="{5A465C64-49AB-4B88-8EFC-DED8529F92C3}">
  <ds:schemaRefs>
    <ds:schemaRef ds:uri="Microsoft.SharePoint.Taxonomy.ContentTypeSync"/>
  </ds:schemaRefs>
</ds:datastoreItem>
</file>

<file path=customXml/itemProps4.xml><?xml version="1.0" encoding="utf-8"?>
<ds:datastoreItem xmlns:ds="http://schemas.openxmlformats.org/officeDocument/2006/customXml" ds:itemID="{26F95DFE-6781-4072-93E4-346CD42AE103}">
  <ds:schemaRefs>
    <ds:schemaRef ds:uri="http://purl.org/dc/elements/1.1/"/>
    <ds:schemaRef ds:uri="859f7ad6-93f6-4205-b62b-a17f28acbbac"/>
    <ds:schemaRef ds:uri="83f546a9-c1c9-4c40-bfe0-8714c2c0a127"/>
    <ds:schemaRef ds:uri="http://schemas.microsoft.com/office/infopath/2007/PartnerControls"/>
    <ds:schemaRef ds:uri="http://purl.org/dc/terms/"/>
    <ds:schemaRef ds:uri="http://schemas.openxmlformats.org/package/2006/metadata/core-properties"/>
    <ds:schemaRef ds:uri="6e121689-de5b-41b9-a751-bfeda7fa2b07"/>
    <ds:schemaRef ds:uri="http://schemas.microsoft.com/office/2006/documentManagement/types"/>
    <ds:schemaRef ds:uri="http://schemas.microsoft.com/office/2006/metadata/properties"/>
    <ds:schemaRef ds:uri="005db27c-c37f-4c3b-898d-3fee1249b087"/>
    <ds:schemaRef ds:uri="http://www.w3.org/XML/1998/namespace"/>
    <ds:schemaRef ds:uri="http://purl.org/dc/dcmityp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C1B5EE5B</Template>
  <TotalTime>1</TotalTime>
  <Pages>1</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Gary Evans</dc:creator>
  <cp:lastModifiedBy>Evans, Gary Lewis</cp:lastModifiedBy>
  <cp:revision>3</cp:revision>
  <cp:lastPrinted>2015-05-14T12:57:00Z</cp:lastPrinted>
  <dcterms:created xsi:type="dcterms:W3CDTF">2019-03-12T10:15:00Z</dcterms:created>
  <dcterms:modified xsi:type="dcterms:W3CDTF">2019-03-12T10:15:00Z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05092eae-d6c2-4b6f-90a3-d1c12f732651</vt:lpwstr>
  </property>
  <property fmtid="{D5CDD505-2E9C-101B-9397-08002B2CF9AE}" pid="4" name="_docset_NoMedatataSyncRequired">
    <vt:lpwstr>False</vt:lpwstr>
  </property>
  <property fmtid="{D5CDD505-2E9C-101B-9397-08002B2CF9AE}" pid="5" name="_dlc_DocId">
    <vt:lpwstr>REGU-409-85808</vt:lpwstr>
  </property>
  <property fmtid="{D5CDD505-2E9C-101B-9397-08002B2CF9AE}" pid="6" name="_dlc_DocIdUrl">
    <vt:lpwstr>https://cyfoethnaturiolcymru.sharepoint.com/teams/Regulatory/Permitting/_layouts/15/DocIdRedir.aspx?ID=REGU-409-85808, REGU-409-85808</vt:lpwstr>
  </property>
</Properties>
</file>