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77777777"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4A2CEB">
              <w:rPr>
                <w:color w:val="FF0000"/>
                <w:sz w:val="22"/>
                <w:szCs w:val="22"/>
              </w:rPr>
              <w:t>EPR/BB3436RA</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17278CCE" w14:textId="77777777" w:rsidR="004A2CEB" w:rsidRDefault="004A2CEB" w:rsidP="00C55B5C">
      <w:pPr>
        <w:pStyle w:val="BodyText"/>
        <w:rPr>
          <w:sz w:val="22"/>
          <w:szCs w:val="22"/>
        </w:rPr>
      </w:pPr>
      <w:r>
        <w:rPr>
          <w:sz w:val="22"/>
          <w:szCs w:val="22"/>
        </w:rPr>
        <w:t>FCC Recycling (UK) Limited</w:t>
      </w:r>
    </w:p>
    <w:p w14:paraId="63518876" w14:textId="77777777" w:rsidR="004A2CEB" w:rsidRDefault="004A2CEB" w:rsidP="00C55B5C">
      <w:pPr>
        <w:pStyle w:val="BodyText"/>
        <w:rPr>
          <w:sz w:val="22"/>
          <w:szCs w:val="22"/>
        </w:rPr>
      </w:pPr>
      <w:r>
        <w:rPr>
          <w:sz w:val="22"/>
          <w:szCs w:val="22"/>
        </w:rPr>
        <w:t>Ground Floor West</w:t>
      </w:r>
    </w:p>
    <w:p w14:paraId="49ECF799" w14:textId="77777777" w:rsidR="004A2CEB" w:rsidRDefault="004A2CEB" w:rsidP="00C55B5C">
      <w:pPr>
        <w:pStyle w:val="BodyText"/>
        <w:rPr>
          <w:sz w:val="22"/>
          <w:szCs w:val="22"/>
        </w:rPr>
      </w:pPr>
      <w:r>
        <w:rPr>
          <w:sz w:val="22"/>
          <w:szCs w:val="22"/>
        </w:rPr>
        <w:t>900 Pavilion Drive</w:t>
      </w:r>
    </w:p>
    <w:p w14:paraId="22E39588" w14:textId="77777777" w:rsidR="004A2CEB" w:rsidRDefault="004A2CEB" w:rsidP="00C55B5C">
      <w:pPr>
        <w:pStyle w:val="BodyText"/>
        <w:rPr>
          <w:sz w:val="22"/>
          <w:szCs w:val="22"/>
        </w:rPr>
      </w:pPr>
      <w:r>
        <w:rPr>
          <w:sz w:val="22"/>
          <w:szCs w:val="22"/>
        </w:rPr>
        <w:t>Northampton Business Park</w:t>
      </w:r>
    </w:p>
    <w:p w14:paraId="0FEC39EE" w14:textId="77777777" w:rsidR="004A2CEB" w:rsidRDefault="004A2CEB" w:rsidP="00C55B5C">
      <w:pPr>
        <w:pStyle w:val="BodyText"/>
        <w:rPr>
          <w:sz w:val="22"/>
          <w:szCs w:val="22"/>
        </w:rPr>
      </w:pPr>
      <w:r>
        <w:rPr>
          <w:sz w:val="22"/>
          <w:szCs w:val="22"/>
        </w:rPr>
        <w:t>Northampton</w:t>
      </w:r>
    </w:p>
    <w:p w14:paraId="747729C9" w14:textId="77777777" w:rsidR="004A2CEB" w:rsidRPr="0053474D" w:rsidRDefault="004A2CEB" w:rsidP="00C55B5C">
      <w:pPr>
        <w:pStyle w:val="BodyText"/>
        <w:rPr>
          <w:sz w:val="22"/>
          <w:szCs w:val="22"/>
        </w:rPr>
      </w:pPr>
      <w:r>
        <w:rPr>
          <w:sz w:val="22"/>
          <w:szCs w:val="22"/>
        </w:rPr>
        <w:t>NN4 7RG</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bookmarkStart w:id="1" w:name="_GoBack"/>
      <w:bookmarkEnd w:id="1"/>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A2CE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A2CE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A2CE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A2CE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Phase 2 Wrexham Recycling Park  SITE CONTACT  GARRY SMITH  01978 666760  Garry.smith@fccenvironment.co.uk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Mrs Nicola Barrow</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Wrexham Recycling Park,  Bryn Lane, Wrexham Industrial Estate, Wrexham, Clwyd, LL13 9UT,</Facility_x0020_Address>
    <Environment_x0020_Sub_x0020_Folder xmlns="859f7ad6-93f6-4205-b62b-a17f28acbbac">Licence supervision</Environment_x0020_Sub_x0020_Folder>
    <Customer_x0020_Name xmlns="859f7ad6-93f6-4205-b62b-a17f28acbbac">Waste Recycling Limited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B87A846A-04A2-441E-8A98-D9DAF96A6A42}"/>
</file>

<file path=customXml/itemProps5.xml><?xml version="1.0" encoding="utf-8"?>
<ds:datastoreItem xmlns:ds="http://schemas.openxmlformats.org/officeDocument/2006/customXml" ds:itemID="{E1B7E089-E080-4E4B-A4D9-202F9E2FAC9F}"/>
</file>

<file path=customXml/itemProps6.xml><?xml version="1.0" encoding="utf-8"?>
<ds:datastoreItem xmlns:ds="http://schemas.openxmlformats.org/officeDocument/2006/customXml" ds:itemID="{29924832-B3D7-4EF4-9B79-321E34840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8</TotalTime>
  <Pages>2</Pages>
  <Words>582</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1</cp:revision>
  <cp:lastPrinted>2013-12-05T11:23:00Z</cp:lastPrinted>
  <dcterms:created xsi:type="dcterms:W3CDTF">2017-01-03T11:08:00Z</dcterms:created>
  <dcterms:modified xsi:type="dcterms:W3CDTF">2017-01-03T11:16:00Z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f25f190c-fd6a-414b-a330-20e780ac42b5</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