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14522B75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691549">
              <w:rPr>
                <w:color w:val="FF0000"/>
                <w:sz w:val="22"/>
                <w:szCs w:val="22"/>
              </w:rPr>
              <w:t>BV3715IL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016F3F1A" w14:textId="2D66E7CD" w:rsidR="00BE7429" w:rsidRDefault="0069154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SCA Hygiene Products UK Limited</w:t>
      </w:r>
    </w:p>
    <w:p w14:paraId="0F4D8EAB" w14:textId="4E964DE5" w:rsidR="00691549" w:rsidRDefault="0069154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Southfields Road</w:t>
      </w:r>
    </w:p>
    <w:p w14:paraId="51E162C0" w14:textId="71B3C1D9" w:rsidR="00691549" w:rsidRDefault="0069154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Dunstable</w:t>
      </w:r>
    </w:p>
    <w:p w14:paraId="109CFD72" w14:textId="424AAE87" w:rsidR="00691549" w:rsidRDefault="0069154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Bedfordshire</w:t>
      </w:r>
    </w:p>
    <w:p w14:paraId="51443FA6" w14:textId="6FD194D7" w:rsidR="00691549" w:rsidRDefault="0069154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LU6 3EJ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3605D086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691549">
        <w:rPr>
          <w:rFonts w:cs="Arial"/>
          <w:snapToGrid w:val="0"/>
          <w:color w:val="FF0000"/>
          <w:sz w:val="22"/>
          <w:szCs w:val="22"/>
        </w:rPr>
        <w:t>Mike.King@sca.com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691549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9154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9154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9154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9154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Oakenholt Paper Mill  SITE CONTACT  MARK TURNER  07525 337070  Mark.turner@essity.com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Southfields Road, Dunstable, Bedfordshire. LU6 3EJ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Chester Road, Oakenholt, Flintshire.</Facility_x0020_Address>
    <Environment_x0020_Sub_x0020_Folder xmlns="859f7ad6-93f6-4205-b62b-a17f28acbbac">Licence supervision</Environment_x0020_Sub_x0020_Folder>
    <Customer_x0020_Name xmlns="859f7ad6-93f6-4205-b62b-a17f28acbbac">SCA Hygiene Products UK Limited</Customer_x0020_Name>
    <IconOverlay xmlns="http://schemas.microsoft.com/sharepoint/v4" xsi:nil="true"/>
    <Surrendered_x002f_Expired xmlns="859f7ad6-93f6-4205-b62b-a17f28acbbac" xsi:nil="true"/>
    <Post_x0020_code xmlns="859f7ad6-93f6-4205-b62b-a17f28acbbac">CH6 5PU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01CF16-B757-4EC3-B1FD-F74097BF8455}"/>
</file>

<file path=customXml/itemProps3.xml><?xml version="1.0" encoding="utf-8"?>
<ds:datastoreItem xmlns:ds="http://schemas.openxmlformats.org/officeDocument/2006/customXml" ds:itemID="{1DC05384-8F6A-487A-8DD2-04F70D733B3A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2016-03-21T11:14:00Z</dcterms:created>
  <dcterms:modified xsi:type="dcterms:W3CDTF">2016-03-21T11:14:00Z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573a56c3-6202-4035-9341-05eb0a385bfc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