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2D09DAAD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694847">
              <w:rPr>
                <w:color w:val="FF0000"/>
                <w:sz w:val="22"/>
                <w:szCs w:val="22"/>
              </w:rPr>
              <w:t>AP3033HY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4A5B8FC" w14:textId="0BDF1368" w:rsidR="000B219A" w:rsidRDefault="0046235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Chief Executive</w:t>
      </w:r>
    </w:p>
    <w:p w14:paraId="74BB655C" w14:textId="00BBA2A8" w:rsidR="00462359" w:rsidRDefault="00694847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Grays Biogas Limited</w:t>
      </w:r>
    </w:p>
    <w:p w14:paraId="2386AD86" w14:textId="16AC0A70" w:rsidR="00694847" w:rsidRDefault="00694847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Berwyn</w:t>
      </w:r>
    </w:p>
    <w:p w14:paraId="36A297F3" w14:textId="1C21478C" w:rsidR="00694847" w:rsidRDefault="00694847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Porthdafarch Road</w:t>
      </w:r>
    </w:p>
    <w:p w14:paraId="77B2A999" w14:textId="64865934" w:rsidR="00694847" w:rsidRDefault="00694847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Holyhead</w:t>
      </w:r>
    </w:p>
    <w:p w14:paraId="46166751" w14:textId="29D4F171" w:rsidR="00694847" w:rsidRDefault="00694847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Anglesey</w:t>
      </w:r>
    </w:p>
    <w:p w14:paraId="69B397D7" w14:textId="0CB9D526" w:rsidR="00694847" w:rsidRDefault="00694847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LL65 2SA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D436ED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462359">
        <w:rPr>
          <w:sz w:val="22"/>
          <w:szCs w:val="22"/>
        </w:rPr>
        <w:t>Chief Execuitive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00DACEBD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694847">
        <w:rPr>
          <w:rFonts w:cs="Arial"/>
          <w:snapToGrid w:val="0"/>
          <w:color w:val="FF0000"/>
          <w:sz w:val="22"/>
          <w:szCs w:val="22"/>
        </w:rPr>
        <w:t>matthew@grayswaste.com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694847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94847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94847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94847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694847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B219A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1C5E1D"/>
    <w:rsid w:val="00207FFA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2359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67BCB"/>
    <w:rsid w:val="00674220"/>
    <w:rsid w:val="00690683"/>
    <w:rsid w:val="00691549"/>
    <w:rsid w:val="00694847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3B06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Mona Anaerobic Digestion Plant  SITE CONTACT  ED BARSTOW  07825 382638  edbastow@anglesey-energy.com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80 Guildhall Street, Bury St Edmunds, Suffolk, IP33 1QB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Mona Industrial Estate, Gwalchmai, Anglesey</Facility_x0020_Address>
    <Environment_x0020_Sub_x0020_Folder xmlns="859f7ad6-93f6-4205-b62b-a17f28acbbac">Licence supervision</Environment_x0020_Sub_x0020_Folder>
    <Customer_x0020_Name xmlns="859f7ad6-93f6-4205-b62b-a17f28acbbac">Anglesey Energy Limited</Customer_x0020_Name>
    <Post_x0020_code xmlns="859f7ad6-93f6-4205-b62b-a17f28acbbac">LL65 4RJ</Post_x0020_cod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7E5E73-F05C-4D65-BEA0-DBFA8B86D811}"/>
</file>

<file path=customXml/itemProps3.xml><?xml version="1.0" encoding="utf-8"?>
<ds:datastoreItem xmlns:ds="http://schemas.openxmlformats.org/officeDocument/2006/customXml" ds:itemID="{1EF133BE-B383-4E35-A176-542D80D4010D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2016-03-24T09:30:00Z</dcterms:created>
  <dcterms:modified xsi:type="dcterms:W3CDTF">2016-03-24T09:30:00Z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de28a2f7-4322-41e8-92eb-b46c08aa617b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