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31A8BB72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A979C6">
              <w:rPr>
                <w:color w:val="FF0000"/>
                <w:sz w:val="22"/>
                <w:szCs w:val="22"/>
              </w:rPr>
              <w:t>AP3739KS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E4510BA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r w:rsidR="00A979C6">
        <w:rPr>
          <w:sz w:val="22"/>
          <w:szCs w:val="22"/>
        </w:rPr>
        <w:t>Chief Executive</w:t>
      </w:r>
    </w:p>
    <w:p w14:paraId="208193B8" w14:textId="65A9995B" w:rsidR="00D7684B" w:rsidRDefault="00A979C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Flintshire County Council</w:t>
      </w:r>
    </w:p>
    <w:p w14:paraId="2C9B877D" w14:textId="33D444DD" w:rsidR="00A979C6" w:rsidRDefault="00A979C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County Hall</w:t>
      </w:r>
    </w:p>
    <w:p w14:paraId="61E1A864" w14:textId="27D8DF4A" w:rsidR="00A979C6" w:rsidRDefault="00A979C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Mold </w:t>
      </w:r>
    </w:p>
    <w:p w14:paraId="217F331F" w14:textId="6CE7CD5E" w:rsidR="00A979C6" w:rsidRDefault="00A979C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Flintshire</w:t>
      </w:r>
    </w:p>
    <w:p w14:paraId="3C7EF0C7" w14:textId="03628C1F" w:rsidR="00A979C6" w:rsidRDefault="00A979C6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CH7 6NB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88C4E3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979C6">
        <w:rPr>
          <w:rFonts w:cs="Arial"/>
          <w:sz w:val="22"/>
          <w:szCs w:val="22"/>
        </w:rPr>
        <w:t>Chief Executive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3F7AAE67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A979C6">
        <w:rPr>
          <w:rFonts w:cs="Arial"/>
          <w:snapToGrid w:val="0"/>
          <w:color w:val="FF0000"/>
          <w:sz w:val="22"/>
          <w:szCs w:val="22"/>
        </w:rPr>
        <w:t>phil.m.mulhal@flintshire.gov.uk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A979C6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979C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979C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979C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A979C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979C6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  SITE CONTACT  PAUL MURPHY  01352 701725  Paulmurphy@flintshire.gov.uk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IconOverlay xmlns="http://schemas.microsoft.com/sharepoint/v4" xsi:nil="true"/>
    <Surrendered_x002f_Expired xmlns="859f7ad6-93f6-4205-b62b-a17f28acbbac" xsi:nil="true"/>
    <Post_x0020_code xmlns="859f7ad6-93f6-4205-b62b-a17f28acbbac">CH7 3PL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4DEFF8D-59B5-4C49-B840-583AB07A779A}"/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6F95DFE-6781-4072-93E4-346CD42AE103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12E169E-CAAD-4CAC-84AF-D75909A66723}"/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2016-03-21T10:45:00Z</dcterms:created>
  <dcterms:modified xsi:type="dcterms:W3CDTF">2016-03-21T10:45:00Z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6a215612-7721-4196-b61a-a26242d82b7c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