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1AD89590" w:rsidR="00003E0F" w:rsidRDefault="009610D9">
            <w:pPr>
              <w:pStyle w:val="BodyText"/>
            </w:pP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PAN-015919 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B3B1D5C" w:rsidR="00003E0F" w:rsidRDefault="009610D9">
            <w:pPr>
              <w:pStyle w:val="BodyText"/>
            </w:pPr>
            <w:r>
              <w:t>Ryan Griffiths-Patel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5AF4431" w:rsidR="00003E0F" w:rsidRDefault="009610D9">
            <w:pPr>
              <w:pStyle w:val="BodyText"/>
            </w:pPr>
            <w:r>
              <w:rPr>
                <w:rStyle w:val="marko42t7q2fg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Bryn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-</w:t>
            </w:r>
            <w:r>
              <w:rPr>
                <w:rStyle w:val="marklr6nquhob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Y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-</w:t>
            </w:r>
            <w:proofErr w:type="spellStart"/>
            <w:r>
              <w:rPr>
                <w:rStyle w:val="markutggib4y5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Cosin</w:t>
            </w:r>
            <w:proofErr w:type="spellEnd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 Farm, </w:t>
            </w:r>
            <w:proofErr w:type="spellStart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Lixwm</w:t>
            </w:r>
            <w:proofErr w:type="spellEnd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, Holywell, CH8 8AE </w:t>
            </w:r>
            <w:r w:rsidRPr="009610D9"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SJ 17889 72434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18D678EE" w:rsidR="00003E0F" w:rsidRDefault="009610D9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C87C710" w:rsidR="00003E0F" w:rsidRDefault="00984F48">
            <w:pPr>
              <w:pStyle w:val="BodyText"/>
            </w:pPr>
            <w:r>
              <w:t>16</w:t>
            </w:r>
            <w:r w:rsidR="009610D9">
              <w:t>/</w:t>
            </w:r>
            <w:r>
              <w:t>6</w:t>
            </w:r>
            <w:r w:rsidR="009610D9">
              <w:t>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4469208" w:rsidR="00440DF4" w:rsidRDefault="00984F48" w:rsidP="002E7BE9">
            <w:r>
              <w:t>30</w:t>
            </w:r>
            <w:r w:rsidR="009610D9">
              <w:t>/</w:t>
            </w:r>
            <w:r w:rsidR="00D64FB8">
              <w:t>6</w:t>
            </w:r>
            <w:r w:rsidR="009610D9">
              <w:t>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02DB9E13" w:rsidR="00003E0F" w:rsidRDefault="009610D9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699597B4" w:rsidR="00864293" w:rsidRDefault="00984F48">
            <w:pPr>
              <w:pStyle w:val="BodyText"/>
            </w:pPr>
            <w:r>
              <w:t>14</w:t>
            </w:r>
            <w:r w:rsidR="009610D9">
              <w:t>/5/22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7F19D" w14:textId="77777777" w:rsidR="00E42555" w:rsidRDefault="00E42555">
      <w:r>
        <w:separator/>
      </w:r>
    </w:p>
  </w:endnote>
  <w:endnote w:type="continuationSeparator" w:id="0">
    <w:p w14:paraId="5DCB349A" w14:textId="77777777" w:rsidR="00E42555" w:rsidRDefault="00E4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8150696" w:rsidR="00571009" w:rsidRDefault="00E42555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984F48">
                            <w:rPr>
                              <w:noProof/>
                            </w:rPr>
                            <w:t>14/06/2022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18150696" w:rsidR="00571009" w:rsidRDefault="00E42555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984F48">
                      <w:rPr>
                        <w:noProof/>
                      </w:rPr>
                      <w:t>14/06/2022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E42555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E42555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6449B" w14:textId="77777777" w:rsidR="00E42555" w:rsidRDefault="00E42555">
      <w:r>
        <w:separator/>
      </w:r>
    </w:p>
  </w:footnote>
  <w:footnote w:type="continuationSeparator" w:id="0">
    <w:p w14:paraId="7EA318DA" w14:textId="77777777" w:rsidR="00E42555" w:rsidRDefault="00E4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E42555">
    <w:pPr>
      <w:pStyle w:val="Header"/>
    </w:pPr>
  </w:p>
  <w:p w14:paraId="7F456F88" w14:textId="77777777" w:rsidR="00571009" w:rsidRDefault="00E425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E42555">
    <w:pPr>
      <w:pStyle w:val="Header"/>
    </w:pPr>
  </w:p>
  <w:p w14:paraId="257D1731" w14:textId="77777777" w:rsidR="00571009" w:rsidRDefault="00E42555">
    <w:pPr>
      <w:pStyle w:val="Header"/>
    </w:pPr>
  </w:p>
  <w:p w14:paraId="4AEF7A82" w14:textId="77777777" w:rsidR="00571009" w:rsidRDefault="00E42555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282081497">
    <w:abstractNumId w:val="1"/>
  </w:num>
  <w:num w:numId="2" w16cid:durableId="67775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615FC4"/>
    <w:rsid w:val="006A1C0E"/>
    <w:rsid w:val="006F0F32"/>
    <w:rsid w:val="006F6BE1"/>
    <w:rsid w:val="006F76E9"/>
    <w:rsid w:val="006F7776"/>
    <w:rsid w:val="007E0074"/>
    <w:rsid w:val="0081469E"/>
    <w:rsid w:val="00856B73"/>
    <w:rsid w:val="00864293"/>
    <w:rsid w:val="009610D9"/>
    <w:rsid w:val="00984F48"/>
    <w:rsid w:val="009A3638"/>
    <w:rsid w:val="00A000D0"/>
    <w:rsid w:val="00A63C73"/>
    <w:rsid w:val="00A87579"/>
    <w:rsid w:val="00B132D1"/>
    <w:rsid w:val="00B5375B"/>
    <w:rsid w:val="00BD2E7F"/>
    <w:rsid w:val="00D2519E"/>
    <w:rsid w:val="00D64FB8"/>
    <w:rsid w:val="00D8408E"/>
    <w:rsid w:val="00E42555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marko42t7q2fg">
    <w:name w:val="marko42t7q2fg"/>
    <w:basedOn w:val="DefaultParagraphFont"/>
    <w:rsid w:val="009610D9"/>
  </w:style>
  <w:style w:type="character" w:customStyle="1" w:styleId="marklr6nquhob">
    <w:name w:val="marklr6nquhob"/>
    <w:basedOn w:val="DefaultParagraphFont"/>
    <w:rsid w:val="009610D9"/>
  </w:style>
  <w:style w:type="character" w:customStyle="1" w:styleId="markutggib4y5">
    <w:name w:val="markutggib4y5"/>
    <w:basedOn w:val="DefaultParagraphFont"/>
    <w:rsid w:val="00961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REGU-204-2745114</_dlc_DocId>
    <_dlc_DocIdUrl xmlns="9be56660-2c31-41ef-bc00-23e72f632f2a">
      <Url>https://cyfoethnaturiolcymru.sharepoint.com/teams/Regulatory/Permitting/_layouts/15/DocIdRedir.aspx?ID=REGU-204-2745114</Url>
      <Description>REGU-204-2745114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2022-06-13T23:00:00+00:00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1C5507-D90B-46D0-99A2-A0337C23801D}"/>
</file>

<file path=customXml/itemProps2.xml><?xml version="1.0" encoding="utf-8"?>
<ds:datastoreItem xmlns:ds="http://schemas.openxmlformats.org/officeDocument/2006/customXml" ds:itemID="{274DFCEF-7650-47AA-9688-044FE58112D4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18</cp:revision>
  <cp:lastPrinted>2013-10-01T08:30:00Z</cp:lastPrinted>
  <dcterms:created xsi:type="dcterms:W3CDTF">2020-03-20T14:11:00Z</dcterms:created>
  <dcterms:modified xsi:type="dcterms:W3CDTF">2022-06-14T10:57:00Z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d9106f3e-a55c-4a20-bc84-2d9ce38d75c7</vt:lpwstr>
  </property>
</Properties>
</file>