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77EEF1E6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DE6374">
              <w:rPr>
                <w:color w:val="FF0000"/>
                <w:sz w:val="22"/>
                <w:szCs w:val="22"/>
              </w:rPr>
              <w:t>BJ9703IM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51443FA6" w14:textId="106F50A1" w:rsidR="00691549" w:rsidRDefault="00DE637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Kimberly-Clark Limited</w:t>
      </w:r>
    </w:p>
    <w:p w14:paraId="50057953" w14:textId="1ADE47E6" w:rsidR="00DE6374" w:rsidRDefault="00DE637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1 Tower View</w:t>
      </w:r>
    </w:p>
    <w:p w14:paraId="18FC1C81" w14:textId="41CC9E79" w:rsidR="00DE6374" w:rsidRDefault="00DE637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Kings Hill</w:t>
      </w:r>
    </w:p>
    <w:p w14:paraId="5767BD0E" w14:textId="0E6157A5" w:rsidR="00DE6374" w:rsidRDefault="00DE637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West Malling</w:t>
      </w:r>
    </w:p>
    <w:p w14:paraId="4FF53E3C" w14:textId="429F70AE" w:rsidR="00DE6374" w:rsidRDefault="00DE637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Kent</w:t>
      </w:r>
    </w:p>
    <w:p w14:paraId="16187078" w14:textId="3AD39BAF" w:rsidR="00DE6374" w:rsidRDefault="00DE637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ME19 4HA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441213AA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DE6374">
        <w:rPr>
          <w:rFonts w:cs="Arial"/>
          <w:snapToGrid w:val="0"/>
          <w:color w:val="FF0000"/>
          <w:sz w:val="22"/>
          <w:szCs w:val="22"/>
        </w:rPr>
        <w:t>jan.l.partridge@kcc.com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DE6374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E637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E637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E637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E637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E6374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  SITE CONTACT  JAN PARTRIDGE  01352 803026  Jan.L.Partridge@kcc.com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Aber Road, Flint</Facility_x0020_Address>
    <Environment_x0020_Sub_x0020_Folder xmlns="859f7ad6-93f6-4205-b62b-a17f28acbbac">Licence supervision</Environment_x0020_Sub_x0020_Folder>
    <Customer_x0020_Name xmlns="859f7ad6-93f6-4205-b62b-a17f28acbbac">Kimberley-Clark Limited </Customer_x0020_Name>
    <IconOverlay xmlns="http://schemas.microsoft.com/sharepoint/v4" xsi:nil="true"/>
    <Surrendered_x002f_Expired xmlns="859f7ad6-93f6-4205-b62b-a17f28acbbac" xsi:nil="true"/>
    <Post_x0020_code xmlns="859f7ad6-93f6-4205-b62b-a17f28acbbac">CH6 5EX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139F39-2622-4774-94EB-EE68B4F95227}"/>
</file>

<file path=customXml/itemProps3.xml><?xml version="1.0" encoding="utf-8"?>
<ds:datastoreItem xmlns:ds="http://schemas.openxmlformats.org/officeDocument/2006/customXml" ds:itemID="{529916ED-BEF7-4C57-8F25-807004A694CA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2016-03-21T11:21:00Z</dcterms:created>
  <dcterms:modified xsi:type="dcterms:W3CDTF">2016-03-21T11:21:00Z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39d88c8e-1bef-4382-ac1f-7e4942b9fe61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