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E050C" w14:textId="77777777" w:rsidR="00880C97" w:rsidRDefault="00880C97">
      <w:bookmarkStart w:id="0" w:name="_GoBack"/>
      <w:bookmarkEnd w:id="0"/>
    </w:p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1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1FE4764D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3E1558">
              <w:rPr>
                <w:color w:val="FF0000"/>
                <w:sz w:val="22"/>
                <w:szCs w:val="22"/>
              </w:rPr>
              <w:t>BS4235IN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Pr="00772502" w:rsidRDefault="00A07BAF" w:rsidP="00C55B5C">
      <w:pPr>
        <w:pStyle w:val="BodyText"/>
        <w:rPr>
          <w:sz w:val="22"/>
          <w:szCs w:val="22"/>
        </w:rPr>
      </w:pPr>
      <w:r w:rsidRPr="00772502">
        <w:rPr>
          <w:sz w:val="22"/>
          <w:szCs w:val="22"/>
        </w:rPr>
        <w:t>The Company Secretary</w:t>
      </w:r>
    </w:p>
    <w:p w14:paraId="2E935480" w14:textId="7D692E85" w:rsidR="00772502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Metal Improvement Company LLC</w:t>
      </w:r>
    </w:p>
    <w:p w14:paraId="7998FE85" w14:textId="1BB17F31" w:rsidR="003E1558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Hambridge Lane</w:t>
      </w:r>
    </w:p>
    <w:p w14:paraId="01C91EDC" w14:textId="167AFBF5" w:rsidR="003E1558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Newbury</w:t>
      </w:r>
    </w:p>
    <w:p w14:paraId="5C4D246B" w14:textId="22838AD5" w:rsidR="003E1558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Berkshire</w:t>
      </w:r>
    </w:p>
    <w:p w14:paraId="2C0A4EF3" w14:textId="234659DE" w:rsidR="003E1558" w:rsidRPr="00772502" w:rsidRDefault="003E1558" w:rsidP="00772502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RG14 5TU</w:t>
      </w:r>
    </w:p>
    <w:p w14:paraId="222E4DC2" w14:textId="77777777" w:rsidR="00772502" w:rsidRPr="0053474D" w:rsidRDefault="00772502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5B93D5A1" w:rsidR="00DF135D" w:rsidRPr="0053474D" w:rsidRDefault="003E1558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22</w:t>
      </w:r>
      <w:r w:rsidRPr="003E1558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April</w:t>
      </w:r>
      <w:r w:rsidR="00697CE9">
        <w:rPr>
          <w:sz w:val="22"/>
          <w:szCs w:val="22"/>
        </w:rPr>
        <w:t xml:space="preserve">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1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512BB824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3E1558">
        <w:rPr>
          <w:rFonts w:cs="Arial"/>
          <w:snapToGrid w:val="0"/>
          <w:color w:val="FF0000"/>
          <w:sz w:val="22"/>
          <w:szCs w:val="22"/>
        </w:rPr>
        <w:t>allen.mortimer@cwst.com.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1672ED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C19B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C19B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C19B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C19B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276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672ED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27039"/>
    <w:rsid w:val="003644F8"/>
    <w:rsid w:val="0038629E"/>
    <w:rsid w:val="0038749F"/>
    <w:rsid w:val="00387DE4"/>
    <w:rsid w:val="003A7E09"/>
    <w:rsid w:val="003B1B95"/>
    <w:rsid w:val="003C5EEB"/>
    <w:rsid w:val="003E1558"/>
    <w:rsid w:val="003E2CF4"/>
    <w:rsid w:val="00435550"/>
    <w:rsid w:val="00436A14"/>
    <w:rsid w:val="00464FD4"/>
    <w:rsid w:val="004A14E2"/>
    <w:rsid w:val="004B41E2"/>
    <w:rsid w:val="004B4A87"/>
    <w:rsid w:val="004B55D4"/>
    <w:rsid w:val="004B707E"/>
    <w:rsid w:val="0050775F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4518"/>
    <w:rsid w:val="006E6A5E"/>
    <w:rsid w:val="00701376"/>
    <w:rsid w:val="0072201B"/>
    <w:rsid w:val="0075241A"/>
    <w:rsid w:val="00772502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D1BDA"/>
    <w:rsid w:val="008E6805"/>
    <w:rsid w:val="008F11CB"/>
    <w:rsid w:val="0091229D"/>
    <w:rsid w:val="0095658D"/>
    <w:rsid w:val="00967FB8"/>
    <w:rsid w:val="00976E22"/>
    <w:rsid w:val="00987CC5"/>
    <w:rsid w:val="009B3008"/>
    <w:rsid w:val="009E50C1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21F0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016A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71929"/>
    <w:rsid w:val="00FB5E5F"/>
    <w:rsid w:val="00FB70DB"/>
    <w:rsid w:val="00FC19B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locked/>
    <w:rsid w:val="00772502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Broughton Aircraft Factory - Metal Improvement Company LLC  SITE CONTACT  CHRIS MESSHAM  01244 521514  Chris.messham@cwst.com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Hambridge Lane, Newbury, Berkshire.  RG14 5TU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Chester Road, Broughton, Chester.  CH4 0BZ</Facility_x0020_Address>
    <Environment_x0020_Sub_x0020_Folder xmlns="859f7ad6-93f6-4205-b62b-a17f28acbbac">Licence supervision</Environment_x0020_Sub_x0020_Folder>
    <Customer_x0020_Name xmlns="859f7ad6-93f6-4205-b62b-a17f28acbbac">Metal Improvement Company LLC</Customer_x0020_Name>
    <IconOverlay xmlns="http://schemas.microsoft.com/sharepoint/v4" xsi:nil="true"/>
    <Surrendered_x002f_Expired xmlns="859f7ad6-93f6-4205-b62b-a17f28acbbac" xsi:nil="true"/>
    <Post_x0020_code xmlns="859f7ad6-93f6-4205-b62b-a17f28acbbac">CH4 0DR</Post_x0020_code>
    <Surrendered_x002f_Expired_x0020_Date xmlns="859f7ad6-93f6-4205-b62b-a17f28acbbac" xsi:nil="true"/>
    <_dlc_DocId xmlns="9be56660-2c31-41ef-bc00-23e72f632f2a">REGU-408-211648</_dlc_DocId>
    <_dlc_DocIdUrl xmlns="9be56660-2c31-41ef-bc00-23e72f632f2a">
      <Url>https://cyfoethnaturiolcymru.sharepoint.com/teams/Regulatory/Permitting/_layouts/15/DocIdRedir.aspx?ID=REGU-408-211648</Url>
      <Description>REGU-408-211648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2AE517-1B57-4C47-99CF-592767216E7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6e121689-de5b-41b9-a751-bfeda7fa2b07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sharepoint/v4"/>
    <ds:schemaRef ds:uri="7300053d-1c5f-4e78-b9e3-ee8c32344bce"/>
    <ds:schemaRef ds:uri="http://purl.org/dc/elements/1.1/"/>
    <ds:schemaRef ds:uri="859f7ad6-93f6-4205-b62b-a17f28acbba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EC7173A-2D1D-42EA-BD01-9478A2B86D6F}"/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</Template>
  <TotalTime>0</TotalTime>
  <Pages>2</Pages>
  <Words>376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2018-11-01T09:30:00Z</dcterms:created>
  <dcterms:modified xsi:type="dcterms:W3CDTF">2018-11-01T09:30:00Z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0bb5b8f4-ab84-41c5-9e59-393f2c3e340d</vt:lpwstr>
  </property>
  <property fmtid="{D5CDD505-2E9C-101B-9397-08002B2CF9AE}" pid="4" name="_dlc_DocId">
    <vt:lpwstr>REGU-408-211648</vt:lpwstr>
  </property>
  <property fmtid="{D5CDD505-2E9C-101B-9397-08002B2CF9AE}" pid="5" name="_dlc_DocIdUrl">
    <vt:lpwstr>https://cyfoethnaturiolcymru.sharepoint.com/teams/Regulatory/Permitting/_layouts/15/DocIdRedir.aspx?ID=REGU-408-211648, REGU-408-211648</vt:lpwstr>
  </property>
  <property fmtid="{D5CDD505-2E9C-101B-9397-08002B2CF9AE}" pid="6" name="_docset_NoMedatataSyncRequired">
    <vt:lpwstr>False</vt:lpwstr>
  </property>
</Properties>
</file>