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2FC8DF5" w14:textId="4CEC9B24" w:rsidR="008105CE" w:rsidRPr="00772502" w:rsidRDefault="00362433" w:rsidP="008105CE">
      <w:pPr>
        <w:pStyle w:val="BodyText"/>
        <w:rPr>
          <w:sz w:val="22"/>
          <w:szCs w:val="22"/>
        </w:rPr>
      </w:pPr>
      <w:r w:rsidRPr="00415A5C">
        <w:rPr>
          <w:rFonts w:cs="Arial"/>
        </w:rPr>
        <w:t xml:space="preserve">To: </w:t>
      </w:r>
      <w:r>
        <w:rPr>
          <w:rFonts w:cs="Arial"/>
        </w:rPr>
        <w:tab/>
      </w:r>
      <w:r w:rsidR="00415FA5">
        <w:t xml:space="preserve">Metal Improvement Company LLC, Hambridge Lane, Newbury, Berkshire. </w:t>
      </w:r>
      <w:r w:rsidR="00415FA5">
        <w:tab/>
        <w:t xml:space="preserve">RG14 5TU              </w:t>
      </w:r>
      <w:r w:rsidR="00415FA5">
        <w:tab/>
      </w:r>
      <w:r w:rsidR="008105CE" w:rsidRPr="00772502">
        <w:rPr>
          <w:sz w:val="22"/>
          <w:szCs w:val="22"/>
        </w:rPr>
        <w:t xml:space="preserve"> </w:t>
      </w:r>
    </w:p>
    <w:p w14:paraId="1BC70554" w14:textId="397C50AD" w:rsidR="004B581C" w:rsidRDefault="004B581C" w:rsidP="008105CE">
      <w:pPr>
        <w:pStyle w:val="BodyText"/>
        <w:rPr>
          <w:rFonts w:cs="Arial"/>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2041417" w:rsidR="002577B0" w:rsidRPr="003A7726" w:rsidRDefault="00415FA5" w:rsidP="002577B0">
            <w:pPr>
              <w:rPr>
                <w:rFonts w:cs="Arial"/>
              </w:rPr>
            </w:pPr>
            <w:r>
              <w:rPr>
                <w:rFonts w:cs="Arial"/>
              </w:rPr>
              <w:t>BS4235IN</w:t>
            </w:r>
          </w:p>
        </w:tc>
        <w:tc>
          <w:tcPr>
            <w:tcW w:w="2835" w:type="dxa"/>
          </w:tcPr>
          <w:p w14:paraId="48EB76C6" w14:textId="77777777" w:rsidR="003A7726" w:rsidRPr="003A7726" w:rsidRDefault="003A7726" w:rsidP="002577B0">
            <w:pPr>
              <w:rPr>
                <w:rFonts w:cs="Arial"/>
              </w:rPr>
            </w:pPr>
          </w:p>
          <w:p w14:paraId="4107B008" w14:textId="20BF79BE" w:rsidR="002577B0" w:rsidRPr="003A7726" w:rsidRDefault="00415FA5" w:rsidP="002577B0">
            <w:pPr>
              <w:rPr>
                <w:rFonts w:cs="Arial"/>
              </w:rPr>
            </w:pPr>
            <w:r>
              <w:rPr>
                <w:rFonts w:cs="Arial"/>
              </w:rPr>
              <w:t>Metal Improvement Company LLC</w:t>
            </w:r>
          </w:p>
        </w:tc>
        <w:tc>
          <w:tcPr>
            <w:tcW w:w="3404" w:type="dxa"/>
          </w:tcPr>
          <w:p w14:paraId="363CCE6C" w14:textId="77777777" w:rsidR="00D6386E" w:rsidRDefault="00D6386E" w:rsidP="002577B0">
            <w:pPr>
              <w:rPr>
                <w:rFonts w:cs="Arial"/>
              </w:rPr>
            </w:pPr>
          </w:p>
          <w:p w14:paraId="1B9EBBFC" w14:textId="77777777" w:rsidR="00415FA5" w:rsidRDefault="00415FA5" w:rsidP="00C66F5E">
            <w:pPr>
              <w:rPr>
                <w:rFonts w:cs="Arial"/>
              </w:rPr>
            </w:pPr>
            <w:r>
              <w:rPr>
                <w:rFonts w:cs="Arial"/>
              </w:rPr>
              <w:t>Airbus UK Ltd</w:t>
            </w:r>
          </w:p>
          <w:p w14:paraId="62B66F12" w14:textId="77777777" w:rsidR="00415FA5" w:rsidRDefault="00415FA5" w:rsidP="00C66F5E">
            <w:pPr>
              <w:rPr>
                <w:rFonts w:cs="Arial"/>
              </w:rPr>
            </w:pPr>
            <w:r>
              <w:rPr>
                <w:rFonts w:cs="Arial"/>
              </w:rPr>
              <w:t>Chester Road</w:t>
            </w:r>
          </w:p>
          <w:p w14:paraId="44E3CDEE" w14:textId="77777777" w:rsidR="00415FA5" w:rsidRDefault="00415FA5" w:rsidP="00C66F5E">
            <w:pPr>
              <w:rPr>
                <w:rFonts w:cs="Arial"/>
              </w:rPr>
            </w:pPr>
            <w:r>
              <w:rPr>
                <w:rFonts w:cs="Arial"/>
              </w:rPr>
              <w:t>Broughton</w:t>
            </w:r>
          </w:p>
          <w:p w14:paraId="684B9BB8" w14:textId="77777777" w:rsidR="00415FA5" w:rsidRDefault="00415FA5" w:rsidP="00C66F5E">
            <w:pPr>
              <w:rPr>
                <w:rFonts w:cs="Arial"/>
              </w:rPr>
            </w:pPr>
            <w:r>
              <w:rPr>
                <w:rFonts w:cs="Arial"/>
              </w:rPr>
              <w:t>Chester</w:t>
            </w:r>
          </w:p>
          <w:p w14:paraId="5EF904B0" w14:textId="55FCD3F7" w:rsidR="002577B0" w:rsidRPr="003A7726" w:rsidRDefault="00415FA5" w:rsidP="00C66F5E">
            <w:pPr>
              <w:rPr>
                <w:rFonts w:cs="Arial"/>
              </w:rPr>
            </w:pPr>
            <w:r>
              <w:rPr>
                <w:rFonts w:cs="Arial"/>
              </w:rPr>
              <w:t>CH4 0DR</w:t>
            </w:r>
            <w:r w:rsidR="00C66F5E">
              <w:rPr>
                <w:rFonts w:cs="Arial"/>
              </w:rPr>
              <w:t xml:space="preserve"> </w:t>
            </w:r>
          </w:p>
        </w:tc>
      </w:tr>
      <w:tr w:rsidR="002577B0" w14:paraId="66A3E9E9" w14:textId="77777777" w:rsidTr="000C074F">
        <w:tc>
          <w:tcPr>
            <w:tcW w:w="2694" w:type="dxa"/>
          </w:tcPr>
          <w:p w14:paraId="3094DA40" w14:textId="37A1D1DD"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bookmarkStart w:id="0" w:name="_GoBack"/>
      <w:bookmarkEnd w:id="0"/>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15FA5">
      <w:rPr>
        <w:noProof/>
        <w:color w:val="0091A5"/>
      </w:rPr>
      <w:t>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15FA5">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415FA5">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15FA5">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481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76DC2"/>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27F01"/>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15FA5"/>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A5D9C"/>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05CE"/>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556E0"/>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A6F2A"/>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47DA"/>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6B53"/>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AA8"/>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6F5E"/>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C52"/>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4AE3"/>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481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qFormat/>
    <w:rsid w:val="000326C4"/>
    <w:rPr>
      <w:color w:val="000000"/>
    </w:rPr>
  </w:style>
  <w:style w:type="character" w:customStyle="1" w:styleId="BodyTextChar">
    <w:name w:val="Body Text Char"/>
    <w:basedOn w:val="DefaultParagraphFont"/>
    <w:link w:val="BodyText"/>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3516615">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Broughton Aircraft Factory - Metal Improvement Company LLC  SITE CONTACT  CHRIS MESSHAM  01244 521514  Chris.messham@cwst.com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Hambridge Lane, Newbury, Berkshire.  RG14 5TU</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Chester Road, Broughton, Chester.  CH4 0BZ</Facility_x0020_Address>
    <Environment_x0020_Sub_x0020_Folder xmlns="859f7ad6-93f6-4205-b62b-a17f28acbbac">Licence supervision</Environment_x0020_Sub_x0020_Folder>
    <Customer_x0020_Name xmlns="859f7ad6-93f6-4205-b62b-a17f28acbbac">Metal Improvement Company LLC</Customer_x0020_Name>
    <IconOverlay xmlns="http://schemas.microsoft.com/sharepoint/v4" xsi:nil="true"/>
    <Surrendered_x002f_Expired xmlns="859f7ad6-93f6-4205-b62b-a17f28acbbac" xsi:nil="true"/>
    <Post_x0020_code xmlns="859f7ad6-93f6-4205-b62b-a17f28acbbac">CH4 0DR</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schemas.microsoft.com/office/2006/documentManagement/types"/>
    <ds:schemaRef ds:uri="http://purl.org/dc/elements/1.1/"/>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E927C43-A140-4A50-9314-413D1A3205F4}"/>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A3D95B6E-5EED-4CC7-97C8-5BE1530518B2}"/>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107E668D-F0ED-4CB3-A413-17949316A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4</TotalTime>
  <Pages>10</Pages>
  <Words>2241</Words>
  <Characters>12778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2016-03-23T10:16:00Z</cp:lastPrinted>
  <dcterms:created xsi:type="dcterms:W3CDTF">2016-04-22T12:09:00Z</dcterms:created>
  <dcterms:modified xsi:type="dcterms:W3CDTF">2016-04-22T12:13:00Z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6681c3be-72a7-4902-8098-b614d279857d</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