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7D780CD5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38749F">
              <w:rPr>
                <w:color w:val="FF0000"/>
                <w:sz w:val="22"/>
                <w:szCs w:val="22"/>
              </w:rPr>
              <w:t>BK3638IF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4AC399C3" w14:textId="38D2191F" w:rsidR="00A07BAF" w:rsidRDefault="0038749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Hydro Aluminium Deeside Ltd</w:t>
      </w:r>
    </w:p>
    <w:p w14:paraId="30A804EF" w14:textId="48AA4334" w:rsidR="0038749F" w:rsidRDefault="0038749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Bridge Road</w:t>
      </w:r>
    </w:p>
    <w:p w14:paraId="3DFA5C0D" w14:textId="7ABD042F" w:rsidR="0038749F" w:rsidRDefault="0038749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Wrexham Industrial Estate</w:t>
      </w:r>
    </w:p>
    <w:p w14:paraId="4F152F1B" w14:textId="3307C83E" w:rsidR="0038749F" w:rsidRDefault="0038749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Wrexham</w:t>
      </w:r>
    </w:p>
    <w:p w14:paraId="79404E46" w14:textId="5F0AF792" w:rsidR="0038749F" w:rsidRDefault="0038749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LL13 9PS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12EBA932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38749F">
        <w:rPr>
          <w:rFonts w:cs="Arial"/>
          <w:snapToGrid w:val="0"/>
          <w:color w:val="FF0000"/>
          <w:sz w:val="22"/>
          <w:szCs w:val="22"/>
        </w:rPr>
        <w:t>joel.priest@hydro.com</w:t>
      </w:r>
      <w:bookmarkStart w:id="6" w:name="_GoBack"/>
      <w:bookmarkEnd w:id="6"/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38749F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8749F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8749F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38749F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38749F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0241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90683"/>
    <w:rsid w:val="00691549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B34DD"/>
    <w:rsid w:val="008E6805"/>
    <w:rsid w:val="008F11CB"/>
    <w:rsid w:val="0091229D"/>
    <w:rsid w:val="0095658D"/>
    <w:rsid w:val="00967FB8"/>
    <w:rsid w:val="009B3008"/>
    <w:rsid w:val="00A07BAF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Wrexham Aluminium WorksSITE CONTAT  STUART TAYLOR  07786 895228  Stuart.Taylor@hydro.com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Bridge Road Wrexham Industrial Estate Wrexham 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Bridge Road Wrexham Industrial Estate Wrexham </Facility_x0020_Address>
    <Environment_x0020_Sub_x0020_Folder xmlns="859f7ad6-93f6-4205-b62b-a17f28acbbac">Licence supervision</Environment_x0020_Sub_x0020_Folder>
    <Customer_x0020_Name xmlns="859f7ad6-93f6-4205-b62b-a17f28acbbac">Hydro Aluminium Deeside</Customer_x0020_Name>
    <IconOverlay xmlns="http://schemas.microsoft.com/sharepoint/v4" xsi:nil="true"/>
    <Surrendered_x002f_Expired xmlns="859f7ad6-93f6-4205-b62b-a17f28acbbac" xsi:nil="true"/>
    <Post_x0020_code xmlns="859f7ad6-93f6-4205-b62b-a17f28acbbac">LL13 9PS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C65D19-20B7-43F4-B33B-798EB0A28F5B}"/>
</file>

<file path=customXml/itemProps3.xml><?xml version="1.0" encoding="utf-8"?>
<ds:datastoreItem xmlns:ds="http://schemas.openxmlformats.org/officeDocument/2006/customXml" ds:itemID="{5F9E3B9E-B2EC-4AA7-AE79-4D10804B12A4}"/>
</file>

<file path=customXml/itemProps4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2016-03-22T13:52:00Z</dcterms:created>
  <dcterms:modified xsi:type="dcterms:W3CDTF">2016-03-22T13:52:00Z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7be9e6f8-4b4f-4fa6-8745-5bcf0b3dafd1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