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3F618EEB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A07BAF">
              <w:rPr>
                <w:color w:val="FF0000"/>
                <w:sz w:val="22"/>
                <w:szCs w:val="22"/>
              </w:rPr>
              <w:t>BK6483IU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67F47984" w14:textId="61C84D10" w:rsidR="008B34DD" w:rsidRDefault="00A07BA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3DE6FEC3" w14:textId="234F5398" w:rsidR="00A07BAF" w:rsidRDefault="00A07BA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Toyota Motor Manufacturing (UK) Limited</w:t>
      </w:r>
    </w:p>
    <w:p w14:paraId="49F0508F" w14:textId="0F1BE35C" w:rsidR="00A07BAF" w:rsidRDefault="00A07BA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Burnaston</w:t>
      </w:r>
    </w:p>
    <w:p w14:paraId="3D4EB253" w14:textId="4CEE9E63" w:rsidR="00A07BAF" w:rsidRDefault="00A07BA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Derby</w:t>
      </w:r>
    </w:p>
    <w:p w14:paraId="4AC399C3" w14:textId="5C72FA95" w:rsidR="00A07BAF" w:rsidRDefault="00A07BA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DE1 9TA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3330CB5E" w:rsidR="00D057FC" w:rsidRPr="008B34DD" w:rsidRDefault="00697CE9" w:rsidP="008B34DD">
      <w:pPr>
        <w:pStyle w:val="BodyText"/>
        <w:rPr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 xml:space="preserve">To The </w:t>
      </w:r>
      <w:r w:rsidR="00A07BAF">
        <w:rPr>
          <w:sz w:val="22"/>
          <w:szCs w:val="22"/>
        </w:rPr>
        <w:t>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6DAB4685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A07BAF">
        <w:rPr>
          <w:rFonts w:cs="Arial"/>
          <w:snapToGrid w:val="0"/>
          <w:color w:val="FF0000"/>
          <w:sz w:val="22"/>
          <w:szCs w:val="22"/>
        </w:rPr>
        <w:t>Keith.Martin@toyotauk.com</w:t>
      </w:r>
      <w:bookmarkStart w:id="6" w:name="_GoBack"/>
      <w:bookmarkEnd w:id="6"/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A07BAF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A07BAF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A07BAF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A07BAF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A07BAF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0241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02132"/>
    <w:rsid w:val="00323656"/>
    <w:rsid w:val="003644F8"/>
    <w:rsid w:val="0038629E"/>
    <w:rsid w:val="00387DE4"/>
    <w:rsid w:val="003A7E09"/>
    <w:rsid w:val="003B1B95"/>
    <w:rsid w:val="003C5EEB"/>
    <w:rsid w:val="003E2CF4"/>
    <w:rsid w:val="00435550"/>
    <w:rsid w:val="00436A14"/>
    <w:rsid w:val="00464FD4"/>
    <w:rsid w:val="004A14E2"/>
    <w:rsid w:val="004B41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23DA9"/>
    <w:rsid w:val="00625326"/>
    <w:rsid w:val="0064224D"/>
    <w:rsid w:val="00674220"/>
    <w:rsid w:val="00690683"/>
    <w:rsid w:val="00691549"/>
    <w:rsid w:val="00697CE9"/>
    <w:rsid w:val="006B410B"/>
    <w:rsid w:val="006D29A4"/>
    <w:rsid w:val="006D6756"/>
    <w:rsid w:val="006D72CD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B34DD"/>
    <w:rsid w:val="008E6805"/>
    <w:rsid w:val="008F11CB"/>
    <w:rsid w:val="0091229D"/>
    <w:rsid w:val="0095658D"/>
    <w:rsid w:val="00967FB8"/>
    <w:rsid w:val="009B3008"/>
    <w:rsid w:val="00A07BAF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240CA"/>
    <w:rsid w:val="00D30992"/>
    <w:rsid w:val="00D30CC0"/>
    <w:rsid w:val="00D37E1F"/>
    <w:rsid w:val="00D63F71"/>
    <w:rsid w:val="00D7684B"/>
    <w:rsid w:val="00D91B06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C47D2"/>
    <w:rsid w:val="00EE5098"/>
    <w:rsid w:val="00F330C6"/>
    <w:rsid w:val="00F400F9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Deeside Engine Casting Plant  SITE CONTACT  KEITH MARTIN  01332 284123  Keith.Martin@toyotauk.com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Burnaston, Derby. DE1 9TA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Zone 3, Deeside Industrial Estate, Flintshire.  </Facility_x0020_Address>
    <Environment_x0020_Sub_x0020_Folder xmlns="859f7ad6-93f6-4205-b62b-a17f28acbbac">Licence supervision</Environment_x0020_Sub_x0020_Folder>
    <Customer_x0020_Name xmlns="859f7ad6-93f6-4205-b62b-a17f28acbbac">Toyota Motor Manufacturing (UK) Limited</Customer_x0020_Name>
    <IconOverlay xmlns="http://schemas.microsoft.com/sharepoint/v4" xsi:nil="true"/>
    <Surrendered_x002f_Expired xmlns="859f7ad6-93f6-4205-b62b-a17f28acbbac" xsi:nil="true"/>
    <Post_x0020_code xmlns="859f7ad6-93f6-4205-b62b-a17f28acbbac">CH5 2TW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Props1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902AF9-B28E-4DB8-9C8B-2D719D541589}"/>
</file>

<file path=customXml/itemProps3.xml><?xml version="1.0" encoding="utf-8"?>
<ds:datastoreItem xmlns:ds="http://schemas.openxmlformats.org/officeDocument/2006/customXml" ds:itemID="{AB597B43-F14A-45B2-A90B-132459539A38}"/>
</file>

<file path=customXml/itemProps4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6F95DFE-6781-4072-93E4-346CD42AE103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2016-03-22T13:43:00Z</dcterms:created>
  <dcterms:modified xsi:type="dcterms:W3CDTF">2016-03-22T13:43:00Z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2695469a-14fb-4525-971b-d0337f737dd3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