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025DDE4C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6674E8">
              <w:rPr>
                <w:color w:val="FF0000"/>
                <w:sz w:val="22"/>
                <w:szCs w:val="22"/>
              </w:rPr>
              <w:t>BL1096IB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61932FBC" w14:textId="1EA012C4" w:rsidR="007376E0" w:rsidRDefault="006674E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Castle Cement Limited</w:t>
      </w:r>
    </w:p>
    <w:p w14:paraId="1BBF8D65" w14:textId="7E5A8936" w:rsidR="006674E8" w:rsidRDefault="006674E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Hanson House</w:t>
      </w:r>
    </w:p>
    <w:p w14:paraId="48263F63" w14:textId="0D26A989" w:rsidR="006674E8" w:rsidRDefault="006674E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14 Castle Hill</w:t>
      </w:r>
    </w:p>
    <w:p w14:paraId="32C6BBFD" w14:textId="209E2A13" w:rsidR="006674E8" w:rsidRDefault="006674E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Maidenhead</w:t>
      </w:r>
    </w:p>
    <w:p w14:paraId="6AD24B43" w14:textId="3F7A3327" w:rsidR="006674E8" w:rsidRDefault="006674E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Berkshire</w:t>
      </w:r>
    </w:p>
    <w:p w14:paraId="30CCE501" w14:textId="5D587DB6" w:rsidR="006674E8" w:rsidRDefault="006674E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SL6 4JJ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5B6FE69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1E51EE">
        <w:rPr>
          <w:rFonts w:cs="Arial"/>
          <w:snapToGrid w:val="0"/>
          <w:color w:val="FF0000"/>
          <w:sz w:val="22"/>
          <w:szCs w:val="22"/>
        </w:rPr>
        <w:t>david.quick@hanson.biz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1E51EE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E51E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E51E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E51E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E51E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1E51E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674E8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376E0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E6374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Padeswood Cement Works  SITE CONTACT  DAVID QUICK  01244 550330  david.quick@hanson.biz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Hanson House, 14 Castle Hill, Maidenhead, Berkshire.  SL6 4JJ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Padeswood Works, Padeswood, Mold, Flintshire.</Facility_x0020_Address>
    <Environment_x0020_Sub_x0020_Folder xmlns="859f7ad6-93f6-4205-b62b-a17f28acbbac">Licence supervision</Environment_x0020_Sub_x0020_Folder>
    <Customer_x0020_Name xmlns="859f7ad6-93f6-4205-b62b-a17f28acbbac">Castle Cement Limited</Customer_x0020_Name>
    <IconOverlay xmlns="http://schemas.microsoft.com/sharepoint/v4" xsi:nil="true"/>
    <Surrendered_x002f_Expired xmlns="859f7ad6-93f6-4205-b62b-a17f28acbbac" xsi:nil="true"/>
    <Post_x0020_code xmlns="859f7ad6-93f6-4205-b62b-a17f28acbbac">CH7 4HB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CCD43A3-522E-4CDC-8BCE-58815129EC71}"/>
</file>

<file path=customXml/itemProps2.xml><?xml version="1.0" encoding="utf-8"?>
<ds:datastoreItem xmlns:ds="http://schemas.openxmlformats.org/officeDocument/2006/customXml" ds:itemID="{889688F2-D785-480C-B075-2B2D6B838C09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2016-03-24T08:16:00Z</dcterms:created>
  <dcterms:modified xsi:type="dcterms:W3CDTF">2016-03-24T08:16:00Z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9ef65041-4887-4982-9ae0-0eaef18a1c06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