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1F5FC" w14:textId="19C4F893" w:rsidR="00E22A1C" w:rsidRDefault="00E22A1C" w:rsidP="007945BB">
      <w:pPr>
        <w:pStyle w:val="Heading1"/>
      </w:pPr>
      <w:bookmarkStart w:id="0" w:name="_GoBack"/>
      <w:bookmarkEnd w:id="0"/>
      <w:r>
        <w:t xml:space="preserve">Gwaith Sment </w:t>
      </w:r>
      <w:r w:rsidRPr="004138C7">
        <w:t xml:space="preserve">Padeswood – </w:t>
      </w:r>
      <w:r w:rsidR="004138C7" w:rsidRPr="004138C7">
        <w:t xml:space="preserve">Melin Sment 5, </w:t>
      </w:r>
      <w:r w:rsidRPr="004138C7">
        <w:t>Amrywiad</w:t>
      </w:r>
      <w:r>
        <w:t xml:space="preserve"> i Drwydded Amgylcheddol, </w:t>
      </w:r>
    </w:p>
    <w:p w14:paraId="166693C0" w14:textId="77777777" w:rsidR="00E22A1C" w:rsidRPr="00E22A1C" w:rsidRDefault="00E22A1C" w:rsidP="00E22A1C">
      <w:pPr>
        <w:pStyle w:val="BodyText"/>
      </w:pPr>
    </w:p>
    <w:p w14:paraId="21573952" w14:textId="2A72B954" w:rsidR="00E22A1C" w:rsidRDefault="00E22A1C" w:rsidP="00E22A1C">
      <w:pPr>
        <w:pStyle w:val="Heading3"/>
        <w:rPr>
          <w:rStyle w:val="bold1"/>
          <w:rFonts w:cs="Arial"/>
          <w:u w:val="single"/>
        </w:rPr>
      </w:pPr>
      <w:r>
        <w:rPr>
          <w:u w:val="single"/>
        </w:rPr>
        <w:t>Rhif y cais:</w:t>
      </w:r>
      <w:r w:rsidRPr="00E22A1C">
        <w:rPr>
          <w:u w:val="single"/>
        </w:rPr>
        <w:t xml:space="preserve"> </w:t>
      </w:r>
      <w:r w:rsidRPr="007519F7">
        <w:rPr>
          <w:rStyle w:val="bold1"/>
          <w:rFonts w:cs="Arial"/>
          <w:u w:val="single"/>
        </w:rPr>
        <w:t>PAN-001655 (EPR/BL1096IB)</w:t>
      </w:r>
    </w:p>
    <w:p w14:paraId="069046D4" w14:textId="77777777" w:rsidR="00DA702D" w:rsidRDefault="00DA702D" w:rsidP="00DA702D">
      <w:pPr>
        <w:pStyle w:val="BodyText"/>
      </w:pPr>
    </w:p>
    <w:p w14:paraId="0E3C9A45" w14:textId="2EB65882" w:rsidR="00E22A1C" w:rsidRDefault="00E22A1C" w:rsidP="00DA702D">
      <w:pPr>
        <w:pStyle w:val="BodyText"/>
      </w:pPr>
      <w:r>
        <w:t>Annwyl Syr / Fadam,</w:t>
      </w:r>
    </w:p>
    <w:p w14:paraId="246E305F" w14:textId="330F7344" w:rsidR="00E22A1C" w:rsidRDefault="007D04B0" w:rsidP="007945BB">
      <w:pPr>
        <w:pStyle w:val="NormalWeb"/>
        <w:jc w:val="both"/>
        <w:rPr>
          <w:rFonts w:ascii="Arial" w:hAnsi="Arial" w:cs="Arial"/>
        </w:rPr>
      </w:pPr>
      <w:r w:rsidRPr="007D04B0">
        <w:rPr>
          <w:rFonts w:ascii="Arial" w:hAnsi="Arial" w:cs="Arial"/>
        </w:rPr>
        <w:t>Rwy’n ysgrifennu atoch i’ch hysbysu bod Cyfoeth Naturiol Cymru wedi cael cais gan Castle Cement Ltd am Amrywiaeth Sylweddol i’w Trwydded Amgylcheddol ar gyfer ychwanegu melin malu sment a</w:t>
      </w:r>
      <w:r w:rsidR="00B266FE">
        <w:rPr>
          <w:rFonts w:ascii="Arial" w:hAnsi="Arial" w:cs="Arial"/>
        </w:rPr>
        <w:t xml:space="preserve"> p</w:t>
      </w:r>
      <w:r w:rsidR="004138C7">
        <w:rPr>
          <w:rFonts w:ascii="Arial" w:hAnsi="Arial" w:cs="Arial"/>
        </w:rPr>
        <w:t xml:space="preserve">hen rheilffordd </w:t>
      </w:r>
      <w:r w:rsidRPr="007D04B0">
        <w:rPr>
          <w:rFonts w:ascii="Arial" w:hAnsi="Arial" w:cs="Arial"/>
        </w:rPr>
        <w:t>yn eu cyfleuster rheoledig yn Padeswood.</w:t>
      </w:r>
    </w:p>
    <w:p w14:paraId="4F231208" w14:textId="5A0D219C" w:rsidR="00575A0D" w:rsidRDefault="007D04B0" w:rsidP="007945BB">
      <w:pPr>
        <w:pStyle w:val="NormalWeb"/>
        <w:contextualSpacing/>
        <w:jc w:val="both"/>
        <w:rPr>
          <w:rFonts w:ascii="Arial" w:hAnsi="Arial" w:cs="Arial"/>
        </w:rPr>
      </w:pPr>
      <w:r w:rsidRPr="007D04B0">
        <w:rPr>
          <w:rFonts w:ascii="Arial" w:hAnsi="Arial" w:cs="Arial"/>
        </w:rPr>
        <w:t>Gallwch ofyn am gopi digidol o’r cais a’r dogfennau ategol yn rhad ac am ddim trwy anfon e-bost at</w:t>
      </w:r>
    </w:p>
    <w:p w14:paraId="3311B7F0" w14:textId="0F778B96" w:rsidR="00E22A1C" w:rsidRDefault="00EF2A46" w:rsidP="007945BB">
      <w:pPr>
        <w:pStyle w:val="NormalWeb"/>
        <w:contextualSpacing/>
        <w:jc w:val="both"/>
        <w:rPr>
          <w:rFonts w:ascii="Arial" w:hAnsi="Arial" w:cs="Arial"/>
        </w:rPr>
      </w:pPr>
      <w:hyperlink r:id="rId12" w:history="1">
        <w:r w:rsidR="00E22A1C" w:rsidRPr="00FE1E95">
          <w:rPr>
            <w:rStyle w:val="Hyperlink"/>
            <w:rFonts w:ascii="Arial" w:hAnsi="Arial" w:cs="Arial"/>
          </w:rPr>
          <w:t>permittingconsultations@cyfoethnaturiolcymru.gov.uk</w:t>
        </w:r>
      </w:hyperlink>
      <w:r w:rsidR="00E22A1C">
        <w:rPr>
          <w:rFonts w:ascii="Arial" w:hAnsi="Arial" w:cs="Arial"/>
        </w:rPr>
        <w:t xml:space="preserve">.  </w:t>
      </w:r>
      <w:r w:rsidR="00E22A1C">
        <w:rPr>
          <w:rFonts w:ascii="Arial" w:hAnsi="Arial" w:cs="Arial"/>
        </w:rPr>
        <w:br/>
      </w:r>
    </w:p>
    <w:p w14:paraId="3A9F6A8E" w14:textId="6054B317" w:rsidR="00E22A1C" w:rsidRPr="008F7C3B" w:rsidRDefault="00E22A1C" w:rsidP="007945BB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Os dymunwch gyflwyno sylwadau’n ymwneud â’r cais, rhaid ichi wneud hynny’n ysgrifenedig, gan ddyfynnu enw’r ymgeisydd a rhif y cais i </w:t>
      </w:r>
      <w:r>
        <w:rPr>
          <w:rFonts w:ascii="Arial" w:hAnsi="Arial" w:cs="Arial"/>
          <w:b/>
        </w:rPr>
        <w:t xml:space="preserve">Cyfoeth Naturiol Cymru, Canolfan Drwyddedu (Caerdydd), Tŷ Cambria, 29 Heol Casnewydd, Caerdydd, </w:t>
      </w:r>
      <w:r w:rsidR="008F7C3B">
        <w:rPr>
          <w:rFonts w:ascii="Arial" w:hAnsi="Arial" w:cs="Arial"/>
          <w:b/>
        </w:rPr>
        <w:t>CF24 0TP</w:t>
      </w:r>
      <w:r w:rsidR="008F7C3B">
        <w:rPr>
          <w:rFonts w:ascii="Arial" w:hAnsi="Arial" w:cs="Arial"/>
        </w:rPr>
        <w:t xml:space="preserve"> neu trwy e-bost i </w:t>
      </w:r>
      <w:hyperlink r:id="rId13" w:history="1">
        <w:r w:rsidR="008F7C3B" w:rsidRPr="00FE1E95">
          <w:rPr>
            <w:rStyle w:val="Hyperlink"/>
            <w:rFonts w:ascii="Arial" w:hAnsi="Arial" w:cs="Arial"/>
          </w:rPr>
          <w:t>permittingconsultations@cyfoethnaturiolcymru.gov.uk</w:t>
        </w:r>
      </w:hyperlink>
      <w:r w:rsidR="008F7C3B">
        <w:rPr>
          <w:rFonts w:ascii="Arial" w:hAnsi="Arial" w:cs="Arial"/>
        </w:rPr>
        <w:t xml:space="preserve"> erbyn </w:t>
      </w:r>
      <w:r w:rsidR="0099490B" w:rsidRPr="0099490B">
        <w:rPr>
          <w:rStyle w:val="bold1"/>
          <w:rFonts w:ascii="Arial" w:hAnsi="Arial" w:cs="Arial"/>
        </w:rPr>
        <w:t>18/08</w:t>
      </w:r>
      <w:r w:rsidR="008F7C3B" w:rsidRPr="0099490B">
        <w:rPr>
          <w:rStyle w:val="bold1"/>
          <w:rFonts w:ascii="Arial" w:hAnsi="Arial" w:cs="Arial"/>
        </w:rPr>
        <w:t>/17</w:t>
      </w:r>
      <w:r w:rsidR="008F7C3B">
        <w:rPr>
          <w:rStyle w:val="bold1"/>
          <w:rFonts w:ascii="Arial" w:hAnsi="Arial" w:cs="Arial"/>
        </w:rPr>
        <w:t xml:space="preserve"> fan hwyraf.</w:t>
      </w:r>
    </w:p>
    <w:p w14:paraId="1A45C180" w14:textId="0C52D16F" w:rsidR="008F7C3B" w:rsidRDefault="007D04B0" w:rsidP="007945BB">
      <w:pPr>
        <w:pStyle w:val="NormalWeb"/>
        <w:jc w:val="both"/>
        <w:rPr>
          <w:rFonts w:ascii="Arial" w:hAnsi="Arial" w:cs="Arial"/>
        </w:rPr>
      </w:pPr>
      <w:r w:rsidRPr="007D04B0">
        <w:rPr>
          <w:rFonts w:ascii="Arial" w:hAnsi="Arial" w:cs="Arial"/>
        </w:rPr>
        <w:t>Fel arfer, rhaid inni roi unrhyw ymatebion a gawn ar y gofrestr gyhoeddus. Os nad ydych eisiau i’ch ymateb fod yn gyhoeddus, a wnewch chi roi gwybod inni.</w:t>
      </w:r>
    </w:p>
    <w:p w14:paraId="1C2844BF" w14:textId="1281D466" w:rsidR="007D0787" w:rsidRDefault="007D0787" w:rsidP="007945BB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gael mwy o wybodaeth, gweler yr ymgynghoriadau ar ein gwefan </w:t>
      </w:r>
      <w:hyperlink r:id="rId14" w:history="1">
        <w:r w:rsidRPr="00FE1E95">
          <w:rPr>
            <w:rStyle w:val="Hyperlink"/>
            <w:rFonts w:ascii="Arial" w:hAnsi="Arial" w:cs="Arial"/>
          </w:rPr>
          <w:t>http://naturalresources.wales/?lang=cy</w:t>
        </w:r>
      </w:hyperlink>
      <w:r>
        <w:rPr>
          <w:rFonts w:ascii="Arial" w:hAnsi="Arial" w:cs="Arial"/>
        </w:rPr>
        <w:t xml:space="preserve"> neu ffoniwch ein Canolfan Gofal Cwsmeriaid ar </w:t>
      </w:r>
      <w:r>
        <w:rPr>
          <w:rStyle w:val="bold1"/>
          <w:rFonts w:ascii="Arial" w:hAnsi="Arial" w:cs="Arial"/>
        </w:rPr>
        <w:t>0300 065 3000</w:t>
      </w:r>
      <w:r>
        <w:rPr>
          <w:rFonts w:ascii="Arial" w:hAnsi="Arial" w:cs="Arial"/>
        </w:rPr>
        <w:t xml:space="preserve"> (Llun-Gwener, 9am-5pm). </w:t>
      </w:r>
    </w:p>
    <w:p w14:paraId="19BE0C26" w14:textId="1CC56CE1" w:rsidR="007D0787" w:rsidRDefault="00D838CF" w:rsidP="007945BB">
      <w:pPr>
        <w:pStyle w:val="BodyText"/>
      </w:pPr>
      <w:r>
        <w:t>Darllenwch y Daflen Ffeithiau amgaeedig i gael mwy o wybodaeth.</w:t>
      </w:r>
    </w:p>
    <w:p w14:paraId="7D423232" w14:textId="77777777" w:rsidR="00DA702D" w:rsidRDefault="00DA702D" w:rsidP="007945BB">
      <w:pPr>
        <w:pStyle w:val="BodyText"/>
      </w:pPr>
    </w:p>
    <w:p w14:paraId="5CEEAC75" w14:textId="7AF36667" w:rsidR="00D838CF" w:rsidRDefault="00D838CF" w:rsidP="007945BB">
      <w:pPr>
        <w:pStyle w:val="BodyText"/>
      </w:pPr>
      <w:r>
        <w:t>Yn gywir,</w:t>
      </w:r>
    </w:p>
    <w:p w14:paraId="4B5AF199" w14:textId="77777777" w:rsidR="00D838CF" w:rsidRDefault="00D838CF" w:rsidP="007945BB">
      <w:pPr>
        <w:pStyle w:val="BodyText"/>
      </w:pPr>
    </w:p>
    <w:p w14:paraId="005524CC" w14:textId="77777777" w:rsidR="00DA702D" w:rsidRDefault="00DA702D" w:rsidP="007945BB">
      <w:pPr>
        <w:pStyle w:val="BodyText"/>
      </w:pPr>
      <w:r>
        <w:rPr>
          <w:noProof/>
          <w:lang w:eastAsia="en-GB"/>
        </w:rPr>
        <w:drawing>
          <wp:inline distT="0" distB="0" distL="0" distR="0" wp14:anchorId="1E5F3BB7" wp14:editId="4682AE34">
            <wp:extent cx="962025" cy="5048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14C19" w14:textId="77777777" w:rsidR="00DA702D" w:rsidRDefault="00DA702D" w:rsidP="007945BB">
      <w:pPr>
        <w:pStyle w:val="BodyText"/>
      </w:pPr>
      <w:r>
        <w:t>Stuart Ross</w:t>
      </w:r>
    </w:p>
    <w:p w14:paraId="66AC65DE" w14:textId="7F0AB206" w:rsidR="00D838CF" w:rsidRDefault="00D838CF" w:rsidP="007945BB">
      <w:pPr>
        <w:pStyle w:val="BodyText"/>
      </w:pPr>
      <w:r>
        <w:t>Swyddog Rheoleiddio – Tîm Rheoliadau Diwydiant</w:t>
      </w:r>
    </w:p>
    <w:p w14:paraId="585C9ADF" w14:textId="77777777" w:rsidR="00D838CF" w:rsidRDefault="00D838CF" w:rsidP="007945BB">
      <w:pPr>
        <w:pStyle w:val="BodyText"/>
      </w:pPr>
    </w:p>
    <w:p w14:paraId="4E10A59D" w14:textId="52B76D5D" w:rsidR="009B2DD9" w:rsidRDefault="009B2DD9" w:rsidP="009B2DD9"/>
    <w:p w14:paraId="1DDEC7CB" w14:textId="06A380DB" w:rsidR="00D838CF" w:rsidRPr="009B2DD9" w:rsidRDefault="009B2DD9" w:rsidP="009B2DD9">
      <w:pPr>
        <w:tabs>
          <w:tab w:val="left" w:pos="1866"/>
        </w:tabs>
      </w:pPr>
      <w:r>
        <w:tab/>
      </w:r>
      <w:bookmarkStart w:id="1" w:name="cysill"/>
      <w:bookmarkEnd w:id="1"/>
    </w:p>
    <w:sectPr w:rsidR="00D838CF" w:rsidRPr="009B2DD9" w:rsidSect="00EF38E7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6E9B2" w14:textId="77777777" w:rsidR="00114CE0" w:rsidRDefault="00114CE0" w:rsidP="003B1B95">
      <w:r>
        <w:separator/>
      </w:r>
    </w:p>
  </w:endnote>
  <w:endnote w:type="continuationSeparator" w:id="0">
    <w:p w14:paraId="371DC78C" w14:textId="77777777" w:rsidR="00114CE0" w:rsidRDefault="00114CE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43B3E" w14:textId="1C4EE157" w:rsidR="00C332A7" w:rsidRPr="00323656" w:rsidRDefault="00996925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A9F06E" wp14:editId="6B797CE2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55F700" w14:textId="7D1E9098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</w:t>
                          </w:r>
                          <w:r w:rsidR="009B2DD9">
                            <w:rPr>
                              <w:color w:val="0091A5"/>
                              <w:sz w:val="20"/>
                              <w:szCs w:val="20"/>
                            </w:rPr>
                            <w:t>cyfoethnaturiolcymru</w:t>
                          </w: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A9F06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6155F700" w14:textId="7D1E9098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</w:t>
                    </w:r>
                    <w:r w:rsidR="009B2DD9">
                      <w:rPr>
                        <w:color w:val="0091A5"/>
                        <w:sz w:val="20"/>
                        <w:szCs w:val="20"/>
                      </w:rPr>
                      <w:t>cyfoethnaturiolcymru</w:t>
                    </w:r>
                    <w:r w:rsidRPr="007A78C9">
                      <w:rPr>
                        <w:color w:val="0091A5"/>
                        <w:sz w:val="20"/>
                        <w:szCs w:val="20"/>
                      </w:rPr>
                      <w:t>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B2DD9">
      <w:t xml:space="preserve">Tudalen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524B25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  <w:r w:rsidR="009B2DD9">
      <w:t xml:space="preserve"> o</w:t>
    </w:r>
    <w:r w:rsidR="00323656">
      <w:t xml:space="preserve">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524B25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1FACA" w14:textId="5D54C503" w:rsidR="00323656" w:rsidRDefault="00996925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38AD20" wp14:editId="1A56A6A1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7CF009" w14:textId="46443413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</w:t>
                          </w:r>
                          <w:r w:rsidR="008F7C3B">
                            <w:rPr>
                              <w:color w:val="0091A5"/>
                              <w:sz w:val="20"/>
                              <w:szCs w:val="20"/>
                            </w:rPr>
                            <w:t>cyfoethnaturiolcymru</w:t>
                          </w: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38AD2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067CF009" w14:textId="46443413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</w:t>
                    </w:r>
                    <w:r w:rsidR="008F7C3B">
                      <w:rPr>
                        <w:color w:val="0091A5"/>
                        <w:sz w:val="20"/>
                        <w:szCs w:val="20"/>
                      </w:rPr>
                      <w:t>cyfoethnaturiolcymru</w:t>
                    </w:r>
                    <w:r w:rsidRPr="007A78C9">
                      <w:rPr>
                        <w:color w:val="0091A5"/>
                        <w:sz w:val="20"/>
                        <w:szCs w:val="20"/>
                      </w:rPr>
                      <w:t>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4327AA" wp14:editId="70554892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F22A6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9B6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2CE0280" wp14:editId="0442ACEA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2D788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9B7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CF03A45" wp14:editId="76F811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614CB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9B8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25C2654F" wp14:editId="2DB55D5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4CA547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9B9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1CAC40D" wp14:editId="7ACFDA5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4D9F7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9BA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2F867F2" wp14:editId="5EB859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2FD5C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9BB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8F7C3B">
      <w:t xml:space="preserve">Tudalen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EF2A46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8F7C3B">
      <w:t xml:space="preserve"> o</w:t>
    </w:r>
    <w:r w:rsidR="00323656">
      <w:t xml:space="preserve">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EF2A46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5E781" w14:textId="77777777" w:rsidR="00114CE0" w:rsidRDefault="00114CE0" w:rsidP="003B1B95">
      <w:r>
        <w:separator/>
      </w:r>
    </w:p>
  </w:footnote>
  <w:footnote w:type="continuationSeparator" w:id="0">
    <w:p w14:paraId="69F3C960" w14:textId="77777777" w:rsidR="00114CE0" w:rsidRDefault="00114CE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E77F7" w14:textId="77777777" w:rsidR="00580178" w:rsidRDefault="00580178" w:rsidP="00580178">
    <w:pPr>
      <w:pStyle w:val="Header"/>
    </w:pPr>
  </w:p>
  <w:p w14:paraId="014CF103" w14:textId="77777777" w:rsidR="003B1B95" w:rsidRDefault="003B1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81B13" w14:paraId="66BB0A9E" w14:textId="77777777" w:rsidTr="004A1361">
      <w:trPr>
        <w:trHeight w:val="1943"/>
      </w:trPr>
      <w:tc>
        <w:tcPr>
          <w:tcW w:w="6190" w:type="dxa"/>
        </w:tcPr>
        <w:p w14:paraId="16697505" w14:textId="39E6D768" w:rsidR="00081B13" w:rsidRPr="00FB39BE" w:rsidRDefault="00FB39BE" w:rsidP="00FB39BE">
          <w:pPr>
            <w:rPr>
              <w:color w:val="0091A5"/>
              <w:sz w:val="92"/>
              <w:szCs w:val="92"/>
            </w:rPr>
          </w:pPr>
          <w:r w:rsidRPr="00FB39BE">
            <w:rPr>
              <w:color w:val="0091A5"/>
              <w:sz w:val="92"/>
              <w:szCs w:val="92"/>
            </w:rPr>
            <w:t>Ymgynghoriad</w:t>
          </w:r>
        </w:p>
      </w:tc>
    </w:tr>
  </w:tbl>
  <w:p w14:paraId="30934C61" w14:textId="77777777" w:rsidR="0003584B" w:rsidRDefault="0003584B" w:rsidP="0003584B">
    <w:pPr>
      <w:pStyle w:val="Header"/>
    </w:pPr>
  </w:p>
  <w:p w14:paraId="1DE5FE2E" w14:textId="77777777" w:rsidR="0003584B" w:rsidRDefault="0003584B" w:rsidP="0003584B">
    <w:pPr>
      <w:pStyle w:val="Header"/>
    </w:pPr>
  </w:p>
  <w:p w14:paraId="1B54F57E" w14:textId="77777777" w:rsidR="0003584B" w:rsidRDefault="0003584B" w:rsidP="0003584B">
    <w:pPr>
      <w:pStyle w:val="Header"/>
    </w:pPr>
  </w:p>
  <w:p w14:paraId="255AA0E4" w14:textId="77777777" w:rsidR="0003584B" w:rsidRDefault="0003584B" w:rsidP="0003584B">
    <w:pPr>
      <w:pStyle w:val="Header"/>
    </w:pPr>
  </w:p>
  <w:p w14:paraId="20DB148F" w14:textId="77777777" w:rsidR="0003584B" w:rsidRDefault="0003584B" w:rsidP="0003584B">
    <w:pPr>
      <w:pStyle w:val="Header"/>
    </w:pPr>
  </w:p>
  <w:p w14:paraId="0FB0819A" w14:textId="77777777" w:rsidR="0003584B" w:rsidRDefault="0003584B" w:rsidP="0003584B">
    <w:pPr>
      <w:pStyle w:val="Header"/>
    </w:pPr>
  </w:p>
  <w:p w14:paraId="0168A7A6" w14:textId="77777777" w:rsidR="0003584B" w:rsidRDefault="0003584B" w:rsidP="0003584B">
    <w:pPr>
      <w:pStyle w:val="Header"/>
    </w:pPr>
  </w:p>
  <w:p w14:paraId="26F42F59" w14:textId="77777777" w:rsidR="0003584B" w:rsidRDefault="0003584B" w:rsidP="0003584B">
    <w:pPr>
      <w:pStyle w:val="Header"/>
    </w:pPr>
  </w:p>
  <w:p w14:paraId="00C92AF9" w14:textId="77777777" w:rsidR="0003584B" w:rsidRDefault="0003584B" w:rsidP="0003584B">
    <w:pPr>
      <w:pStyle w:val="Header"/>
    </w:pPr>
  </w:p>
  <w:p w14:paraId="408255EE" w14:textId="77777777" w:rsidR="0003584B" w:rsidRDefault="0003584B" w:rsidP="0003584B">
    <w:pPr>
      <w:pStyle w:val="Header"/>
    </w:pPr>
  </w:p>
  <w:p w14:paraId="632767E2" w14:textId="77777777" w:rsidR="008A0F5F" w:rsidRDefault="008A0F5F">
    <w:pPr>
      <w:pStyle w:val="Header"/>
    </w:pPr>
  </w:p>
  <w:p w14:paraId="79C943AE" w14:textId="77777777" w:rsidR="008A0F5F" w:rsidRDefault="008A0F5F">
    <w:pPr>
      <w:pStyle w:val="Header"/>
    </w:pPr>
  </w:p>
  <w:p w14:paraId="393670B5" w14:textId="2E509D77" w:rsidR="00323656" w:rsidRDefault="00D429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2EB8CA89" wp14:editId="28105177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B959859" wp14:editId="023B948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2D"/>
    <w:rsid w:val="0003584B"/>
    <w:rsid w:val="0006469D"/>
    <w:rsid w:val="00081B13"/>
    <w:rsid w:val="000D1041"/>
    <w:rsid w:val="000D42BC"/>
    <w:rsid w:val="000F7C04"/>
    <w:rsid w:val="0010023A"/>
    <w:rsid w:val="00111C12"/>
    <w:rsid w:val="00114CE0"/>
    <w:rsid w:val="00124C2B"/>
    <w:rsid w:val="00163204"/>
    <w:rsid w:val="001E119C"/>
    <w:rsid w:val="001E7DBF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E31B8"/>
    <w:rsid w:val="004138C7"/>
    <w:rsid w:val="00421C65"/>
    <w:rsid w:val="00436A14"/>
    <w:rsid w:val="0048489E"/>
    <w:rsid w:val="004B55D4"/>
    <w:rsid w:val="004D606F"/>
    <w:rsid w:val="004E070B"/>
    <w:rsid w:val="004E21FB"/>
    <w:rsid w:val="00504C76"/>
    <w:rsid w:val="0051775A"/>
    <w:rsid w:val="00524B25"/>
    <w:rsid w:val="005372F1"/>
    <w:rsid w:val="00575A0D"/>
    <w:rsid w:val="00580178"/>
    <w:rsid w:val="0058549A"/>
    <w:rsid w:val="005A0D52"/>
    <w:rsid w:val="005B301B"/>
    <w:rsid w:val="005C5EE6"/>
    <w:rsid w:val="00607B64"/>
    <w:rsid w:val="0066120C"/>
    <w:rsid w:val="00666BB5"/>
    <w:rsid w:val="006D6756"/>
    <w:rsid w:val="006E1121"/>
    <w:rsid w:val="00702C20"/>
    <w:rsid w:val="007519F7"/>
    <w:rsid w:val="00773040"/>
    <w:rsid w:val="00780D50"/>
    <w:rsid w:val="00783CEA"/>
    <w:rsid w:val="007945BB"/>
    <w:rsid w:val="00794C61"/>
    <w:rsid w:val="007A78C9"/>
    <w:rsid w:val="007C7F2F"/>
    <w:rsid w:val="007D04B0"/>
    <w:rsid w:val="007D0787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D0032"/>
    <w:rsid w:val="008E6805"/>
    <w:rsid w:val="008F11CB"/>
    <w:rsid w:val="008F7C3B"/>
    <w:rsid w:val="0095246A"/>
    <w:rsid w:val="00967FB8"/>
    <w:rsid w:val="0098102B"/>
    <w:rsid w:val="009941D2"/>
    <w:rsid w:val="0099490B"/>
    <w:rsid w:val="00996925"/>
    <w:rsid w:val="009B2DD9"/>
    <w:rsid w:val="009B37B8"/>
    <w:rsid w:val="00A36091"/>
    <w:rsid w:val="00A63022"/>
    <w:rsid w:val="00A73E72"/>
    <w:rsid w:val="00A908E3"/>
    <w:rsid w:val="00AA54D9"/>
    <w:rsid w:val="00AB7169"/>
    <w:rsid w:val="00AE4565"/>
    <w:rsid w:val="00AF5EC2"/>
    <w:rsid w:val="00B02CD4"/>
    <w:rsid w:val="00B2001A"/>
    <w:rsid w:val="00B266FE"/>
    <w:rsid w:val="00B322A0"/>
    <w:rsid w:val="00B90A54"/>
    <w:rsid w:val="00BA4AE0"/>
    <w:rsid w:val="00BB7FE6"/>
    <w:rsid w:val="00C332A7"/>
    <w:rsid w:val="00C37E1F"/>
    <w:rsid w:val="00C70646"/>
    <w:rsid w:val="00CB0986"/>
    <w:rsid w:val="00CD0AA9"/>
    <w:rsid w:val="00CD4B48"/>
    <w:rsid w:val="00CE72E1"/>
    <w:rsid w:val="00D1182C"/>
    <w:rsid w:val="00D30CC0"/>
    <w:rsid w:val="00D4293C"/>
    <w:rsid w:val="00D838CF"/>
    <w:rsid w:val="00DA702D"/>
    <w:rsid w:val="00E22A1C"/>
    <w:rsid w:val="00E3072A"/>
    <w:rsid w:val="00EA1E4A"/>
    <w:rsid w:val="00EA5293"/>
    <w:rsid w:val="00EB4078"/>
    <w:rsid w:val="00EE6FB7"/>
    <w:rsid w:val="00EF2A46"/>
    <w:rsid w:val="00EF38E7"/>
    <w:rsid w:val="00F4177D"/>
    <w:rsid w:val="00F50B22"/>
    <w:rsid w:val="00F63843"/>
    <w:rsid w:val="00F87BB1"/>
    <w:rsid w:val="00FB39BE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6A532FA2"/>
  <w15:docId w15:val="{3790C76E-12F7-48B9-A663-D063F950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NormalWeb">
    <w:name w:val="Normal (Web)"/>
    <w:basedOn w:val="Normal"/>
    <w:uiPriority w:val="99"/>
    <w:semiHidden/>
    <w:unhideWhenUsed/>
    <w:rsid w:val="007945BB"/>
    <w:pPr>
      <w:spacing w:before="100" w:beforeAutospacing="1" w:after="100" w:afterAutospacing="1"/>
    </w:pPr>
    <w:rPr>
      <w:rFonts w:ascii="Times New Roman" w:hAnsi="Times New Roman"/>
      <w:color w:val="333333"/>
      <w:lang w:eastAsia="en-GB"/>
    </w:rPr>
  </w:style>
  <w:style w:type="character" w:customStyle="1" w:styleId="bold1">
    <w:name w:val="bold1"/>
    <w:basedOn w:val="DefaultParagraphFont"/>
    <w:rsid w:val="007945BB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7D0787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3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939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rmittingconsultations@cyfoethnaturiolcymru.gov.u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permittingconsultations@cyfoethnaturiolcymru.gov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?lang=cy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art.ross\Desktop\Castle%20Cement%20Cement%20Mill%205%20Consultation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Padeswood Cement Works  SITE CONTACT  DAVID QUICK  01244 550330  david.quick@hanson.biz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Hanson House, 14 Castle Hill, Maidenhead, Berkshire.  SL6 4JJ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2017-07-16T23:00:00+00:00</Document_x0020_Date>
    <Facility_x0020_Address xmlns="859f7ad6-93f6-4205-b62b-a17f28acbbac">Padeswood Works, Padeswood, Mold, Flintshire.</Facility_x0020_Address>
    <Environment_x0020_Sub_x0020_Folder xmlns="859f7ad6-93f6-4205-b62b-a17f28acbbac">Licence variation</Environment_x0020_Sub_x0020_Folder>
    <Customer_x0020_Name xmlns="859f7ad6-93f6-4205-b62b-a17f28acbbac">Castle Cement Limited</Customer_x0020_Name>
    <IconOverlay xmlns="http://schemas.microsoft.com/sharepoint/v4" xsi:nil="true"/>
    <Surrendered_x002f_Expired xmlns="859f7ad6-93f6-4205-b62b-a17f28acbbac" xsi:nil="true"/>
    <Post_x0020_code xmlns="859f7ad6-93f6-4205-b62b-a17f28acbbac">CH7 4HB</Post_x0020_code>
    <Surrendered_x002f_Expired_x0020_Date xmlns="859f7ad6-93f6-4205-b62b-a17f28acbbac" xsi:nil="true"/>
    <_dlc_DocId xmlns="9be56660-2c31-41ef-bc00-23e72f632f2a">REGU-408-35622</_dlc_DocId>
    <_dlc_DocIdUrl xmlns="9be56660-2c31-41ef-bc00-23e72f632f2a">
      <Url>https://cyfoethnaturiolcymru.sharepoint.com/teams/Regulatory/Permitting/_layouts/15/DocIdRedir.aspx?ID=REGU-408-35622</Url>
      <Description>REGU-408-35622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776071E-9F20-40C9-9385-7B3B86802C81}"/>
</file>

<file path=customXml/itemProps2.xml><?xml version="1.0" encoding="utf-8"?>
<ds:datastoreItem xmlns:ds="http://schemas.openxmlformats.org/officeDocument/2006/customXml" ds:itemID="{9FEB43C3-94C4-4909-B7AB-DA3F8AD3F59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9be56660-2c31-41ef-bc00-23e72f632f2a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E7CD8D90-7C19-450E-88B9-A249417E1825}"/>
</file>

<file path=docProps/app.xml><?xml version="1.0" encoding="utf-8"?>
<Properties xmlns="http://schemas.openxmlformats.org/officeDocument/2006/extended-properties" xmlns:vt="http://schemas.openxmlformats.org/officeDocument/2006/docPropsVTypes">
  <Template>Castle Cement Cement Mill 5 Consultation.dotx</Template>
  <TotalTime>0</TotalTime>
  <Pages>1</Pages>
  <Words>191</Words>
  <Characters>1373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Ross</dc:creator>
  <cp:lastModifiedBy>Bradford, Julie</cp:lastModifiedBy>
  <cp:revision>2</cp:revision>
  <cp:lastPrinted>2013-10-01T08:52:00Z</cp:lastPrinted>
  <dcterms:created xsi:type="dcterms:W3CDTF">2017-07-20T12:42:00Z</dcterms:created>
  <dcterms:modified xsi:type="dcterms:W3CDTF">2017-07-20T12:42:00Z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9e02f8ba-c07e-49cf-aacc-9436d6c03143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REGU-408-35622</vt:lpwstr>
  </property>
  <property fmtid="{D5CDD505-2E9C-101B-9397-08002B2CF9AE}" pid="6" name="_dlc_DocIdUrl">
    <vt:lpwstr>https://cyfoethnaturiolcymru.sharepoint.com/teams/Regulatory/Permitting/_layouts/15/DocIdRedir.aspx?ID=REGU-408-35622, REGU-408-35622</vt:lpwstr>
  </property>
</Properties>
</file>