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</w:p>
          <w:p w14:paraId="721990CA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97CE9">
              <w:rPr>
                <w:color w:val="FF0000"/>
                <w:sz w:val="22"/>
                <w:szCs w:val="22"/>
              </w:rPr>
              <w:t>BL9941IC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E940217" w14:textId="77777777" w:rsidR="00697CE9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South Caernarfon Creameries</w:t>
      </w:r>
    </w:p>
    <w:p w14:paraId="3F210F69" w14:textId="77777777" w:rsidR="00697CE9" w:rsidRDefault="00697CE9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Rhyd</w:t>
      </w:r>
      <w:proofErr w:type="spellEnd"/>
      <w:r>
        <w:rPr>
          <w:sz w:val="22"/>
          <w:szCs w:val="22"/>
        </w:rPr>
        <w:t>-y-</w:t>
      </w:r>
      <w:proofErr w:type="spellStart"/>
      <w:r>
        <w:rPr>
          <w:sz w:val="22"/>
          <w:szCs w:val="22"/>
        </w:rPr>
        <w:t>Gwystl</w:t>
      </w:r>
      <w:proofErr w:type="spellEnd"/>
    </w:p>
    <w:p w14:paraId="72590E13" w14:textId="77777777" w:rsidR="00697CE9" w:rsidRDefault="00697CE9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Pwllheli</w:t>
      </w:r>
      <w:proofErr w:type="spellEnd"/>
    </w:p>
    <w:p w14:paraId="5D7DF46C" w14:textId="77777777" w:rsidR="00697CE9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Gwynedd.</w:t>
      </w:r>
    </w:p>
    <w:p w14:paraId="4416C773" w14:textId="77777777" w:rsidR="00697CE9" w:rsidRPr="0053474D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LL35 6SB</w:t>
      </w: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77777777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97CE9">
        <w:rPr>
          <w:rFonts w:cs="Arial"/>
          <w:snapToGrid w:val="0"/>
          <w:color w:val="FF0000"/>
          <w:sz w:val="22"/>
          <w:szCs w:val="22"/>
        </w:rPr>
        <w:t>Ejones@sccwales.co.uk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697CE9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6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  <w:bookmarkStart w:id="7" w:name="_GoBack"/>
      <w:bookmarkEnd w:id="7"/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7CE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7CE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7CE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7CE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yn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yn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bradford\OD\Shared%20with%20Everyone\TSO%20Admin%20Folder\Pollution%20Inventory\2016\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South Caernarfon Creameries  SITE CONTACT  GWYN JONES  01766 812914  HGJones@sccwales.co.uk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Pwllheli Creamery, Rhyd-y-Gwystl, Pwllheli, Gwynedd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Pwllheli Creamery, Rhyd-y-Gwystl, Pwllheli, Gwynedd</Facility_x0020_Address>
    <Environment_x0020_Sub_x0020_Folder xmlns="859f7ad6-93f6-4205-b62b-a17f28acbbac">Licence supervision</Environment_x0020_Sub_x0020_Folder>
    <Customer_x0020_Name xmlns="859f7ad6-93f6-4205-b62b-a17f28acbbac">South Caernarfon Creameries Ltd</Customer_x0020_Name>
    <IconOverlay xmlns="http://schemas.microsoft.com/sharepoint/v4" xsi:nil="true"/>
    <Surrendered_x002f_Expired xmlns="859f7ad6-93f6-4205-b62b-a17f28acbbac" xsi:nil="true"/>
    <Post_x0020_code xmlns="859f7ad6-93f6-4205-b62b-a17f28acbbac">LL53 6SB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C1C88C9-5C6E-4005-B735-6C4FB4DF6E27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CA014F0-E81C-4B55-98CF-87A18E1D2C03}"/>
</file>

<file path=docProps/app.xml><?xml version="1.0" encoding="utf-8"?>
<Properties xmlns="http://schemas.openxmlformats.org/officeDocument/2006/extended-properties" xmlns:vt="http://schemas.openxmlformats.org/officeDocument/2006/docPropsVTypes">
  <Template>Signed Emissions inventory letter text.dotx</Template>
  <TotalTime>8</TotalTime>
  <Pages>2</Pages>
  <Words>374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1</cp:revision>
  <cp:lastPrinted>2013-12-05T11:23:00Z</cp:lastPrinted>
  <dcterms:created xsi:type="dcterms:W3CDTF">2016-03-21T09:04:00Z</dcterms:created>
  <dcterms:modified xsi:type="dcterms:W3CDTF">2016-03-21T09:12:00Z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86b510a0-9dae-4e81-a840-40c80042e09c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