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055A5C1F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6A091D">
              <w:rPr>
                <w:color w:val="FF0000"/>
                <w:sz w:val="22"/>
                <w:szCs w:val="22"/>
              </w:rPr>
              <w:t>BM3965IA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E22C187" w14:textId="4264392D" w:rsidR="00682B22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Airbus Operations Limited</w:t>
      </w:r>
    </w:p>
    <w:p w14:paraId="7B88990B" w14:textId="7C84089D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Pegasus House</w:t>
      </w:r>
    </w:p>
    <w:p w14:paraId="3CE37172" w14:textId="49C33B64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Aerospace Avenue</w:t>
      </w:r>
    </w:p>
    <w:p w14:paraId="217612FD" w14:textId="28F5BA28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Filton</w:t>
      </w:r>
    </w:p>
    <w:p w14:paraId="62E5E7AD" w14:textId="3761D44B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Bristol</w:t>
      </w:r>
    </w:p>
    <w:p w14:paraId="7E9F1126" w14:textId="26F9823D" w:rsidR="006A091D" w:rsidRDefault="006A091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BS99 7AR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BF7F0C7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6A091D">
        <w:rPr>
          <w:rFonts w:cs="Arial"/>
          <w:snapToGrid w:val="0"/>
          <w:color w:val="FF0000"/>
          <w:sz w:val="22"/>
          <w:szCs w:val="22"/>
        </w:rPr>
        <w:t>CLAIRE.A.POWELL@airbus.com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6A091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A091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A091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A091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A091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Broughton Aircraft Factory - Airbus   SITE  CONTACT   CLAIRE POWELL  01244 523496   Claire.A.Powell@airbus.com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New Filton House, Filton, Bristol, Avon. BS99 7AR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Chester Road, Broughton, Chester</Facility_x0020_Address>
    <Environment_x0020_Sub_x0020_Folder xmlns="859f7ad6-93f6-4205-b62b-a17f28acbbac">Licence supervision</Environment_x0020_Sub_x0020_Folder>
    <Customer_x0020_Name xmlns="859f7ad6-93f6-4205-b62b-a17f28acbbac">Airbus UK Ltd</Customer_x0020_Name>
    <IconOverlay xmlns="http://schemas.microsoft.com/sharepoint/v4" xsi:nil="true"/>
    <Surrendered_x002f_Expired xmlns="859f7ad6-93f6-4205-b62b-a17f28acbbac" xsi:nil="true"/>
    <Post_x0020_code xmlns="859f7ad6-93f6-4205-b62b-a17f28acbbac">CH4 0DR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16467-A754-47B9-AA72-9AFE6B6A0965}"/>
</file>

<file path=customXml/itemProps2.xml><?xml version="1.0" encoding="utf-8"?>
<ds:datastoreItem xmlns:ds="http://schemas.openxmlformats.org/officeDocument/2006/customXml" ds:itemID="{D973D021-91D8-4D58-BF18-B54DBA058BAD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2016-03-23T08:44:00Z</dcterms:created>
  <dcterms:modified xsi:type="dcterms:W3CDTF">2016-03-23T08:44:00Z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54a6f106-4f39-446d-90c1-f9abbcdee68d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