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F0BD0F8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D7684B">
              <w:rPr>
                <w:color w:val="FF0000"/>
                <w:sz w:val="22"/>
                <w:szCs w:val="22"/>
              </w:rPr>
              <w:t>WP3534GX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CC9EFC7" w14:textId="0BD92BC5" w:rsidR="00013BF4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Oscar Mayer Limited</w:t>
      </w:r>
    </w:p>
    <w:p w14:paraId="2A514BE4" w14:textId="1500AF1B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Trading as Rowan Foods Limited</w:t>
      </w:r>
    </w:p>
    <w:p w14:paraId="4761FBAB" w14:textId="00C6DC1C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Hailey Road Business Park</w:t>
      </w:r>
    </w:p>
    <w:p w14:paraId="49028576" w14:textId="04178B0A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Erith</w:t>
      </w:r>
    </w:p>
    <w:p w14:paraId="00381F5B" w14:textId="260CB231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Kent</w:t>
      </w:r>
    </w:p>
    <w:p w14:paraId="208193B8" w14:textId="68167EB5" w:rsidR="00D7684B" w:rsidRDefault="00D7684B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DA18 4AR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ABC7F89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7684B">
        <w:rPr>
          <w:rFonts w:cs="Arial"/>
          <w:snapToGrid w:val="0"/>
          <w:color w:val="FF0000"/>
          <w:sz w:val="22"/>
          <w:szCs w:val="22"/>
        </w:rPr>
        <w:t>Steve_Meek@oscarmayer.co.uk</w:t>
      </w:r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</w:t>
      </w:r>
      <w:bookmarkStart w:id="6" w:name="_GoBack"/>
      <w:bookmarkEnd w:id="6"/>
      <w:r w:rsidRPr="0053474D">
        <w:rPr>
          <w:rFonts w:cs="Arial"/>
          <w:sz w:val="22"/>
          <w:szCs w:val="22"/>
        </w:rPr>
        <w:t xml:space="preserve">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D7684B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7684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7684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7684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7684B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Convenience Foods  SITE CONTACT  STEVE MEEK  01978 665500  Steve.Meek@oscarmayer.co.uk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Hailey Road Business Park, Erith, Kent. DA18 4AR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Ash Road South, Wrexham Industrial Estate, Wrexham</Facility_x0020_Address>
    <Environment_x0020_Sub_x0020_Folder xmlns="859f7ad6-93f6-4205-b62b-a17f28acbbac">Licence supervision</Environment_x0020_Sub_x0020_Folder>
    <Customer_x0020_Name xmlns="859f7ad6-93f6-4205-b62b-a17f28acbbac">Oscar Mayer Limited (trading as Rowan Foods Limited)</Customer_x0020_Name>
    <IconOverlay xmlns="http://schemas.microsoft.com/sharepoint/v4" xsi:nil="true"/>
    <Surrendered_x002f_Expired xmlns="859f7ad6-93f6-4205-b62b-a17f28acbbac" xsi:nil="true"/>
    <Post_x0020_code xmlns="859f7ad6-93f6-4205-b62b-a17f28acbbac">LL13 9UG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1C9739A-D654-4C20-813D-B4EE22179CAB}"/>
</file>

<file path=customXml/itemProps4.xml><?xml version="1.0" encoding="utf-8"?>
<ds:datastoreItem xmlns:ds="http://schemas.openxmlformats.org/officeDocument/2006/customXml" ds:itemID="{C0C7E3F9-3DD9-498F-BD96-3237C8A0C627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2016-03-21T10:22:00Z</dcterms:created>
  <dcterms:modified xsi:type="dcterms:W3CDTF">2016-03-21T10:22:00Z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89f64ff9-2dff-4bf8-b2f3-412f9d7581d8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