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1713AD65" w14:textId="5B495D3E" w:rsidR="003A7726" w:rsidRDefault="00362433" w:rsidP="00582880">
      <w:pPr>
        <w:ind w:left="709" w:hanging="709"/>
        <w:rPr>
          <w:rFonts w:cs="Arial"/>
        </w:rPr>
      </w:pPr>
      <w:r w:rsidRPr="00415A5C">
        <w:rPr>
          <w:rFonts w:cs="Arial"/>
        </w:rPr>
        <w:t xml:space="preserve">To: </w:t>
      </w:r>
      <w:r>
        <w:rPr>
          <w:rFonts w:cs="Arial"/>
        </w:rPr>
        <w:tab/>
      </w:r>
      <w:r w:rsidR="006A5393">
        <w:rPr>
          <w:rFonts w:cs="Arial"/>
        </w:rPr>
        <w:t>Oscar Mayer Limited (trading as Rowan Foods Limited)</w:t>
      </w:r>
      <w:r w:rsidR="009F5423">
        <w:rPr>
          <w:rFonts w:cs="Arial"/>
        </w:rPr>
        <w:t>, Hailey Road Busines Park, Erith, Kent. DA18 4AR</w:t>
      </w:r>
      <w:bookmarkStart w:id="0" w:name="_GoBack"/>
      <w:bookmarkEnd w:id="0"/>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07026B3E" w:rsidR="002577B0" w:rsidRPr="003A7726" w:rsidRDefault="006A5393" w:rsidP="002577B0">
            <w:pPr>
              <w:rPr>
                <w:rFonts w:cs="Arial"/>
              </w:rPr>
            </w:pPr>
            <w:r>
              <w:rPr>
                <w:rFonts w:cs="Arial"/>
              </w:rPr>
              <w:t>WP3534GX</w:t>
            </w:r>
          </w:p>
        </w:tc>
        <w:tc>
          <w:tcPr>
            <w:tcW w:w="2835" w:type="dxa"/>
          </w:tcPr>
          <w:p w14:paraId="48EB76C6" w14:textId="77777777" w:rsidR="003A7726" w:rsidRPr="003A7726" w:rsidRDefault="003A7726" w:rsidP="002577B0">
            <w:pPr>
              <w:rPr>
                <w:rFonts w:cs="Arial"/>
              </w:rPr>
            </w:pPr>
          </w:p>
          <w:p w14:paraId="4107B008" w14:textId="1A8034D7" w:rsidR="002577B0" w:rsidRPr="003A7726" w:rsidRDefault="006A5393" w:rsidP="002577B0">
            <w:pPr>
              <w:rPr>
                <w:rFonts w:cs="Arial"/>
              </w:rPr>
            </w:pPr>
            <w:r>
              <w:rPr>
                <w:rFonts w:cs="Arial"/>
              </w:rPr>
              <w:t>Oscar Mayer Limited (trading as Rowan Foods Limited)</w:t>
            </w:r>
          </w:p>
        </w:tc>
        <w:tc>
          <w:tcPr>
            <w:tcW w:w="3404" w:type="dxa"/>
          </w:tcPr>
          <w:p w14:paraId="363CCE6C" w14:textId="77777777" w:rsidR="00D6386E" w:rsidRDefault="00D6386E" w:rsidP="002577B0">
            <w:pPr>
              <w:rPr>
                <w:rFonts w:cs="Arial"/>
              </w:rPr>
            </w:pPr>
          </w:p>
          <w:p w14:paraId="5EF904B0" w14:textId="43D1D121" w:rsidR="002577B0" w:rsidRPr="003A7726" w:rsidRDefault="006A5393" w:rsidP="002577B0">
            <w:pPr>
              <w:rPr>
                <w:rFonts w:cs="Arial"/>
              </w:rPr>
            </w:pPr>
            <w:r>
              <w:rPr>
                <w:rFonts w:cs="Arial"/>
              </w:rPr>
              <w:t>Ash Road South, Wrexham Industrial Estate, Wrexham. LL13 9UG</w:t>
            </w:r>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9F5423">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F5423">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9F5423">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9F5423">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423"/>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Convenience Foods  SITE CONTACT  STEVE MEEK  01978 665500  Steve.Meek@oscarmayer.co.uk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Hailey Road Business Park, Erith, Kent. DA18 4AR</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Ash Road South, Wrexham Industrial Estate, Wrexham</Facility_x0020_Address>
    <Environment_x0020_Sub_x0020_Folder xmlns="859f7ad6-93f6-4205-b62b-a17f28acbbac">Licence supervision</Environment_x0020_Sub_x0020_Folder>
    <Customer_x0020_Name xmlns="859f7ad6-93f6-4205-b62b-a17f28acbbac">Oscar Mayer Limited (trading as Rowan Foods Limited)</Customer_x0020_Name>
    <IconOverlay xmlns="http://schemas.microsoft.com/sharepoint/v4" xsi:nil="true"/>
    <Surrendered_x002f_Expired xmlns="859f7ad6-93f6-4205-b62b-a17f28acbbac" xsi:nil="true"/>
    <Post_x0020_code xmlns="859f7ad6-93f6-4205-b62b-a17f28acbbac">LL13 9UG</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77D7AA72-7657-467C-8D5E-4F443BA7F93B}"/>
</file>

<file path=customXml/itemProps3.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4.xml><?xml version="1.0" encoding="utf-8"?>
<ds:datastoreItem xmlns:ds="http://schemas.openxmlformats.org/officeDocument/2006/customXml" ds:itemID="{F5A8EC64-0B1D-4C6B-A406-C918D2CF5C92}"/>
</file>

<file path=customXml/itemProps5.xml><?xml version="1.0" encoding="utf-8"?>
<ds:datastoreItem xmlns:ds="http://schemas.openxmlformats.org/officeDocument/2006/customXml" ds:itemID="{F054B652-B4F4-4477-BAC3-F9CFA866C909}">
  <ds:schemaRefs>
    <ds:schemaRef ds:uri="http://purl.org/dc/elements/1.1/"/>
    <ds:schemaRef ds:uri="http://purl.org/dc/dcmitype/"/>
    <ds:schemaRef ds:uri="http://www.w3.org/XML/1998/namespace"/>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customXml/itemProps6.xml><?xml version="1.0" encoding="utf-8"?>
<ds:datastoreItem xmlns:ds="http://schemas.openxmlformats.org/officeDocument/2006/customXml" ds:itemID="{F3A6E942-1223-4F8F-A3DB-DC05EA329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2247</Words>
  <Characters>12812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3</cp:revision>
  <cp:lastPrinted>2016-03-10T11:07:00Z</cp:lastPrinted>
  <dcterms:created xsi:type="dcterms:W3CDTF">2016-03-21T10:24:00Z</dcterms:created>
  <dcterms:modified xsi:type="dcterms:W3CDTF">2016-03-23T13:50:00Z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5608cb8d-a66b-47ae-bd93-3476af780cfc</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