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76013DB2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1C45CE">
              <w:rPr>
                <w:color w:val="FF0000"/>
                <w:sz w:val="22"/>
                <w:szCs w:val="22"/>
              </w:rPr>
              <w:t>BT4885IT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208193B8" w14:textId="508ADB63" w:rsidR="00D7684B" w:rsidRDefault="001C45C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UPM-Kymmene UK Limited</w:t>
      </w:r>
    </w:p>
    <w:p w14:paraId="4E092986" w14:textId="791BB817" w:rsidR="001C45CE" w:rsidRDefault="001C45C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1 Meadowhead Road</w:t>
      </w:r>
    </w:p>
    <w:p w14:paraId="1FE396C5" w14:textId="1C1D3A6E" w:rsidR="001C45CE" w:rsidRDefault="001C45C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Irvine</w:t>
      </w:r>
    </w:p>
    <w:p w14:paraId="008226F5" w14:textId="46E1EE8B" w:rsidR="001C45CE" w:rsidRDefault="001C45C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Ayrshire</w:t>
      </w:r>
    </w:p>
    <w:p w14:paraId="0D2105A3" w14:textId="745DBFF9" w:rsidR="001C45CE" w:rsidRDefault="001C45C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Scotland</w:t>
      </w:r>
    </w:p>
    <w:p w14:paraId="4093778A" w14:textId="68347DAC" w:rsidR="001C45CE" w:rsidRDefault="001C45CE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KA11 5AT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53452076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1C45CE">
        <w:rPr>
          <w:rFonts w:cs="Arial"/>
          <w:snapToGrid w:val="0"/>
          <w:color w:val="FF0000"/>
          <w:sz w:val="22"/>
          <w:szCs w:val="22"/>
        </w:rPr>
        <w:t>Andrew.bronnert@upm.com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1C45CE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C45C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C45C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C45C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C45C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Shotton Paper Mill  SITE CONTACT  ANDREW BRONNERT  01244 284329  andrew.bronnert@shottonmill.co.uk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Weighbridge Road, Deeside, Wales, CH5 2LL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2016-02-23T00:00:00+00:00</Document_x0020_Date>
    <Facility_x0020_Address xmlns="859f7ad6-93f6-4205-b62b-a17f28acbbac">Weighbridge Road, Shotton, Deeside. CH5 2LL</Facility_x0020_Address>
    <Environment_x0020_Sub_x0020_Folder xmlns="859f7ad6-93f6-4205-b62b-a17f28acbbac">Licence supervision</Environment_x0020_Sub_x0020_Folder>
    <Customer_x0020_Name xmlns="859f7ad6-93f6-4205-b62b-a17f28acbbac">Shotton Mill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2LL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71CD99-0C54-4C76-9206-EAD3ECE56A34}"/>
</file>

<file path=customXml/itemProps3.xml><?xml version="1.0" encoding="utf-8"?>
<ds:datastoreItem xmlns:ds="http://schemas.openxmlformats.org/officeDocument/2006/customXml" ds:itemID="{DD7CFAEE-1DDA-4115-B4E0-D96325BDB2C1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2016-03-21T11:02:00Z</dcterms:created>
  <dcterms:modified xsi:type="dcterms:W3CDTF">2016-03-21T11:02:00Z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bdc3e7cc-7bd0-4995-940b-ce711b1f64a8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