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13A3615E" w14:textId="6B94E55C" w:rsidR="005421B7" w:rsidRDefault="00C04F37" w:rsidP="006C2DBF">
      <w:pPr>
        <w:ind w:left="709" w:hanging="709"/>
        <w:rPr>
          <w:rFonts w:cs="Arial"/>
        </w:rPr>
      </w:pPr>
      <w:r>
        <w:rPr>
          <w:rFonts w:cs="Arial"/>
        </w:rPr>
        <w:t xml:space="preserve">         </w:t>
      </w:r>
      <w:r w:rsidR="00662999">
        <w:rPr>
          <w:rFonts w:cs="Arial"/>
        </w:rPr>
        <w:tab/>
      </w:r>
      <w:r w:rsidR="006C2DBF">
        <w:rPr>
          <w:rFonts w:cs="Arial"/>
        </w:rPr>
        <w:t>Lower Ty Newydd</w:t>
      </w:r>
    </w:p>
    <w:p w14:paraId="45A87B74" w14:textId="28E0553A" w:rsidR="006C2DBF" w:rsidRDefault="006C2DBF" w:rsidP="006C2DBF">
      <w:pPr>
        <w:ind w:left="709"/>
        <w:rPr>
          <w:rFonts w:cs="Arial"/>
        </w:rPr>
      </w:pPr>
      <w:r>
        <w:rPr>
          <w:rFonts w:cs="Arial"/>
        </w:rPr>
        <w:t>Clytha</w:t>
      </w:r>
    </w:p>
    <w:p w14:paraId="4A2FDA8E" w14:textId="417A73D5" w:rsidR="006C2DBF" w:rsidRDefault="006C2DBF" w:rsidP="006C2DBF">
      <w:pPr>
        <w:ind w:left="709"/>
        <w:rPr>
          <w:rFonts w:cs="Arial"/>
        </w:rPr>
      </w:pPr>
      <w:r>
        <w:rPr>
          <w:rFonts w:cs="Arial"/>
        </w:rPr>
        <w:t>Monmouthshire</w:t>
      </w:r>
    </w:p>
    <w:p w14:paraId="41324B2A" w14:textId="11BA8999" w:rsidR="006C2DBF" w:rsidRDefault="006C2DBF" w:rsidP="006C2DBF">
      <w:pPr>
        <w:ind w:left="709"/>
        <w:rPr>
          <w:rFonts w:cs="Arial"/>
          <w:color w:val="FF0000"/>
        </w:rPr>
      </w:pPr>
      <w:r>
        <w:rPr>
          <w:rFonts w:cs="Arial"/>
        </w:rPr>
        <w:t>NP25 2BQ</w:t>
      </w: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1CF982AC" w:rsidR="002577B0" w:rsidRPr="00C04F37" w:rsidRDefault="006C2DBF" w:rsidP="002577B0">
            <w:pPr>
              <w:rPr>
                <w:rFonts w:cs="Arial"/>
              </w:rPr>
            </w:pPr>
            <w:r>
              <w:rPr>
                <w:rFonts w:cs="Arial"/>
              </w:rPr>
              <w:t>XP3836MQ</w:t>
            </w:r>
          </w:p>
        </w:tc>
        <w:tc>
          <w:tcPr>
            <w:tcW w:w="2835" w:type="dxa"/>
          </w:tcPr>
          <w:p w14:paraId="4107B008" w14:textId="230DDE81" w:rsidR="002577B0" w:rsidRPr="00C04F37" w:rsidRDefault="006C2DBF" w:rsidP="002577B0">
            <w:pPr>
              <w:rPr>
                <w:rFonts w:cs="Arial"/>
              </w:rPr>
            </w:pPr>
            <w:r>
              <w:rPr>
                <w:rFonts w:cs="Arial"/>
              </w:rPr>
              <w:t>Mr D, Williams, Mrs E Williams and Mr J Williams</w:t>
            </w:r>
          </w:p>
        </w:tc>
        <w:tc>
          <w:tcPr>
            <w:tcW w:w="3404" w:type="dxa"/>
          </w:tcPr>
          <w:p w14:paraId="661DBF1F" w14:textId="77777777" w:rsidR="00997858" w:rsidRDefault="006C2DBF" w:rsidP="006C2DBF">
            <w:pPr>
              <w:ind w:left="709" w:hanging="709"/>
              <w:rPr>
                <w:rFonts w:cs="Arial"/>
              </w:rPr>
            </w:pPr>
            <w:r>
              <w:rPr>
                <w:rFonts w:cs="Arial"/>
              </w:rPr>
              <w:t>Merrystream Poultry Farm</w:t>
            </w:r>
          </w:p>
          <w:p w14:paraId="305E51B1" w14:textId="77777777" w:rsidR="006C2DBF" w:rsidRDefault="006C2DBF" w:rsidP="006C2DBF">
            <w:pPr>
              <w:ind w:left="709" w:hanging="709"/>
              <w:rPr>
                <w:rFonts w:cs="Arial"/>
              </w:rPr>
            </w:pPr>
            <w:r>
              <w:rPr>
                <w:rFonts w:cs="Arial"/>
              </w:rPr>
              <w:t>Rhiw Las</w:t>
            </w:r>
          </w:p>
          <w:p w14:paraId="5AD11761" w14:textId="77777777" w:rsidR="006C2DBF" w:rsidRDefault="006C2DBF" w:rsidP="006C2DBF">
            <w:pPr>
              <w:ind w:left="709" w:hanging="709"/>
              <w:rPr>
                <w:rFonts w:cs="Arial"/>
              </w:rPr>
            </w:pPr>
            <w:r>
              <w:rPr>
                <w:rFonts w:cs="Arial"/>
              </w:rPr>
              <w:t>Raglan</w:t>
            </w:r>
          </w:p>
          <w:p w14:paraId="5BBAE157" w14:textId="77777777" w:rsidR="006C2DBF" w:rsidRDefault="006C2DBF" w:rsidP="006C2DBF">
            <w:pPr>
              <w:ind w:left="709" w:hanging="709"/>
              <w:rPr>
                <w:rFonts w:cs="Arial"/>
              </w:rPr>
            </w:pPr>
            <w:r>
              <w:rPr>
                <w:rFonts w:cs="Arial"/>
              </w:rPr>
              <w:t>Monmouthshire   NP15 2JL</w:t>
            </w:r>
          </w:p>
          <w:p w14:paraId="5EF904B0" w14:textId="41E217EA" w:rsidR="006C2DBF" w:rsidRPr="00C04F37" w:rsidRDefault="006C2DBF" w:rsidP="006C2DBF">
            <w:pPr>
              <w:ind w:left="709" w:hanging="709"/>
              <w:rPr>
                <w:rFonts w:cs="Arial"/>
              </w:rPr>
            </w:pPr>
            <w:bookmarkStart w:id="0" w:name="_GoBack"/>
            <w:bookmarkEnd w:id="0"/>
          </w:p>
        </w:tc>
      </w:tr>
    </w:tbl>
    <w:p w14:paraId="26CB07D1" w14:textId="2B63A252"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6C2DBF">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C2DBF">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6C2DBF">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C2DBF">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21B7"/>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2999"/>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2DBF"/>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858"/>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457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NP15 2JL</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LAND-551-350</_dlc_DocId>
    <_dlc_DocIdUrl xmlns="9be56660-2c31-41ef-bc00-23e72f632f2a">
      <Url>https://cyfoethnaturiolcymru.sharepoint.com/teams/Regulatory/Permitting/_layouts/15/DocIdRedir.aspx?ID=LAND-551-350</Url>
      <Description>LAND-551-350</Description>
    </_dlc_DocIdUrl>
    <Site_x0020_Name xmlns="859f7ad6-93f6-4205-b62b-a17f28acbbac">Merrystream Poultry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Mr David Williams, Mrs Edwina Williams &amp; Mr Julian Williams</Addresse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Merrystream Poultry Farm, Rhiw-Las, Raglan, Monmouthshire, NP15 2JL</Facility_x0020_Address>
    <Environment_x0020_Sub_x0020_Folder xmlns="859f7ad6-93f6-4205-b62b-a17f28acbbac">Environment monitoring</Environment_x0020_Sub_x0020_Folder>
    <Customer_x0020_Name xmlns="859f7ad6-93f6-4205-b62b-a17f28acbbac">Mr David Williams, Mrs Edwina Williams &amp; Mr Julian Williams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purl.org/dc/term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9069804-6743-4989-9FFD-6A88A60CB491}"/>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161DA91E-C653-4938-9717-2D69480D2160}"/>
</file>

<file path=customXml/itemProps6.xml><?xml version="1.0" encoding="utf-8"?>
<ds:datastoreItem xmlns:ds="http://schemas.openxmlformats.org/officeDocument/2006/customXml" ds:itemID="{D5C1CE7E-E807-4A02-B201-E91ABD7DF0FD}">
  <ds:schemaRefs>
    <ds:schemaRef ds:uri="http://schemas.openxmlformats.org/officeDocument/2006/bibliography"/>
  </ds:schemaRefs>
</ds:datastoreItem>
</file>

<file path=customXml/itemProps7.xml><?xml version="1.0" encoding="utf-8"?>
<ds:datastoreItem xmlns:ds="http://schemas.openxmlformats.org/officeDocument/2006/customXml" ds:itemID="{21FA0630-962C-47D4-BE1F-A576210F6ED5}"/>
</file>

<file path=docProps/app.xml><?xml version="1.0" encoding="utf-8"?>
<Properties xmlns="http://schemas.openxmlformats.org/officeDocument/2006/extended-properties" xmlns:vt="http://schemas.openxmlformats.org/officeDocument/2006/docPropsVTypes">
  <Template>Briefing Note.dot</Template>
  <TotalTime>0</TotalTime>
  <Pages>9</Pages>
  <Words>2043</Words>
  <Characters>13033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2016-03-23T11:24:00Z</dcterms:created>
  <dcterms:modified xsi:type="dcterms:W3CDTF">2016-03-23T11:24:00Z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a1be6dff-2932-46be-a1b1-513982ae617f</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Submitter">
    <vt:lpwstr/>
  </property>
  <property fmtid="{D5CDD505-2E9C-101B-9397-08002B2CF9AE}" pid="8" name="Order">
    <vt:r8>35000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