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49F2F723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0B219A">
              <w:rPr>
                <w:color w:val="FF0000"/>
                <w:sz w:val="22"/>
                <w:szCs w:val="22"/>
              </w:rPr>
              <w:t>BU0800IZ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29FEEE44" w14:textId="5C5BFE94" w:rsidR="00207FFA" w:rsidRDefault="000B219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3C Waste Limited</w:t>
      </w:r>
    </w:p>
    <w:p w14:paraId="6E55604B" w14:textId="3D7AD663" w:rsidR="000B219A" w:rsidRDefault="000B219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Ground Floor West</w:t>
      </w:r>
    </w:p>
    <w:p w14:paraId="1FB352C3" w14:textId="6BB9C822" w:rsidR="000B219A" w:rsidRDefault="000B219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900 Pavillion Drive</w:t>
      </w:r>
    </w:p>
    <w:p w14:paraId="6CE01606" w14:textId="4F52644E" w:rsidR="000B219A" w:rsidRDefault="000B219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Northampton Business Park</w:t>
      </w:r>
    </w:p>
    <w:p w14:paraId="2ABDD2F2" w14:textId="74B672FC" w:rsidR="000B219A" w:rsidRDefault="000B219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Northampton</w:t>
      </w:r>
    </w:p>
    <w:p w14:paraId="54A5B8FC" w14:textId="4E95990E" w:rsidR="000B219A" w:rsidRDefault="000B219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NN4 7RG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D2329F5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EC3B06">
        <w:rPr>
          <w:rFonts w:cs="Arial"/>
          <w:snapToGrid w:val="0"/>
          <w:color w:val="FF0000"/>
          <w:sz w:val="22"/>
          <w:szCs w:val="22"/>
        </w:rPr>
        <w:t>Geoff.Forrest@fccenvironment.co.uk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C5E1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C3B0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C3B0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C3B0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C3B0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B219A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07FFA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3B06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Llanddulas Landfill Site  SITE CONTACT  PHILL BIRCHALL  07824 473563  Phil.Birchall@fccenvironment.co.uk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Ground Floor West, 900 Pavillion Drive, Northampton Business Park, Northampton.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Llanddulas Quarry, Abergele Road, Llanddulas, Conwy.</Facility_x0020_Address>
    <Environment_x0020_Sub_x0020_Folder xmlns="859f7ad6-93f6-4205-b62b-a17f28acbbac">Licence supervision</Environment_x0020_Sub_x0020_Folder>
    <Customer_x0020_Name xmlns="859f7ad6-93f6-4205-b62b-a17f28acbbac">3C Waste Limited</Customer_x0020_Name>
    <IconOverlay xmlns="http://schemas.microsoft.com/sharepoint/v4" xsi:nil="true"/>
    <Surrendered_x002f_Expired xmlns="859f7ad6-93f6-4205-b62b-a17f28acbbac" xsi:nil="true"/>
    <Post_x0020_code xmlns="859f7ad6-93f6-4205-b62b-a17f28acbbac">LL22 8HP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5DEC24-D620-40BC-81E1-F3E16C7ADB14}"/>
</file>

<file path=customXml/itemProps2.xml><?xml version="1.0" encoding="utf-8"?>
<ds:datastoreItem xmlns:ds="http://schemas.openxmlformats.org/officeDocument/2006/customXml" ds:itemID="{19A76580-DDE6-4A03-9F34-E9196CEC57F4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2016-03-22T15:27:00Z</dcterms:created>
  <dcterms:modified xsi:type="dcterms:W3CDTF">2016-03-22T15:27:00Z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7423fe08-3719-46b4-a3a7-f7c322ac9d7c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