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711CB8B0"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27641B">
              <w:rPr>
                <w:color w:val="FF0000"/>
                <w:sz w:val="22"/>
                <w:szCs w:val="22"/>
              </w:rPr>
              <w:t>BU0800IZ</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72EA3A80" w14:textId="5F511A79" w:rsidR="0017580D" w:rsidRDefault="0027641B" w:rsidP="00C55B5C">
      <w:pPr>
        <w:pStyle w:val="BodyText"/>
        <w:rPr>
          <w:sz w:val="22"/>
          <w:szCs w:val="22"/>
        </w:rPr>
      </w:pPr>
      <w:r>
        <w:rPr>
          <w:sz w:val="22"/>
          <w:szCs w:val="22"/>
        </w:rPr>
        <w:t>3C Waste Limited</w:t>
      </w:r>
    </w:p>
    <w:p w14:paraId="76380CD4" w14:textId="0E9A27A4" w:rsidR="0027641B" w:rsidRDefault="0027641B" w:rsidP="00C55B5C">
      <w:pPr>
        <w:pStyle w:val="BodyText"/>
        <w:rPr>
          <w:sz w:val="22"/>
          <w:szCs w:val="22"/>
        </w:rPr>
      </w:pPr>
      <w:r>
        <w:rPr>
          <w:sz w:val="22"/>
          <w:szCs w:val="22"/>
        </w:rPr>
        <w:t>Ground Floor West</w:t>
      </w:r>
    </w:p>
    <w:p w14:paraId="47AE8E69" w14:textId="23D68AE6" w:rsidR="0027641B" w:rsidRDefault="0027641B" w:rsidP="00C55B5C">
      <w:pPr>
        <w:pStyle w:val="BodyText"/>
        <w:rPr>
          <w:sz w:val="22"/>
          <w:szCs w:val="22"/>
        </w:rPr>
      </w:pPr>
      <w:r>
        <w:rPr>
          <w:sz w:val="22"/>
          <w:szCs w:val="22"/>
        </w:rPr>
        <w:t>900 Pavillion Drive</w:t>
      </w:r>
    </w:p>
    <w:p w14:paraId="148094BB" w14:textId="41616D65" w:rsidR="0027641B" w:rsidRDefault="0027641B" w:rsidP="00C55B5C">
      <w:pPr>
        <w:pStyle w:val="BodyText"/>
        <w:rPr>
          <w:sz w:val="22"/>
          <w:szCs w:val="22"/>
        </w:rPr>
      </w:pPr>
      <w:r>
        <w:rPr>
          <w:sz w:val="22"/>
          <w:szCs w:val="22"/>
        </w:rPr>
        <w:t>Northampton Business Park</w:t>
      </w:r>
    </w:p>
    <w:p w14:paraId="4B958022" w14:textId="5563F525" w:rsidR="0027641B" w:rsidRDefault="0027641B" w:rsidP="00C55B5C">
      <w:pPr>
        <w:pStyle w:val="BodyText"/>
        <w:rPr>
          <w:sz w:val="22"/>
          <w:szCs w:val="22"/>
        </w:rPr>
      </w:pPr>
      <w:r>
        <w:rPr>
          <w:sz w:val="22"/>
          <w:szCs w:val="22"/>
        </w:rPr>
        <w:t>Northampton</w:t>
      </w:r>
    </w:p>
    <w:p w14:paraId="692BEE5B" w14:textId="39DAFD2B" w:rsidR="0027641B" w:rsidRPr="0053474D" w:rsidRDefault="0027641B" w:rsidP="00C55B5C">
      <w:pPr>
        <w:pStyle w:val="BodyText"/>
        <w:rPr>
          <w:sz w:val="22"/>
          <w:szCs w:val="22"/>
        </w:rPr>
      </w:pPr>
      <w:r>
        <w:rPr>
          <w:sz w:val="22"/>
          <w:szCs w:val="22"/>
        </w:rPr>
        <w:t>NN4 7RG</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7641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7641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7641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7641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580D"/>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7641B"/>
    <w:rsid w:val="00285789"/>
    <w:rsid w:val="002B0FE6"/>
    <w:rsid w:val="002C04C4"/>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A76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Llanddulas Landfill Site  SITE CONTACT  PHILL BIRCHALL  07824 473563  Phil.Birchall@fccenvironment.co.uk</Site_x0020_Name>
    <Internal_x002f_External xmlns="859f7ad6-93f6-4205-b62b-a17f28acbbac">Outgoing document</Internal_x002f_External>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Ground Floor West, 900 Pavillion Drive, Northampton Business Park, Northampton.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Llanddulas Quarry, Abergele Road, Llanddulas, Conwy.</Facility_x0020_Address>
    <Environment_x0020_Sub_x0020_Folder xmlns="859f7ad6-93f6-4205-b62b-a17f28acbbac">Licence supervision</Environment_x0020_Sub_x0020_Folder>
    <Customer_x0020_Name xmlns="859f7ad6-93f6-4205-b62b-a17f28acbbac">3C Waste Limited</Customer_x0020_Name>
    <IconOverlay xmlns="http://schemas.microsoft.com/sharepoint/v4" xsi:nil="true"/>
    <Surrendered_x002f_Expired xmlns="859f7ad6-93f6-4205-b62b-a17f28acbbac" xsi:nil="true"/>
    <Post_x0020_code xmlns="859f7ad6-93f6-4205-b62b-a17f28acbbac">LL22 8HP</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purl.org/dc/dcmitype/"/>
    <ds:schemaRef ds:uri="http://schemas.openxmlformats.org/package/2006/metadata/core-properties"/>
    <ds:schemaRef ds:uri="http://purl.org/dc/elements/1.1/"/>
    <ds:schemaRef ds:uri="http://schemas.microsoft.com/office/2006/documentManagement/types"/>
    <ds:schemaRef ds:uri="http://www.w3.org/XML/1998/namespace"/>
    <ds:schemaRef ds:uri="9be56660-2c31-41ef-bc00-23e72f632f2a"/>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94C46867-D05E-4FE5-BB1F-37D8EA0A91BA}"/>
</file>

<file path=customXml/itemProps5.xml><?xml version="1.0" encoding="utf-8"?>
<ds:datastoreItem xmlns:ds="http://schemas.openxmlformats.org/officeDocument/2006/customXml" ds:itemID="{6D5A94F6-542E-4E5C-8AD8-1CC4F87B05F7}"/>
</file>

<file path=customXml/itemProps6.xml><?xml version="1.0" encoding="utf-8"?>
<ds:datastoreItem xmlns:ds="http://schemas.openxmlformats.org/officeDocument/2006/customXml" ds:itemID="{ED04B998-F0C5-487B-B067-674EF9928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2017-01-04T14:17:00Z</cp:lastPrinted>
  <dcterms:created xsi:type="dcterms:W3CDTF">2017-01-04T14:27:00Z</dcterms:created>
  <dcterms:modified xsi:type="dcterms:W3CDTF">2017-01-04T14:27:00Z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279a8c7b-6f96-4fba-b049-7c421330d4a3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