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A706C1A" w14:textId="6DCF2BD8" w:rsidR="00C61C70" w:rsidRDefault="00362433" w:rsidP="00C61C70">
      <w:pPr>
        <w:pStyle w:val="BodyText"/>
        <w:rPr>
          <w:sz w:val="22"/>
          <w:szCs w:val="22"/>
        </w:rPr>
      </w:pPr>
      <w:r w:rsidRPr="00415A5C">
        <w:rPr>
          <w:rFonts w:cs="Arial"/>
        </w:rPr>
        <w:t xml:space="preserve">To: </w:t>
      </w:r>
      <w:r>
        <w:rPr>
          <w:rFonts w:cs="Arial"/>
        </w:rPr>
        <w:tab/>
      </w:r>
      <w:bookmarkStart w:id="0" w:name="_GoBack"/>
      <w:r w:rsidR="00E1668E" w:rsidRPr="00C61C70">
        <w:rPr>
          <w:rFonts w:cs="Arial"/>
        </w:rPr>
        <w:t>Tata Steel UK Limited</w:t>
      </w:r>
      <w:r w:rsidR="00C61C70" w:rsidRPr="00C61C70">
        <w:rPr>
          <w:rFonts w:cs="Arial"/>
        </w:rPr>
        <w:t xml:space="preserve">, </w:t>
      </w:r>
      <w:r w:rsidR="00C61C70" w:rsidRPr="00C61C70">
        <w:t>30 Millbank</w:t>
      </w:r>
      <w:r w:rsidR="00C61C70" w:rsidRPr="00C61C70">
        <w:t xml:space="preserve">, </w:t>
      </w:r>
      <w:r w:rsidR="00C61C70" w:rsidRPr="00C61C70">
        <w:t>London</w:t>
      </w:r>
      <w:r w:rsidR="00C61C70" w:rsidRPr="00C61C70">
        <w:t xml:space="preserve">. </w:t>
      </w:r>
      <w:r w:rsidR="00C61C70" w:rsidRPr="00C61C70">
        <w:t>SW1 4WY</w:t>
      </w:r>
      <w:bookmarkEnd w:id="0"/>
    </w:p>
    <w:p w14:paraId="1BC70554" w14:textId="73EC534A" w:rsidR="004B581C" w:rsidRDefault="004B581C" w:rsidP="004B581C">
      <w:pPr>
        <w:ind w:left="709" w:hanging="709"/>
        <w:rPr>
          <w:rFonts w:cs="Arial"/>
        </w:rPr>
      </w:pP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264AB3B6" w:rsidR="002577B0" w:rsidRPr="003A7726" w:rsidRDefault="00E1668E" w:rsidP="002577B0">
            <w:pPr>
              <w:rPr>
                <w:rFonts w:cs="Arial"/>
              </w:rPr>
            </w:pPr>
            <w:r>
              <w:rPr>
                <w:rFonts w:cs="Arial"/>
              </w:rPr>
              <w:t>BR7321IK</w:t>
            </w:r>
          </w:p>
        </w:tc>
        <w:tc>
          <w:tcPr>
            <w:tcW w:w="2835" w:type="dxa"/>
          </w:tcPr>
          <w:p w14:paraId="48EB76C6" w14:textId="77777777" w:rsidR="003A7726" w:rsidRPr="003A7726" w:rsidRDefault="003A7726" w:rsidP="002577B0">
            <w:pPr>
              <w:rPr>
                <w:rFonts w:cs="Arial"/>
              </w:rPr>
            </w:pPr>
          </w:p>
          <w:p w14:paraId="4107B008" w14:textId="57981FE7" w:rsidR="002577B0" w:rsidRPr="003A7726" w:rsidRDefault="00E1668E" w:rsidP="002577B0">
            <w:pPr>
              <w:rPr>
                <w:rFonts w:cs="Arial"/>
              </w:rPr>
            </w:pPr>
            <w:r>
              <w:rPr>
                <w:rFonts w:cs="Arial"/>
              </w:rPr>
              <w:t>Tata Steel UK Limited</w:t>
            </w:r>
          </w:p>
        </w:tc>
        <w:tc>
          <w:tcPr>
            <w:tcW w:w="3404" w:type="dxa"/>
          </w:tcPr>
          <w:p w14:paraId="363CCE6C" w14:textId="77777777" w:rsidR="00D6386E" w:rsidRDefault="00D6386E" w:rsidP="002577B0">
            <w:pPr>
              <w:rPr>
                <w:rFonts w:cs="Arial"/>
              </w:rPr>
            </w:pPr>
          </w:p>
          <w:p w14:paraId="5EF904B0" w14:textId="42E8EAE5" w:rsidR="00E1668E" w:rsidRPr="003A7726" w:rsidRDefault="00E1668E" w:rsidP="002577B0">
            <w:pPr>
              <w:rPr>
                <w:rFonts w:cs="Arial"/>
              </w:rPr>
            </w:pPr>
            <w:r>
              <w:rPr>
                <w:rFonts w:cs="Arial"/>
              </w:rPr>
              <w:t>Shotton Works, Deeside, Flintshire. CH5 2NH</w:t>
            </w:r>
          </w:p>
        </w:tc>
      </w:tr>
      <w:tr w:rsidR="002577B0" w14:paraId="66A3E9E9" w14:textId="77777777" w:rsidTr="000C074F">
        <w:tc>
          <w:tcPr>
            <w:tcW w:w="2694" w:type="dxa"/>
          </w:tcPr>
          <w:p w14:paraId="3094DA40" w14:textId="6D32EB2C"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61C70">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61C70">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C61C70">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61C70">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457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46750"/>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04A"/>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8AC"/>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53BE"/>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1C70"/>
    <w:rsid w:val="00C64B07"/>
    <w:rsid w:val="00C6604F"/>
    <w:rsid w:val="00C6716E"/>
    <w:rsid w:val="00C6757D"/>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1668E"/>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457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37019540">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Works  SITE CONTACT  DAWN HARRIS  01244 892922  Dawn.harris@tatasteeleurope.com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30 Millbank, London. SW1 4WY</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Deeside, Flintshire</Facility_x0020_Address>
    <Environment_x0020_Sub_x0020_Folder xmlns="859f7ad6-93f6-4205-b62b-a17f28acbbac">Licence supervision</Environment_x0020_Sub_x0020_Folder>
    <Customer_x0020_Name xmlns="859f7ad6-93f6-4205-b62b-a17f28acbbac">Tata Steel UK Limited</Customer_x0020_Name>
    <IconOverlay xmlns="http://schemas.microsoft.com/sharepoint/v4" xsi:nil="true"/>
    <Surrendered_x002f_Expired xmlns="859f7ad6-93f6-4205-b62b-a17f28acbbac" xsi:nil="true"/>
    <Post_x0020_code xmlns="859f7ad6-93f6-4205-b62b-a17f28acbbac">CH5 2NH</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68108-7B3E-4782-908A-A221BC38BED8}"/>
</file>

<file path=customXml/itemProps2.xml><?xml version="1.0" encoding="utf-8"?>
<ds:datastoreItem xmlns:ds="http://schemas.openxmlformats.org/officeDocument/2006/customXml" ds:itemID="{F054B652-B4F4-4477-BAC3-F9CFA866C909}">
  <ds:schemaRefs>
    <ds:schemaRef ds:uri="http://schemas.microsoft.com/office/2006/documentManagement/types"/>
    <ds:schemaRef ds:uri="http://purl.org/dc/dcmitype/"/>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terms/"/>
    <ds:schemaRef ds:uri="http://purl.org/dc/elements/1.1/"/>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39F0C6A2-DFA7-4773-9AD4-BBC2307165D4}"/>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12A86C14-054E-45A9-A20A-7E8C3D76A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1</TotalTime>
  <Pages>10</Pages>
  <Words>2233</Words>
  <Characters>12729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3</cp:revision>
  <cp:lastPrinted>2016-03-23T10:16:00Z</cp:lastPrinted>
  <dcterms:created xsi:type="dcterms:W3CDTF">2016-03-23T11:10:00Z</dcterms:created>
  <dcterms:modified xsi:type="dcterms:W3CDTF">2016-03-23T13:05:00Z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1f1b04af-6436-4589-8d2d-305b1bc820b5</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