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35713BA8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D873C0">
              <w:rPr>
                <w:color w:val="FF0000"/>
                <w:sz w:val="22"/>
                <w:szCs w:val="22"/>
              </w:rPr>
              <w:t>BR7321IK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3FBE44B2" w14:textId="246295FD" w:rsidR="00A45FFD" w:rsidRDefault="00D873C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Tata Steel UK Limited</w:t>
      </w:r>
    </w:p>
    <w:p w14:paraId="198F2A9D" w14:textId="5A1AB45C" w:rsidR="00D873C0" w:rsidRDefault="00D873C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30 Millbank</w:t>
      </w:r>
    </w:p>
    <w:p w14:paraId="5C5593FA" w14:textId="1CE4411B" w:rsidR="00D873C0" w:rsidRDefault="00D873C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London</w:t>
      </w:r>
    </w:p>
    <w:p w14:paraId="33429894" w14:textId="67FE4F85" w:rsidR="00D873C0" w:rsidRDefault="00D873C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SW1 4WY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4ABC2375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D873C0">
        <w:rPr>
          <w:rFonts w:cs="Arial"/>
          <w:snapToGrid w:val="0"/>
          <w:color w:val="FF0000"/>
          <w:sz w:val="22"/>
          <w:szCs w:val="22"/>
        </w:rPr>
        <w:t>peter.shephard@tatasteel.com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D873C0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873C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873C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873C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873C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873C0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Shotton Works  SITE CONTACT  DAWN HARRIS  01244 892922  Dawn.harris@tatasteeleurope.com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30 Millbank, London. SW1 4WY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Deeside, Flintshire</Facility_x0020_Address>
    <Environment_x0020_Sub_x0020_Folder xmlns="859f7ad6-93f6-4205-b62b-a17f28acbbac">Licence supervision</Environment_x0020_Sub_x0020_Folder>
    <Customer_x0020_Name xmlns="859f7ad6-93f6-4205-b62b-a17f28acbbac">Tata Steel UK Limited</Customer_x0020_Name>
    <IconOverlay xmlns="http://schemas.microsoft.com/sharepoint/v4" xsi:nil="true"/>
    <Surrendered_x002f_Expired xmlns="859f7ad6-93f6-4205-b62b-a17f28acbbac" xsi:nil="true"/>
    <Post_x0020_code xmlns="859f7ad6-93f6-4205-b62b-a17f28acbbac">CH5 2NH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3C99DD3-C4C9-49AC-A42B-037EFCBB783D}"/>
</file>

<file path=customXml/itemProps2.xml><?xml version="1.0" encoding="utf-8"?>
<ds:datastoreItem xmlns:ds="http://schemas.openxmlformats.org/officeDocument/2006/customXml" ds:itemID="{F52D46D3-B61A-4B3D-A016-1ABA7AB01110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2016-03-23T11:09:00Z</dcterms:created>
  <dcterms:modified xsi:type="dcterms:W3CDTF">2016-03-23T11:09:00Z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dda503d1-6c86-4acf-becc-80379eadc432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