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315BD49" w:rsidR="00016113" w:rsidRPr="007C08F6" w:rsidRDefault="008F327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C2FF301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Tata Steel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04BCA13" w:rsidR="00C46072" w:rsidRPr="00C82EC0" w:rsidRDefault="008F3271" w:rsidP="008F327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228000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0-09-2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07A42E3" w:rsidR="00C46072" w:rsidRPr="00C82EC0" w:rsidRDefault="00694FC3" w:rsidP="00694FC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27/09/2010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4831ABD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30 Millbank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771DBF5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60AB595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SW1 4WY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ECCF0D" w:rsidR="00C46072" w:rsidRPr="00C82EC0" w:rsidRDefault="008F327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EE3A1B6" w:rsidR="00C46072" w:rsidRPr="00C82EC0" w:rsidRDefault="008F3271" w:rsidP="008F327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Peter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4FB30DB" w:rsidR="00C46072" w:rsidRPr="00C82EC0" w:rsidRDefault="008F3271" w:rsidP="008F327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Shephard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D6E8B18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Tata Steel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Colors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11A34D7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Shotton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C87C946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Deeside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125FB44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3925080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CH5 2NH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4C00E52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01244 892922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DDC875" w:rsidR="00C46072" w:rsidRPr="00C82EC0" w:rsidRDefault="008F3271" w:rsidP="008F327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Peter.shephard@tatasteel.com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BE4ACE5" w:rsidR="00C46072" w:rsidRPr="007C08F6" w:rsidRDefault="008F327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A923EA3" w:rsidR="00C46072" w:rsidRPr="007C08F6" w:rsidRDefault="008F327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4F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4F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4FC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4FC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94FC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94FC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4F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94FC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4FC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94FC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94FC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94FC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94FC3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3271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Works  SITE CONTACT  DAWN HARRIS  01244 892922  Dawn.harris@tatasteeleurope.com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30 Millbank, London. SW1 4WY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2017-03-16T00:00:00+00:00</Document_x0020_Date>
    <Facility_x0020_Address xmlns="859f7ad6-93f6-4205-b62b-a17f28acbbac">Deeside, Flintshire</Facility_x0020_Address>
    <Environment_x0020_Sub_x0020_Folder xmlns="859f7ad6-93f6-4205-b62b-a17f28acbbac">Licence variation</Environment_x0020_Sub_x0020_Folder>
    <Customer_x0020_Name xmlns="859f7ad6-93f6-4205-b62b-a17f28acbbac">Tata Steel UK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2NH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9639E664-0CEC-4E21-A8B9-9E673F12C15E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F2D365E-2C7E-4A03-8C2D-63EA1F97D373}"/>
</file>

<file path=customXml/itemProps6.xml><?xml version="1.0" encoding="utf-8"?>
<ds:datastoreItem xmlns:ds="http://schemas.openxmlformats.org/officeDocument/2006/customXml" ds:itemID="{AEBF1863-0447-4D5C-A66B-0DF7AE6CC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D7F6CC30</Template>
  <TotalTime>0</TotalTime>
  <Pages>5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Shephard, Peter</cp:lastModifiedBy>
  <cp:revision>12</cp:revision>
  <cp:lastPrinted>2016-04-18T13:20:00Z</cp:lastPrinted>
  <dcterms:created xsi:type="dcterms:W3CDTF">2016-06-29T11:28:00Z</dcterms:created>
  <dcterms:modified xsi:type="dcterms:W3CDTF">2017-01-23T09:52:00Z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764704e1-c6aa-4b7d-a903-1192de56a600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