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1148" w:rsidRPr="007C08F6" w:rsidRDefault="00AD1148" w:rsidP="001E212A">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rsidR="00BD2B40" w:rsidRPr="001E212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1E212A">
        <w:rPr>
          <w:rFonts w:eastAsia="Calibri" w:cs="Arial"/>
          <w:b/>
          <w:bCs/>
          <w:sz w:val="18"/>
          <w:szCs w:val="18"/>
          <w:lang w:eastAsia="en-GB"/>
        </w:rPr>
        <w:t>F</w:t>
      </w:r>
      <w:r w:rsidR="005354CB" w:rsidRPr="001E212A">
        <w:rPr>
          <w:rFonts w:eastAsia="Calibri" w:cs="Arial"/>
          <w:b/>
          <w:bCs/>
          <w:sz w:val="18"/>
          <w:szCs w:val="18"/>
          <w:lang w:eastAsia="en-GB"/>
        </w:rPr>
        <w:t>ill in this part of th</w:t>
      </w:r>
      <w:r w:rsidR="00231F21" w:rsidRPr="001E212A">
        <w:rPr>
          <w:rFonts w:eastAsia="Calibri" w:cs="Arial"/>
          <w:b/>
          <w:bCs/>
          <w:sz w:val="18"/>
          <w:szCs w:val="18"/>
          <w:lang w:eastAsia="en-GB"/>
        </w:rPr>
        <w:t>e form, together with parts A, C</w:t>
      </w:r>
      <w:r w:rsidR="005354CB" w:rsidRPr="001E212A">
        <w:rPr>
          <w:rFonts w:eastAsia="Calibri" w:cs="Arial"/>
          <w:b/>
          <w:bCs/>
          <w:sz w:val="18"/>
          <w:szCs w:val="18"/>
          <w:lang w:eastAsia="en-GB"/>
        </w:rPr>
        <w:t>2 and F</w:t>
      </w:r>
      <w:r w:rsidR="001E212A" w:rsidRPr="001E212A">
        <w:rPr>
          <w:rFonts w:eastAsia="Calibri" w:cs="Arial"/>
          <w:b/>
          <w:bCs/>
          <w:sz w:val="18"/>
          <w:szCs w:val="18"/>
          <w:lang w:eastAsia="en-GB"/>
        </w:rPr>
        <w:t>1</w:t>
      </w:r>
      <w:r w:rsidRPr="001E212A">
        <w:rPr>
          <w:rFonts w:eastAsia="Calibri" w:cs="Arial"/>
          <w:b/>
          <w:bCs/>
          <w:sz w:val="18"/>
          <w:szCs w:val="18"/>
          <w:lang w:eastAsia="en-GB"/>
        </w:rPr>
        <w:t xml:space="preserve">, If you are </w:t>
      </w:r>
      <w:r w:rsidR="001E212A">
        <w:rPr>
          <w:rFonts w:eastAsia="Calibri" w:cs="Arial"/>
          <w:b/>
          <w:bCs/>
          <w:sz w:val="18"/>
          <w:szCs w:val="18"/>
          <w:lang w:eastAsia="en-GB"/>
        </w:rPr>
        <w:t>varying</w:t>
      </w:r>
      <w:r w:rsidRPr="001E212A">
        <w:rPr>
          <w:rFonts w:eastAsia="Calibri" w:cs="Arial"/>
          <w:b/>
          <w:bCs/>
          <w:sz w:val="18"/>
          <w:szCs w:val="18"/>
          <w:lang w:eastAsia="en-GB"/>
        </w:rPr>
        <w:t xml:space="preserve"> a bespoke permit for an installation</w:t>
      </w:r>
      <w:r w:rsidR="005354CB" w:rsidRPr="001E212A">
        <w:rPr>
          <w:rFonts w:eastAsia="Calibri" w:cs="Arial"/>
          <w:b/>
          <w:bCs/>
          <w:sz w:val="18"/>
          <w:szCs w:val="18"/>
          <w:lang w:eastAsia="en-GB"/>
        </w:rPr>
        <w:t>.</w:t>
      </w:r>
    </w:p>
    <w:p w:rsidR="00BD2B40" w:rsidRPr="00BD2B40"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BD2B40"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rsidR="00BD2B40" w:rsidRPr="00BD2B40"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5354CB"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rsidR="005354CB"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Contents</w:t>
      </w:r>
    </w:p>
    <w:p w:rsidR="005354CB" w:rsidRPr="001E212A" w:rsidRDefault="00FD25E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1 </w:t>
      </w:r>
      <w:r w:rsidR="005B7DC6">
        <w:rPr>
          <w:rFonts w:eastAsia="Calibri" w:cs="Arial"/>
          <w:sz w:val="18"/>
          <w:szCs w:val="18"/>
          <w:lang w:eastAsia="en-GB"/>
        </w:rPr>
        <w:t>What activities are you applying to vary?</w:t>
      </w:r>
    </w:p>
    <w:p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2 Emissions to air, water and land</w:t>
      </w:r>
    </w:p>
    <w:p w:rsidR="0063497F" w:rsidRPr="001E212A" w:rsidRDefault="0029326D"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3 Operating techniques</w:t>
      </w:r>
    </w:p>
    <w:p w:rsidR="0063497F" w:rsidRPr="001E212A" w:rsidRDefault="0063497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4 Monitoring</w:t>
      </w:r>
    </w:p>
    <w:p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5 Environmental impact assessment</w:t>
      </w:r>
    </w:p>
    <w:p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6 Resource efficiency and climate change</w:t>
      </w:r>
    </w:p>
    <w:p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Appendix 1 – Specific questions for the combustion sector </w:t>
      </w:r>
    </w:p>
    <w:p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2 – Specific questions for the chemical sector</w:t>
      </w:r>
    </w:p>
    <w:p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3 – Specific questions for the intensive farming sector</w:t>
      </w:r>
    </w:p>
    <w:p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4 – Specific questions for the clinical waste sector</w:t>
      </w:r>
    </w:p>
    <w:p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5 – Specific questions for the hazardous and non-hazardous waste recovery and disposal sector</w:t>
      </w:r>
    </w:p>
    <w:p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6 – Specific questions for the waste incineration sector</w:t>
      </w:r>
    </w:p>
    <w:p w:rsidR="005354CB" w:rsidRPr="001E212A" w:rsidRDefault="005354CB" w:rsidP="00494FEE">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1E212A">
        <w:rPr>
          <w:rFonts w:eastAsia="Calibri" w:cs="Arial"/>
          <w:sz w:val="18"/>
          <w:szCs w:val="18"/>
          <w:lang w:eastAsia="en-GB"/>
        </w:rPr>
        <w:t xml:space="preserve">Appendix 7 – Specific questions for the landfill sector </w:t>
      </w:r>
    </w:p>
    <w:p w:rsidR="00BD2B40" w:rsidRPr="00BD2B40" w:rsidRDefault="00BD2B40" w:rsidP="00494FEE">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rsidR="00BD2B40" w:rsidRDefault="00BD2B40" w:rsidP="00C86DE2">
      <w:pPr>
        <w:pStyle w:val="Sectionheading"/>
        <w:spacing w:before="0" w:after="0"/>
        <w:rPr>
          <w:sz w:val="18"/>
          <w:szCs w:val="18"/>
        </w:rPr>
      </w:pPr>
    </w:p>
    <w:p w:rsidR="00BD2B40" w:rsidRDefault="00BD2B40" w:rsidP="00C86DE2">
      <w:pPr>
        <w:pStyle w:val="Sectionheading"/>
        <w:spacing w:before="0" w:after="0"/>
        <w:rPr>
          <w:sz w:val="18"/>
          <w:szCs w:val="18"/>
        </w:rPr>
      </w:pPr>
    </w:p>
    <w:p w:rsidR="001E212A" w:rsidRPr="00BD2B40" w:rsidRDefault="001E212A" w:rsidP="00C86DE2">
      <w:pPr>
        <w:pStyle w:val="Sectionheading"/>
        <w:spacing w:before="0" w:after="0"/>
        <w:rPr>
          <w:sz w:val="18"/>
          <w:szCs w:val="18"/>
        </w:rPr>
        <w:sectPr w:rsidR="001E212A"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3" w:type="dxa"/>
        <w:tblInd w:w="-145" w:type="dxa"/>
        <w:tblLayout w:type="fixed"/>
        <w:tblLook w:val="04A0" w:firstRow="1" w:lastRow="0" w:firstColumn="1" w:lastColumn="0" w:noHBand="0" w:noVBand="1"/>
      </w:tblPr>
      <w:tblGrid>
        <w:gridCol w:w="4109"/>
        <w:gridCol w:w="5814"/>
      </w:tblGrid>
      <w:tr w:rsidR="003C1B3B" w:rsidRPr="00A425CE" w:rsidTr="0063497F">
        <w:tc>
          <w:tcPr>
            <w:tcW w:w="9923" w:type="dxa"/>
            <w:gridSpan w:val="2"/>
            <w:shd w:val="clear" w:color="auto" w:fill="auto"/>
          </w:tcPr>
          <w:p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rsidTr="0063497F">
        <w:tc>
          <w:tcPr>
            <w:tcW w:w="9923" w:type="dxa"/>
            <w:gridSpan w:val="2"/>
            <w:shd w:val="clear" w:color="auto" w:fill="auto"/>
          </w:tcPr>
          <w:p w:rsidR="00FD25E0" w:rsidRPr="00A425CE" w:rsidRDefault="00FD25E0" w:rsidP="00FD25E0">
            <w:pPr>
              <w:pStyle w:val="SubQuestion"/>
              <w:rPr>
                <w:rFonts w:eastAsia="Calibri"/>
              </w:rPr>
            </w:pPr>
            <w:r>
              <w:rPr>
                <w:rFonts w:eastAsia="Calibri"/>
              </w:rPr>
              <w:t>1a Tell us about the activities you want to do.</w:t>
            </w:r>
          </w:p>
        </w:tc>
      </w:tr>
      <w:tr w:rsidR="003C1B3B" w:rsidRPr="00116ADD" w:rsidTr="0063497F">
        <w:tc>
          <w:tcPr>
            <w:tcW w:w="9923" w:type="dxa"/>
            <w:gridSpan w:val="2"/>
            <w:shd w:val="clear" w:color="auto" w:fill="auto"/>
          </w:tcPr>
          <w:p w:rsidR="005354CB" w:rsidRPr="00116ADD" w:rsidRDefault="005354CB" w:rsidP="00116ADD">
            <w:pPr>
              <w:pStyle w:val="Questiontext"/>
              <w:rPr>
                <w:rFonts w:eastAsia="Calibri"/>
              </w:rPr>
            </w:pPr>
            <w:r w:rsidRPr="00116ADD">
              <w:rPr>
                <w:rFonts w:eastAsia="Calibri"/>
              </w:rPr>
              <w:t>Fill in Table 1</w:t>
            </w:r>
            <w:r w:rsidR="008141E9" w:rsidRPr="00116ADD">
              <w:rPr>
                <w:rFonts w:eastAsia="Calibri"/>
              </w:rPr>
              <w:t>a</w:t>
            </w:r>
            <w:r w:rsidRPr="00116ADD">
              <w:rPr>
                <w:rFonts w:eastAsia="Calibri"/>
              </w:rPr>
              <w:t xml:space="preserve"> below with details</w:t>
            </w:r>
            <w:r w:rsidR="00494FEE">
              <w:rPr>
                <w:rFonts w:eastAsia="Calibri"/>
              </w:rPr>
              <w:t xml:space="preserve"> of all the activities listed in</w:t>
            </w:r>
            <w:r w:rsidRPr="00116ADD">
              <w:rPr>
                <w:rFonts w:eastAsia="Calibri"/>
              </w:rPr>
              <w:t xml:space="preserve"> schedule 1 of the Environmental Permitting Regulations (EPR) and all directly associated activities (DAAs) (in separate rows) that you propose to carry out at the installation.</w:t>
            </w:r>
          </w:p>
          <w:p w:rsidR="003C1B3B" w:rsidRPr="00116ADD" w:rsidRDefault="005354CB" w:rsidP="00116ADD">
            <w:pPr>
              <w:pStyle w:val="Questiontext"/>
              <w:rPr>
                <w:rFonts w:eastAsia="Calibri"/>
              </w:rPr>
            </w:pPr>
            <w:r w:rsidRPr="00116ADD">
              <w:rPr>
                <w:rFonts w:eastAsia="Calibri"/>
              </w:rPr>
              <w:t xml:space="preserve">Fill in a separate table for each installation you are applying for. Use a separate sheet if you have a long list and send it to us with your application form. Tell us the </w:t>
            </w:r>
            <w:r w:rsidR="00985FA0" w:rsidRPr="00116ADD">
              <w:rPr>
                <w:rFonts w:eastAsia="Calibri"/>
              </w:rPr>
              <w:t>d</w:t>
            </w:r>
            <w:r w:rsidR="00331F50" w:rsidRPr="00116ADD">
              <w:rPr>
                <w:rFonts w:eastAsia="Calibri"/>
              </w:rPr>
              <w:t xml:space="preserve">ocument </w:t>
            </w:r>
            <w:r w:rsidRPr="00116ADD">
              <w:rPr>
                <w:rFonts w:eastAsia="Calibri"/>
              </w:rPr>
              <w:t>reference.</w:t>
            </w:r>
          </w:p>
        </w:tc>
      </w:tr>
      <w:tr w:rsidR="00180570" w:rsidRPr="00AF0BC1" w:rsidTr="0063497F">
        <w:tc>
          <w:tcPr>
            <w:tcW w:w="4109" w:type="dxa"/>
            <w:shd w:val="clear" w:color="auto" w:fill="auto"/>
          </w:tcPr>
          <w:p w:rsidR="00180570" w:rsidRPr="00740615" w:rsidRDefault="00180570" w:rsidP="00180570">
            <w:pPr>
              <w:pStyle w:val="Questiontext"/>
              <w:rPr>
                <w:rFonts w:eastAsia="Calibri"/>
                <w:lang w:eastAsia="en-GB"/>
              </w:rPr>
            </w:pPr>
            <w:r>
              <w:rPr>
                <w:rFonts w:eastAsia="Calibri"/>
                <w:lang w:eastAsia="en-GB"/>
              </w:rPr>
              <w:t>Document reference</w:t>
            </w:r>
          </w:p>
        </w:tc>
        <w:sdt>
          <w:sdtPr>
            <w:rPr>
              <w:rStyle w:val="Responseboxtext"/>
              <w:rFonts w:eastAsia="Calibri"/>
            </w:rPr>
            <w:id w:val="-586842371"/>
            <w:placeholder>
              <w:docPart w:val="D89464AA5CB749EFB04CFECD354FA5A5"/>
            </w:placeholder>
            <w:text/>
          </w:sdtPr>
          <w:sdtEndPr>
            <w:rPr>
              <w:rStyle w:val="DefaultParagraphFont"/>
            </w:rPr>
          </w:sdtEndPr>
          <w:sdtContent>
            <w:tc>
              <w:tcPr>
                <w:tcW w:w="5814" w:type="dxa"/>
                <w:shd w:val="clear" w:color="auto" w:fill="auto"/>
              </w:tcPr>
              <w:p w:rsidR="00180570" w:rsidRPr="00740615" w:rsidRDefault="00A663AF" w:rsidP="00A663AF">
                <w:pPr>
                  <w:pStyle w:val="Questiontext"/>
                  <w:rPr>
                    <w:rFonts w:eastAsia="Calibri"/>
                    <w:lang w:eastAsia="en-GB"/>
                  </w:rPr>
                </w:pPr>
                <w:r>
                  <w:rPr>
                    <w:rStyle w:val="Responseboxtext"/>
                    <w:rFonts w:eastAsia="Calibri"/>
                  </w:rPr>
                  <w:t xml:space="preserve"> </w:t>
                </w:r>
              </w:p>
            </w:tc>
          </w:sdtContent>
        </w:sdt>
      </w:tr>
      <w:tr w:rsidR="00BD2B40" w:rsidRPr="00AF0BC1" w:rsidTr="0063497F">
        <w:tc>
          <w:tcPr>
            <w:tcW w:w="9923" w:type="dxa"/>
            <w:gridSpan w:val="2"/>
            <w:shd w:val="clear" w:color="auto" w:fill="auto"/>
          </w:tcPr>
          <w:p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rsidR="00985FA0" w:rsidRPr="00A73127" w:rsidRDefault="00985FA0" w:rsidP="00985FA0">
            <w:pPr>
              <w:pStyle w:val="Questiontext"/>
              <w:rPr>
                <w:rFonts w:eastAsia="Calibri"/>
              </w:rPr>
            </w:pPr>
            <w:r w:rsidRPr="00AE0C83">
              <w:rPr>
                <w:rFonts w:eastAsia="Calibri"/>
                <w:b/>
              </w:rPr>
              <w:t>4</w:t>
            </w:r>
            <w:r w:rsidRPr="00AE0C83">
              <w:rPr>
                <w:rFonts w:eastAsia="Calibri"/>
              </w:rPr>
              <w:t xml:space="preserve"> </w:t>
            </w:r>
            <w:r>
              <w:rPr>
                <w:rFonts w:eastAsia="Calibri"/>
              </w:rPr>
              <w:t>The R (recovery) and D (disposal) codes are as set out in Annex I and/or Annex II of the European Waste Framework Directive (as amended).</w:t>
            </w:r>
          </w:p>
          <w:p w:rsidR="00985FA0" w:rsidRPr="00AE0C83" w:rsidRDefault="00985FA0" w:rsidP="00985FA0">
            <w:pPr>
              <w:pStyle w:val="ParagText"/>
              <w:rPr>
                <w:rFonts w:eastAsia="Calibri"/>
              </w:rPr>
            </w:pPr>
            <w:r w:rsidRPr="00167D30">
              <w:rPr>
                <w:rFonts w:eastAsia="Calibri"/>
                <w:b/>
              </w:rPr>
              <w:t>5</w:t>
            </w:r>
            <w:r>
              <w:rPr>
                <w:rFonts w:eastAsia="Calibri"/>
              </w:rPr>
              <w:t xml:space="preserve"> </w:t>
            </w:r>
            <w:r w:rsidRPr="00AE0C83">
              <w:rPr>
                <w:rFonts w:eastAsia="Calibri"/>
              </w:rPr>
              <w:t xml:space="preserve">Fill this in as a separate line </w:t>
            </w:r>
            <w:r>
              <w:rPr>
                <w:rFonts w:eastAsia="Calibri"/>
              </w:rPr>
              <w:t xml:space="preserve">for each directly associated activity </w:t>
            </w:r>
            <w:r w:rsidRPr="00AE0C83">
              <w:rPr>
                <w:rFonts w:eastAsia="Calibri"/>
              </w:rPr>
              <w:t>and give an accurate description of any other activities associated with your schedule 1 activities.</w:t>
            </w:r>
          </w:p>
          <w:p w:rsidR="00BD2B40" w:rsidRPr="00BD2B40" w:rsidRDefault="00985FA0" w:rsidP="00985FA0">
            <w:pPr>
              <w:pStyle w:val="ParagText"/>
              <w:rPr>
                <w:rStyle w:val="Responseboxtext"/>
                <w:rFonts w:ascii="MetaNormalLF-Roman" w:eastAsia="Calibri" w:hAnsi="MetaNormalLF-Roman" w:cs="MetaNormalLF-Roman"/>
                <w:lang w:eastAsia="en-GB"/>
              </w:rPr>
            </w:pPr>
            <w:r>
              <w:rPr>
                <w:rFonts w:eastAsia="Calibri"/>
                <w:b/>
              </w:rPr>
              <w:t>6</w:t>
            </w:r>
            <w:r w:rsidRPr="00AE0C83">
              <w:rPr>
                <w:rFonts w:eastAsia="Calibri"/>
              </w:rPr>
              <w:t xml:space="preserve"> By ‘total storage capacity’, we mean the maximum amount of waste, in tonnes, you </w:t>
            </w:r>
            <w:r>
              <w:rPr>
                <w:rFonts w:eastAsia="Calibri"/>
              </w:rPr>
              <w:t xml:space="preserve">are able to </w:t>
            </w:r>
            <w:r w:rsidRPr="00AE0C83">
              <w:rPr>
                <w:rFonts w:eastAsia="Calibri"/>
              </w:rPr>
              <w:t>store on the site at any one time.</w:t>
            </w:r>
          </w:p>
        </w:tc>
      </w:tr>
    </w:tbl>
    <w:p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2"/>
        <w:gridCol w:w="2174"/>
        <w:gridCol w:w="49"/>
        <w:gridCol w:w="2223"/>
        <w:gridCol w:w="2193"/>
        <w:gridCol w:w="2254"/>
        <w:gridCol w:w="82"/>
        <w:gridCol w:w="2142"/>
        <w:gridCol w:w="2226"/>
      </w:tblGrid>
      <w:tr w:rsidR="005354CB" w:rsidRPr="00BD2B40"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when listing all of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rsidTr="00031EFA">
        <w:trPr>
          <w:trHeight w:val="474"/>
        </w:trPr>
        <w:tc>
          <w:tcPr>
            <w:tcW w:w="8861" w:type="dxa"/>
            <w:gridSpan w:val="5"/>
            <w:tcBorders>
              <w:top w:val="single" w:sz="4" w:space="0" w:color="auto"/>
              <w:left w:val="single" w:sz="4" w:space="0" w:color="auto"/>
              <w:bottom w:val="single" w:sz="4" w:space="0" w:color="auto"/>
              <w:right w:val="single" w:sz="4" w:space="0" w:color="auto"/>
            </w:tcBorders>
            <w:shd w:val="clear" w:color="auto" w:fill="auto"/>
          </w:tcPr>
          <w:p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rsidTr="00DC4C23">
        <w:trPr>
          <w:trHeight w:val="101"/>
        </w:trPr>
        <w:tc>
          <w:tcPr>
            <w:tcW w:w="2222" w:type="dxa"/>
            <w:tcBorders>
              <w:top w:val="single" w:sz="4" w:space="0" w:color="auto"/>
              <w:left w:val="single" w:sz="4" w:space="0" w:color="auto"/>
              <w:bottom w:val="double" w:sz="4" w:space="0" w:color="auto"/>
              <w:right w:val="single" w:sz="4" w:space="0" w:color="auto"/>
            </w:tcBorders>
            <w:shd w:val="clear" w:color="auto" w:fill="auto"/>
            <w:vAlign w:val="center"/>
          </w:tcPr>
          <w:p w:rsidR="005354CB" w:rsidRPr="00031EFA" w:rsidRDefault="005354CB" w:rsidP="00A425CE">
            <w:pPr>
              <w:pStyle w:val="Questiontext"/>
              <w:rPr>
                <w:sz w:val="18"/>
                <w:szCs w:val="18"/>
              </w:rPr>
            </w:pPr>
            <w:r w:rsidRPr="00031EFA">
              <w:rPr>
                <w:rFonts w:eastAsia="Calibri"/>
                <w:sz w:val="18"/>
                <w:szCs w:val="18"/>
              </w:rPr>
              <w:t>Installation name</w:t>
            </w:r>
          </w:p>
        </w:tc>
        <w:tc>
          <w:tcPr>
            <w:tcW w:w="2223" w:type="dxa"/>
            <w:gridSpan w:val="2"/>
            <w:tcBorders>
              <w:top w:val="single" w:sz="4" w:space="0" w:color="auto"/>
              <w:left w:val="single" w:sz="4" w:space="0" w:color="auto"/>
              <w:bottom w:val="double" w:sz="4" w:space="0" w:color="auto"/>
              <w:right w:val="single" w:sz="4" w:space="0" w:color="auto"/>
            </w:tcBorders>
            <w:shd w:val="clear" w:color="auto" w:fill="auto"/>
            <w:vAlign w:val="center"/>
          </w:tcPr>
          <w:p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223" w:type="dxa"/>
            <w:tcBorders>
              <w:top w:val="single" w:sz="4" w:space="0" w:color="auto"/>
              <w:left w:val="single" w:sz="4" w:space="0" w:color="auto"/>
              <w:bottom w:val="double" w:sz="4" w:space="0" w:color="auto"/>
              <w:right w:val="single" w:sz="4" w:space="0" w:color="auto"/>
            </w:tcBorders>
            <w:shd w:val="clear" w:color="auto" w:fill="auto"/>
            <w:vAlign w:val="center"/>
          </w:tcPr>
          <w:p w:rsidR="005354CB" w:rsidRPr="00031EFA" w:rsidRDefault="005354CB" w:rsidP="00A425CE">
            <w:pPr>
              <w:pStyle w:val="Questiontext"/>
              <w:rPr>
                <w:sz w:val="18"/>
                <w:szCs w:val="18"/>
              </w:rPr>
            </w:pPr>
            <w:r w:rsidRPr="00031EFA">
              <w:rPr>
                <w:rFonts w:eastAsia="Calibri"/>
                <w:sz w:val="18"/>
                <w:szCs w:val="18"/>
              </w:rPr>
              <w:t>Description of the Activity (See note 2)</w:t>
            </w:r>
          </w:p>
        </w:tc>
        <w:tc>
          <w:tcPr>
            <w:tcW w:w="2193" w:type="dxa"/>
            <w:tcBorders>
              <w:top w:val="single" w:sz="4" w:space="0" w:color="auto"/>
              <w:left w:val="single" w:sz="4" w:space="0" w:color="auto"/>
              <w:bottom w:val="double" w:sz="4" w:space="0" w:color="auto"/>
              <w:right w:val="single" w:sz="4" w:space="0" w:color="auto"/>
            </w:tcBorders>
            <w:shd w:val="clear" w:color="auto" w:fill="auto"/>
            <w:vAlign w:val="center"/>
          </w:tcPr>
          <w:p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rsidR="005354CB" w:rsidRPr="001E212A" w:rsidRDefault="005354CB" w:rsidP="0029326D">
            <w:pPr>
              <w:pStyle w:val="Questiontext"/>
              <w:rPr>
                <w:sz w:val="18"/>
                <w:szCs w:val="18"/>
              </w:rPr>
            </w:pPr>
            <w:r w:rsidRPr="001E212A">
              <w:rPr>
                <w:rFonts w:eastAsia="Calibri"/>
                <w:sz w:val="18"/>
                <w:szCs w:val="18"/>
              </w:rPr>
              <w:t>Annex I</w:t>
            </w:r>
            <w:r w:rsidR="0029326D" w:rsidRPr="001E212A">
              <w:rPr>
                <w:rFonts w:eastAsia="Calibri"/>
                <w:sz w:val="18"/>
                <w:szCs w:val="18"/>
              </w:rPr>
              <w:t xml:space="preserve"> and Annex 2 </w:t>
            </w:r>
            <w:r w:rsidR="00FD25E0" w:rsidRPr="001E212A">
              <w:rPr>
                <w:rFonts w:eastAsia="Calibri"/>
                <w:sz w:val="18"/>
                <w:szCs w:val="18"/>
              </w:rPr>
              <w:t>(disposal and  recovery) codes</w:t>
            </w:r>
            <w:r w:rsidR="00985FA0" w:rsidRPr="001E212A">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2338D1" w:rsidRPr="001E212A" w:rsidTr="00DC4C23">
        <w:trPr>
          <w:trHeight w:val="101"/>
        </w:trPr>
        <w:sdt>
          <w:sdtPr>
            <w:rPr>
              <w:rStyle w:val="Responseboxtext"/>
              <w:rFonts w:eastAsia="Calibri"/>
              <w:sz w:val="18"/>
              <w:szCs w:val="18"/>
            </w:rPr>
            <w:id w:val="347373517"/>
            <w:placeholder>
              <w:docPart w:val="E1AC073055124394ADC94388D2A6BAC4"/>
            </w:placeholder>
            <w:text/>
          </w:sdtPr>
          <w:sdtEndPr>
            <w:rPr>
              <w:rStyle w:val="DefaultParagraphFont"/>
            </w:rPr>
          </w:sdtEndPr>
          <w:sdtContent>
            <w:tc>
              <w:tcPr>
                <w:tcW w:w="2222" w:type="dxa"/>
                <w:tcBorders>
                  <w:top w:val="double" w:sz="4" w:space="0" w:color="auto"/>
                  <w:left w:val="single" w:sz="4" w:space="0" w:color="auto"/>
                  <w:bottom w:val="single" w:sz="4" w:space="0" w:color="auto"/>
                  <w:right w:val="single" w:sz="4" w:space="0" w:color="auto"/>
                </w:tcBorders>
                <w:shd w:val="clear" w:color="auto" w:fill="auto"/>
              </w:tcPr>
              <w:p w:rsidR="002338D1" w:rsidRPr="001E212A" w:rsidRDefault="00906A94" w:rsidP="00906A94">
                <w:pPr>
                  <w:pStyle w:val="Questiontext"/>
                  <w:rPr>
                    <w:rStyle w:val="Responseboxtext"/>
                    <w:sz w:val="18"/>
                    <w:szCs w:val="18"/>
                  </w:rPr>
                </w:pPr>
                <w:r>
                  <w:rPr>
                    <w:rStyle w:val="Responseboxtext"/>
                    <w:rFonts w:eastAsia="Calibri"/>
                    <w:sz w:val="18"/>
                    <w:szCs w:val="18"/>
                  </w:rPr>
                  <w:t>ColorCoat 1</w:t>
                </w:r>
              </w:p>
            </w:tc>
          </w:sdtContent>
        </w:sdt>
        <w:sdt>
          <w:sdtPr>
            <w:rPr>
              <w:rStyle w:val="Responseboxtext"/>
              <w:rFonts w:eastAsia="Calibri"/>
              <w:sz w:val="18"/>
              <w:szCs w:val="18"/>
            </w:rPr>
            <w:id w:val="-394120351"/>
            <w:placeholder>
              <w:docPart w:val="6AAFB1D2859D426B9972B3832F03B474"/>
            </w:placeholder>
            <w:text/>
          </w:sdtPr>
          <w:sdtEndPr>
            <w:rPr>
              <w:rStyle w:val="DefaultParagraphFont"/>
            </w:rPr>
          </w:sdtEndPr>
          <w:sdtContent>
            <w:tc>
              <w:tcPr>
                <w:tcW w:w="2223" w:type="dxa"/>
                <w:gridSpan w:val="2"/>
                <w:tcBorders>
                  <w:top w:val="double" w:sz="4" w:space="0" w:color="auto"/>
                  <w:left w:val="single" w:sz="4" w:space="0" w:color="auto"/>
                  <w:bottom w:val="single" w:sz="4" w:space="0" w:color="auto"/>
                  <w:right w:val="single" w:sz="4" w:space="0" w:color="auto"/>
                </w:tcBorders>
                <w:shd w:val="clear" w:color="auto" w:fill="auto"/>
              </w:tcPr>
              <w:p w:rsidR="002338D1" w:rsidRPr="001E212A" w:rsidRDefault="00E46259" w:rsidP="00E46259">
                <w:pPr>
                  <w:pStyle w:val="Questiontext"/>
                  <w:rPr>
                    <w:rStyle w:val="Responseboxtext"/>
                    <w:sz w:val="18"/>
                    <w:szCs w:val="18"/>
                  </w:rPr>
                </w:pPr>
                <w:r>
                  <w:rPr>
                    <w:rStyle w:val="Responseboxtext"/>
                    <w:rFonts w:eastAsia="Calibri"/>
                    <w:sz w:val="18"/>
                    <w:szCs w:val="18"/>
                  </w:rPr>
                  <w:t>Section 2.3</w:t>
                </w:r>
              </w:p>
            </w:tc>
          </w:sdtContent>
        </w:sdt>
        <w:sdt>
          <w:sdtPr>
            <w:rPr>
              <w:rStyle w:val="Responseboxtext"/>
              <w:rFonts w:eastAsia="Calibri"/>
              <w:sz w:val="18"/>
              <w:szCs w:val="18"/>
            </w:rPr>
            <w:id w:val="-316796244"/>
            <w:placeholder>
              <w:docPart w:val="01B9692E50284873B96216652BD18762"/>
            </w:placeholder>
            <w:text/>
          </w:sdtPr>
          <w:sdtEndPr>
            <w:rPr>
              <w:rStyle w:val="DefaultParagraphFont"/>
            </w:rPr>
          </w:sdtEndPr>
          <w:sdtContent>
            <w:tc>
              <w:tcPr>
                <w:tcW w:w="2223" w:type="dxa"/>
                <w:tcBorders>
                  <w:top w:val="double" w:sz="4" w:space="0" w:color="auto"/>
                  <w:left w:val="single" w:sz="4" w:space="0" w:color="auto"/>
                  <w:bottom w:val="single" w:sz="4" w:space="0" w:color="auto"/>
                  <w:right w:val="single" w:sz="4" w:space="0" w:color="auto"/>
                </w:tcBorders>
                <w:shd w:val="clear" w:color="auto" w:fill="auto"/>
              </w:tcPr>
              <w:p w:rsidR="002338D1" w:rsidRPr="001E212A" w:rsidRDefault="00E46259" w:rsidP="00E46259">
                <w:pPr>
                  <w:pStyle w:val="Questiontext"/>
                  <w:rPr>
                    <w:rStyle w:val="Responseboxtext"/>
                    <w:sz w:val="18"/>
                    <w:szCs w:val="18"/>
                  </w:rPr>
                </w:pPr>
                <w:proofErr w:type="spellStart"/>
                <w:r>
                  <w:rPr>
                    <w:rStyle w:val="Responseboxtext"/>
                    <w:rFonts w:eastAsia="Calibri"/>
                    <w:sz w:val="18"/>
                    <w:szCs w:val="18"/>
                  </w:rPr>
                  <w:t>Solvented</w:t>
                </w:r>
                <w:proofErr w:type="spellEnd"/>
                <w:r>
                  <w:rPr>
                    <w:rStyle w:val="Responseboxtext"/>
                    <w:rFonts w:eastAsia="Calibri"/>
                    <w:sz w:val="18"/>
                    <w:szCs w:val="18"/>
                  </w:rPr>
                  <w:t xml:space="preserve"> paint application to steel coil</w:t>
                </w:r>
              </w:p>
            </w:tc>
          </w:sdtContent>
        </w:sdt>
        <w:sdt>
          <w:sdtPr>
            <w:rPr>
              <w:rStyle w:val="Responseboxtext"/>
              <w:rFonts w:eastAsia="Calibri"/>
              <w:sz w:val="18"/>
              <w:szCs w:val="18"/>
            </w:rPr>
            <w:id w:val="-134643902"/>
            <w:placeholder>
              <w:docPart w:val="EE29E85BC41240F48F284CF473A9D941"/>
            </w:placeholder>
            <w:text/>
          </w:sdtPr>
          <w:sdtEndPr>
            <w:rPr>
              <w:rStyle w:val="DefaultParagraphFont"/>
            </w:rPr>
          </w:sdtEndPr>
          <w:sdtContent>
            <w:tc>
              <w:tcPr>
                <w:tcW w:w="2193" w:type="dxa"/>
                <w:tcBorders>
                  <w:top w:val="double" w:sz="4" w:space="0" w:color="auto"/>
                  <w:left w:val="single" w:sz="4" w:space="0" w:color="auto"/>
                  <w:bottom w:val="single" w:sz="4" w:space="0" w:color="auto"/>
                  <w:right w:val="single" w:sz="4" w:space="0" w:color="auto"/>
                </w:tcBorders>
                <w:shd w:val="clear" w:color="auto" w:fill="auto"/>
              </w:tcPr>
              <w:p w:rsidR="002338D1" w:rsidRPr="001E212A" w:rsidRDefault="00E46259" w:rsidP="00E46259">
                <w:pPr>
                  <w:pStyle w:val="Questiontext"/>
                  <w:rPr>
                    <w:rStyle w:val="Responseboxtext"/>
                    <w:sz w:val="18"/>
                    <w:szCs w:val="18"/>
                  </w:rPr>
                </w:pPr>
                <w:r>
                  <w:rPr>
                    <w:rStyle w:val="Responseboxtext"/>
                    <w:rFonts w:eastAsia="Calibri"/>
                    <w:sz w:val="18"/>
                    <w:szCs w:val="18"/>
                  </w:rPr>
                  <w:t>150000 tonnes steel coil 8000000 litres paint</w:t>
                </w:r>
              </w:p>
            </w:tc>
          </w:sdtContent>
        </w:sdt>
        <w:sdt>
          <w:sdtPr>
            <w:rPr>
              <w:rStyle w:val="Responseboxtext"/>
              <w:rFonts w:eastAsia="Calibri"/>
              <w:sz w:val="18"/>
              <w:szCs w:val="18"/>
            </w:rPr>
            <w:id w:val="724335761"/>
            <w:placeholder>
              <w:docPart w:val="B82200190A5948A387CE75CBE6BF0346"/>
            </w:placeholde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rsidR="002338D1"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89252317"/>
            <w:placeholder>
              <w:docPart w:val="B93F0E7B93894882ADE15CAF1A0A0840"/>
            </w:placeholde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rsidR="002338D1"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02391258"/>
            <w:placeholder>
              <w:docPart w:val="A35CD64006F44CABB9E2751B5D3CAB7F"/>
            </w:placeholde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rsidR="002338D1"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tr>
      <w:tr w:rsidR="002338D1" w:rsidRPr="001E212A" w:rsidTr="00FD25E0">
        <w:trPr>
          <w:trHeight w:val="101"/>
        </w:trPr>
        <w:sdt>
          <w:sdtPr>
            <w:rPr>
              <w:rStyle w:val="Responseboxtext"/>
              <w:rFonts w:eastAsia="Calibri"/>
              <w:sz w:val="18"/>
              <w:szCs w:val="18"/>
            </w:rPr>
            <w:id w:val="1450054297"/>
            <w:placeholder>
              <w:docPart w:val="7638E7D642D84418A236AA6D0F246803"/>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rsidR="002338D1" w:rsidRPr="001E212A" w:rsidRDefault="00E46259" w:rsidP="00E46259">
                <w:pPr>
                  <w:pStyle w:val="Questiontext"/>
                  <w:rPr>
                    <w:rStyle w:val="Responseboxtext"/>
                    <w:sz w:val="18"/>
                    <w:szCs w:val="18"/>
                  </w:rPr>
                </w:pPr>
                <w:r>
                  <w:rPr>
                    <w:rStyle w:val="Responseboxtext"/>
                    <w:rFonts w:eastAsia="Calibri"/>
                    <w:sz w:val="18"/>
                    <w:szCs w:val="18"/>
                  </w:rPr>
                  <w:t>Effluent Treatment Plant</w:t>
                </w:r>
              </w:p>
            </w:tc>
          </w:sdtContent>
        </w:sdt>
        <w:sdt>
          <w:sdtPr>
            <w:rPr>
              <w:rStyle w:val="Responseboxtext"/>
              <w:rFonts w:eastAsia="Calibri"/>
              <w:sz w:val="18"/>
              <w:szCs w:val="18"/>
            </w:rPr>
            <w:id w:val="-1018384271"/>
            <w:placeholder>
              <w:docPart w:val="E4FBECB456B94F309792F4E6FC2FF100"/>
            </w:placeholde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rsidR="002338D1" w:rsidRPr="001E212A" w:rsidRDefault="00E60804" w:rsidP="00E60804">
                <w:pPr>
                  <w:pStyle w:val="Questiontext"/>
                  <w:rPr>
                    <w:rStyle w:val="Responseboxtext"/>
                    <w:sz w:val="18"/>
                    <w:szCs w:val="18"/>
                  </w:rPr>
                </w:pPr>
                <w:r>
                  <w:rPr>
                    <w:rStyle w:val="Responseboxtext"/>
                    <w:rFonts w:eastAsia="Calibri"/>
                    <w:sz w:val="18"/>
                    <w:szCs w:val="18"/>
                  </w:rPr>
                  <w:t>Section 5.7</w:t>
                </w:r>
              </w:p>
            </w:tc>
          </w:sdtContent>
        </w:sdt>
        <w:sdt>
          <w:sdtPr>
            <w:rPr>
              <w:rStyle w:val="Responseboxtext"/>
              <w:rFonts w:eastAsia="Calibri"/>
              <w:sz w:val="18"/>
              <w:szCs w:val="18"/>
            </w:rPr>
            <w:id w:val="605855779"/>
            <w:placeholder>
              <w:docPart w:val="AC800CB5D9A84096A93DC997165DF14D"/>
            </w:placeholde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rsidR="002338D1" w:rsidRPr="001E212A" w:rsidRDefault="00E60804" w:rsidP="00E60804">
                <w:pPr>
                  <w:pStyle w:val="Questiontext"/>
                  <w:rPr>
                    <w:rStyle w:val="Responseboxtext"/>
                    <w:sz w:val="18"/>
                    <w:szCs w:val="18"/>
                  </w:rPr>
                </w:pPr>
                <w:r>
                  <w:rPr>
                    <w:rStyle w:val="Responseboxtext"/>
                    <w:rFonts w:eastAsia="Calibri"/>
                    <w:sz w:val="18"/>
                    <w:szCs w:val="18"/>
                  </w:rPr>
                  <w:t>Treatment and discharge of process waters</w:t>
                </w:r>
              </w:p>
            </w:tc>
          </w:sdtContent>
        </w:sdt>
        <w:sdt>
          <w:sdtPr>
            <w:rPr>
              <w:rStyle w:val="Responseboxtext"/>
              <w:rFonts w:eastAsia="Calibri"/>
              <w:sz w:val="18"/>
              <w:szCs w:val="18"/>
            </w:rPr>
            <w:id w:val="1919741061"/>
            <w:placeholder>
              <w:docPart w:val="076B10A2D251423C8796C08561223C49"/>
            </w:placeholde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rsidR="002338D1" w:rsidRPr="001E212A" w:rsidRDefault="00E60804" w:rsidP="002934B7">
                <w:pPr>
                  <w:pStyle w:val="Questiontext"/>
                  <w:rPr>
                    <w:rStyle w:val="Responseboxtext"/>
                    <w:sz w:val="18"/>
                    <w:szCs w:val="18"/>
                  </w:rPr>
                </w:pPr>
                <w:r>
                  <w:rPr>
                    <w:rStyle w:val="Responseboxtext"/>
                    <w:rFonts w:eastAsia="Calibri"/>
                    <w:sz w:val="18"/>
                    <w:szCs w:val="18"/>
                  </w:rPr>
                  <w:t>180m3/day</w:t>
                </w:r>
                <w:r w:rsidR="002934B7">
                  <w:rPr>
                    <w:rStyle w:val="Responseboxtext"/>
                    <w:rFonts w:eastAsia="Calibri"/>
                    <w:sz w:val="18"/>
                    <w:szCs w:val="18"/>
                  </w:rPr>
                  <w:t xml:space="preserve"> (primary) 350m3/day (secondary)</w:t>
                </w:r>
              </w:p>
            </w:tc>
          </w:sdtContent>
        </w:sdt>
        <w:sdt>
          <w:sdtPr>
            <w:rPr>
              <w:rStyle w:val="Responseboxtext"/>
              <w:rFonts w:eastAsia="Calibri"/>
              <w:sz w:val="18"/>
              <w:szCs w:val="18"/>
            </w:rPr>
            <w:id w:val="1765345271"/>
            <w:placeholder>
              <w:docPart w:val="95AC7A9F17114C6290D30E5DE4A9AE5F"/>
            </w:placeholde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rsidR="002338D1" w:rsidRPr="001E212A" w:rsidRDefault="00E60804" w:rsidP="00E60804">
                <w:pPr>
                  <w:pStyle w:val="Questiontext"/>
                  <w:rPr>
                    <w:rStyle w:val="Responseboxtext"/>
                    <w:sz w:val="18"/>
                    <w:szCs w:val="18"/>
                  </w:rPr>
                </w:pPr>
                <w:r>
                  <w:rPr>
                    <w:rStyle w:val="Responseboxtext"/>
                    <w:rFonts w:eastAsia="Calibri"/>
                    <w:sz w:val="18"/>
                    <w:szCs w:val="18"/>
                  </w:rPr>
                  <w:t>D9</w:t>
                </w:r>
              </w:p>
            </w:tc>
          </w:sdtContent>
        </w:sdt>
        <w:sdt>
          <w:sdtPr>
            <w:rPr>
              <w:rStyle w:val="Responseboxtext"/>
              <w:rFonts w:eastAsia="Calibri"/>
              <w:sz w:val="18"/>
              <w:szCs w:val="18"/>
            </w:rPr>
            <w:id w:val="-225531201"/>
            <w:placeholder>
              <w:docPart w:val="B4FE1639D32D4C1CA9A98E8D93198AFE"/>
            </w:placeholde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rsidR="002338D1"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64473571"/>
            <w:placeholder>
              <w:docPart w:val="AFDE1F277607456AB9ACA30EC8B04D6B"/>
            </w:placeholde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rsidR="002338D1"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tr>
      <w:tr w:rsidR="002338D1" w:rsidRPr="001E212A" w:rsidTr="00FD25E0">
        <w:trPr>
          <w:trHeight w:val="101"/>
        </w:trPr>
        <w:sdt>
          <w:sdtPr>
            <w:rPr>
              <w:rStyle w:val="Responseboxtext"/>
              <w:rFonts w:eastAsia="Calibri"/>
              <w:sz w:val="18"/>
              <w:szCs w:val="18"/>
            </w:rPr>
            <w:id w:val="-1213806134"/>
            <w:placeholder>
              <w:docPart w:val="AC8CC96BF42747DDBFD383E7C2E70C76"/>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rsidR="002338D1"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01496809"/>
            <w:placeholder>
              <w:docPart w:val="9C49AA1E792E4F08AF705D2C740528F4"/>
            </w:placeholde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rsidR="002338D1"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8201202"/>
            <w:placeholder>
              <w:docPart w:val="4F38195B3DA54CFB92FBBADD95A27B62"/>
            </w:placeholde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rsidR="002338D1"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84149595"/>
            <w:placeholder>
              <w:docPart w:val="03705615BEAA47A9B8A5CDC31732A25A"/>
            </w:placeholde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rsidR="002338D1"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87490363"/>
            <w:placeholder>
              <w:docPart w:val="58636A45844F48F2AC24AFDE3040F60D"/>
            </w:placeholde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rsidR="002338D1"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7230162"/>
            <w:placeholder>
              <w:docPart w:val="FBCE04E9594E4371839A3F2B343AFE55"/>
            </w:placeholde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rsidR="002338D1"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4007521"/>
            <w:placeholder>
              <w:docPart w:val="94A11D9823C943068B015931C6089FFD"/>
            </w:placeholde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rsidR="002338D1"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tr>
      <w:tr w:rsidR="002338D1" w:rsidRPr="001E212A" w:rsidTr="00031EFA">
        <w:trPr>
          <w:trHeight w:val="101"/>
        </w:trPr>
        <w:sdt>
          <w:sdtPr>
            <w:rPr>
              <w:rStyle w:val="Responseboxtext"/>
              <w:rFonts w:eastAsia="Calibri"/>
              <w:sz w:val="18"/>
              <w:szCs w:val="18"/>
            </w:rPr>
            <w:id w:val="-1755659793"/>
            <w:placeholder>
              <w:docPart w:val="BCA633193B8B46E2AD9EBE2C75D5FCA1"/>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rsidR="002338D1"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73963439"/>
            <w:placeholder>
              <w:docPart w:val="60FEFAB137AA4ADE844103486C0C68ED"/>
            </w:placeholde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rsidR="002338D1"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81072575"/>
            <w:placeholder>
              <w:docPart w:val="8BEC3AEAAF3E473DAD8AF070EE6A9986"/>
            </w:placeholde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rsidR="002338D1"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25594902"/>
            <w:placeholder>
              <w:docPart w:val="A83CEF79C8224BC6831FF70B2544AF4A"/>
            </w:placeholde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rsidR="002338D1"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52190456"/>
            <w:placeholder>
              <w:docPart w:val="00D4C9D86CC54254AC1DC7C931152FE7"/>
            </w:placeholde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rsidR="002338D1"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3277840"/>
            <w:placeholder>
              <w:docPart w:val="9275A71939E44C53AE015CE153561994"/>
            </w:placeholde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rsidR="002338D1"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4518126"/>
            <w:placeholder>
              <w:docPart w:val="2B93A079098347B1B714F257411DFA98"/>
            </w:placeholde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rsidR="002338D1"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tr>
      <w:tr w:rsidR="00180570" w:rsidRPr="00031EFA" w:rsidTr="005354CB">
        <w:trPr>
          <w:trHeight w:val="101"/>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rsidR="00180570" w:rsidRPr="00031EFA" w:rsidRDefault="00180570" w:rsidP="00985FA0">
            <w:pPr>
              <w:pStyle w:val="Sectionheading"/>
              <w:rPr>
                <w:sz w:val="18"/>
                <w:szCs w:val="18"/>
              </w:rPr>
            </w:pPr>
            <w:r w:rsidRPr="00031EFA">
              <w:rPr>
                <w:rFonts w:eastAsia="Calibri"/>
                <w:sz w:val="18"/>
                <w:szCs w:val="18"/>
              </w:rPr>
              <w:t xml:space="preserve">Directly associated activities </w:t>
            </w:r>
            <w:r w:rsidRPr="00985FA0">
              <w:rPr>
                <w:rFonts w:eastAsia="Calibri"/>
                <w:b w:val="0"/>
                <w:sz w:val="18"/>
                <w:szCs w:val="18"/>
              </w:rPr>
              <w:t xml:space="preserve">(See note </w:t>
            </w:r>
            <w:r w:rsidR="00985FA0">
              <w:rPr>
                <w:rFonts w:eastAsia="Calibri"/>
                <w:b w:val="0"/>
                <w:sz w:val="18"/>
                <w:szCs w:val="18"/>
              </w:rPr>
              <w:t>5</w:t>
            </w:r>
            <w:r w:rsidRPr="00985FA0">
              <w:rPr>
                <w:rFonts w:eastAsia="Calibri"/>
                <w:b w:val="0"/>
                <w:sz w:val="18"/>
                <w:szCs w:val="18"/>
              </w:rPr>
              <w:t>)</w:t>
            </w:r>
          </w:p>
        </w:tc>
      </w:tr>
      <w:tr w:rsidR="00180570" w:rsidRPr="00031EFA" w:rsidTr="00DC4C23">
        <w:trPr>
          <w:trHeight w:val="73"/>
        </w:trPr>
        <w:tc>
          <w:tcPr>
            <w:tcW w:w="4396" w:type="dxa"/>
            <w:gridSpan w:val="2"/>
            <w:tcBorders>
              <w:top w:val="single" w:sz="4" w:space="0" w:color="auto"/>
              <w:left w:val="single" w:sz="4" w:space="0" w:color="auto"/>
              <w:bottom w:val="double" w:sz="4" w:space="0" w:color="auto"/>
              <w:right w:val="single" w:sz="4" w:space="0" w:color="auto"/>
            </w:tcBorders>
            <w:shd w:val="clear" w:color="auto" w:fill="auto"/>
            <w:vAlign w:val="center"/>
          </w:tcPr>
          <w:p w:rsidR="00180570" w:rsidRPr="00031EFA" w:rsidRDefault="00180570" w:rsidP="00180570">
            <w:pPr>
              <w:pStyle w:val="Questiontext"/>
              <w:rPr>
                <w:sz w:val="18"/>
                <w:szCs w:val="18"/>
              </w:rPr>
            </w:pPr>
            <w:r w:rsidRPr="00031EFA">
              <w:rPr>
                <w:rFonts w:eastAsia="Calibri"/>
                <w:sz w:val="18"/>
                <w:szCs w:val="18"/>
              </w:rPr>
              <w:t>Name of DAA</w:t>
            </w:r>
          </w:p>
        </w:tc>
        <w:tc>
          <w:tcPr>
            <w:tcW w:w="11169" w:type="dxa"/>
            <w:gridSpan w:val="7"/>
            <w:tcBorders>
              <w:top w:val="single" w:sz="4" w:space="0" w:color="auto"/>
              <w:left w:val="single" w:sz="4" w:space="0" w:color="auto"/>
              <w:bottom w:val="double" w:sz="4" w:space="0" w:color="auto"/>
              <w:right w:val="single" w:sz="4" w:space="0" w:color="auto"/>
            </w:tcBorders>
            <w:shd w:val="clear" w:color="auto" w:fill="auto"/>
            <w:vAlign w:val="center"/>
          </w:tcPr>
          <w:p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2338D1" w:rsidRPr="00031EFA" w:rsidTr="00DC4C23">
        <w:trPr>
          <w:trHeight w:val="72"/>
        </w:trPr>
        <w:sdt>
          <w:sdtPr>
            <w:rPr>
              <w:rStyle w:val="Responseboxtext"/>
              <w:rFonts w:eastAsia="Calibri"/>
              <w:sz w:val="18"/>
              <w:szCs w:val="18"/>
            </w:rPr>
            <w:id w:val="1569449671"/>
            <w:placeholder>
              <w:docPart w:val="A9CCEFF254E44A97AFB3919E5AA24B95"/>
            </w:placeholder>
            <w:text/>
          </w:sdtPr>
          <w:sdtEndPr>
            <w:rPr>
              <w:rStyle w:val="DefaultParagraphFont"/>
            </w:rPr>
          </w:sdtEndPr>
          <w:sdtContent>
            <w:tc>
              <w:tcPr>
                <w:tcW w:w="4396" w:type="dxa"/>
                <w:gridSpan w:val="2"/>
                <w:tcBorders>
                  <w:top w:val="double" w:sz="4" w:space="0" w:color="auto"/>
                  <w:left w:val="single" w:sz="4" w:space="0" w:color="auto"/>
                  <w:bottom w:val="single" w:sz="4" w:space="0" w:color="auto"/>
                  <w:right w:val="single" w:sz="4" w:space="0" w:color="auto"/>
                </w:tcBorders>
                <w:shd w:val="clear" w:color="auto" w:fill="auto"/>
              </w:tcPr>
              <w:p w:rsidR="002338D1"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46261138"/>
            <w:placeholder>
              <w:docPart w:val="D8687EAF0C634A9C979505853531EF90"/>
            </w:placeholder>
            <w:text w:multiLine="1"/>
          </w:sdtPr>
          <w:sdtEndPr>
            <w:rPr>
              <w:rStyle w:val="DefaultParagraphFont"/>
            </w:rPr>
          </w:sdtEndPr>
          <w:sdtContent>
            <w:tc>
              <w:tcPr>
                <w:tcW w:w="11169" w:type="dxa"/>
                <w:gridSpan w:val="7"/>
                <w:tcBorders>
                  <w:top w:val="double" w:sz="4" w:space="0" w:color="auto"/>
                  <w:left w:val="single" w:sz="4" w:space="0" w:color="auto"/>
                  <w:bottom w:val="single" w:sz="4" w:space="0" w:color="auto"/>
                  <w:right w:val="single" w:sz="4" w:space="0" w:color="auto"/>
                </w:tcBorders>
                <w:shd w:val="clear" w:color="auto" w:fill="auto"/>
              </w:tcPr>
              <w:p w:rsidR="002338D1"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tr>
      <w:tr w:rsidR="001E212A" w:rsidRPr="00031EFA" w:rsidTr="00FD25E0">
        <w:trPr>
          <w:trHeight w:val="72"/>
        </w:trPr>
        <w:sdt>
          <w:sdtPr>
            <w:rPr>
              <w:rStyle w:val="Responseboxtext"/>
              <w:rFonts w:eastAsia="Calibri"/>
              <w:sz w:val="18"/>
              <w:szCs w:val="18"/>
            </w:rPr>
            <w:id w:val="414137804"/>
            <w:placeholder>
              <w:docPart w:val="4344F1857FB043688DD53441034D54DB"/>
            </w:placeholde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30091481"/>
            <w:placeholder>
              <w:docPart w:val="B6DDF825FBD34F159AFA4AB4F8A61ACE"/>
            </w:placeholder>
            <w:text w:multiLine="1"/>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rsidR="001E212A"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tr>
      <w:tr w:rsidR="001E212A" w:rsidRPr="00031EFA" w:rsidTr="00FD25E0">
        <w:trPr>
          <w:trHeight w:val="72"/>
        </w:trPr>
        <w:sdt>
          <w:sdtPr>
            <w:rPr>
              <w:rStyle w:val="Responseboxtext"/>
              <w:rFonts w:eastAsia="Calibri"/>
              <w:sz w:val="18"/>
              <w:szCs w:val="18"/>
            </w:rPr>
            <w:id w:val="-1510825751"/>
            <w:placeholder>
              <w:docPart w:val="1CB95ECAE0704B139F413F8BA05B9E08"/>
            </w:placeholde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44730361"/>
            <w:placeholder>
              <w:docPart w:val="A725079A5A1B4B809B2CF0C56936BA25"/>
            </w:placeholder>
            <w:text w:multiLine="1"/>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rsidR="001E212A"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tr>
      <w:tr w:rsidR="001E212A" w:rsidRPr="00031EFA" w:rsidTr="00031EFA">
        <w:trPr>
          <w:trHeight w:val="72"/>
        </w:trPr>
        <w:sdt>
          <w:sdtPr>
            <w:rPr>
              <w:rStyle w:val="Responseboxtext"/>
              <w:rFonts w:eastAsia="Calibri"/>
              <w:sz w:val="18"/>
              <w:szCs w:val="18"/>
            </w:rPr>
            <w:id w:val="-88925534"/>
            <w:placeholder>
              <w:docPart w:val="9D02871E922F479FA15DF68010511DEE"/>
            </w:placeholde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3999606"/>
            <w:placeholder>
              <w:docPart w:val="F3A32ED3B2014D56A6F28EA88F891F0F"/>
            </w:placeholder>
            <w:text w:multiLine="1"/>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rsidR="001E212A"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tr>
      <w:tr w:rsidR="001E212A" w:rsidRPr="00031EFA" w:rsidTr="00FD25E0">
        <w:trPr>
          <w:trHeight w:val="72"/>
        </w:trPr>
        <w:sdt>
          <w:sdtPr>
            <w:rPr>
              <w:rStyle w:val="Responseboxtext"/>
              <w:rFonts w:eastAsia="Calibri"/>
              <w:sz w:val="18"/>
              <w:szCs w:val="18"/>
            </w:rPr>
            <w:id w:val="-1212341551"/>
            <w:placeholder>
              <w:docPart w:val="95E2320996394CA2A74646DFBB2C4DF1"/>
            </w:placeholde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2613521"/>
            <w:placeholder>
              <w:docPart w:val="BA627B9B354548ECABB46F83CABD923B"/>
            </w:placeholder>
            <w:text w:multiLine="1"/>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rsidR="001E212A"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tr>
      <w:tr w:rsidR="001E212A" w:rsidRPr="00031EFA" w:rsidTr="00DC4C23">
        <w:trPr>
          <w:trHeight w:val="72"/>
        </w:trPr>
        <w:sdt>
          <w:sdtPr>
            <w:rPr>
              <w:rStyle w:val="Responseboxtext"/>
              <w:rFonts w:eastAsia="Calibri"/>
              <w:sz w:val="18"/>
              <w:szCs w:val="18"/>
            </w:rPr>
            <w:id w:val="-1254432192"/>
            <w:placeholder>
              <w:docPart w:val="37D09DC16C7D418480142896A436DA34"/>
            </w:placeholder>
            <w:text/>
          </w:sdtPr>
          <w:sdtEndPr>
            <w:rPr>
              <w:rStyle w:val="DefaultParagraphFont"/>
            </w:rPr>
          </w:sdtEndPr>
          <w:sdtContent>
            <w:tc>
              <w:tcPr>
                <w:tcW w:w="4396" w:type="dxa"/>
                <w:gridSpan w:val="2"/>
                <w:tcBorders>
                  <w:top w:val="single" w:sz="4" w:space="0" w:color="auto"/>
                  <w:left w:val="single" w:sz="4" w:space="0" w:color="auto"/>
                  <w:bottom w:val="double" w:sz="4" w:space="0" w:color="auto"/>
                  <w:right w:val="single" w:sz="4" w:space="0" w:color="auto"/>
                </w:tcBorders>
                <w:shd w:val="clear" w:color="auto" w:fill="auto"/>
              </w:tcPr>
              <w:p w:rsidR="001E212A"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8546427"/>
            <w:placeholder>
              <w:docPart w:val="FDDEEFF906EE437F9D6E063190C1E0A2"/>
            </w:placeholder>
            <w:text w:multiLine="1"/>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rsidR="001E212A"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tr>
      <w:tr w:rsidR="002338D1" w:rsidRPr="00031EFA" w:rsidTr="00DC4C23">
        <w:trPr>
          <w:trHeight w:val="72"/>
        </w:trPr>
        <w:tc>
          <w:tcPr>
            <w:tcW w:w="4396" w:type="dxa"/>
            <w:gridSpan w:val="2"/>
            <w:vMerge w:val="restart"/>
            <w:tcBorders>
              <w:top w:val="double" w:sz="4" w:space="0" w:color="auto"/>
              <w:left w:val="single" w:sz="4" w:space="0" w:color="auto"/>
              <w:right w:val="single" w:sz="4" w:space="0" w:color="auto"/>
            </w:tcBorders>
            <w:shd w:val="clear" w:color="auto" w:fill="auto"/>
          </w:tcPr>
          <w:p w:rsidR="002338D1" w:rsidRPr="00031EFA" w:rsidRDefault="002338D1" w:rsidP="00031EFA">
            <w:pPr>
              <w:pStyle w:val="SubQuestion"/>
              <w:rPr>
                <w:sz w:val="18"/>
                <w:szCs w:val="18"/>
              </w:rPr>
            </w:pPr>
            <w:r w:rsidRPr="00031EFA">
              <w:rPr>
                <w:rFonts w:eastAsia="Calibri"/>
                <w:sz w:val="18"/>
                <w:szCs w:val="18"/>
              </w:rPr>
              <w:t>For installations that take waste</w:t>
            </w:r>
          </w:p>
        </w:tc>
        <w:tc>
          <w:tcPr>
            <w:tcW w:w="6801" w:type="dxa"/>
            <w:gridSpan w:val="5"/>
            <w:tcBorders>
              <w:top w:val="double" w:sz="4" w:space="0" w:color="auto"/>
              <w:left w:val="single" w:sz="4" w:space="0" w:color="auto"/>
              <w:bottom w:val="single" w:sz="4" w:space="0" w:color="auto"/>
              <w:right w:val="single" w:sz="4" w:space="0" w:color="auto"/>
            </w:tcBorders>
            <w:shd w:val="clear" w:color="auto" w:fill="auto"/>
          </w:tcPr>
          <w:p w:rsidR="002338D1" w:rsidRPr="00031EFA" w:rsidRDefault="002338D1" w:rsidP="00031EFA">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w:t>
            </w:r>
            <w:r w:rsidRPr="00031EFA">
              <w:rPr>
                <w:rFonts w:eastAsia="Calibri"/>
                <w:sz w:val="18"/>
                <w:szCs w:val="18"/>
              </w:rPr>
              <w:t xml:space="preserve">(See note </w:t>
            </w:r>
            <w:r>
              <w:rPr>
                <w:rFonts w:eastAsia="Calibri"/>
                <w:sz w:val="18"/>
                <w:szCs w:val="18"/>
              </w:rPr>
              <w:t>6</w:t>
            </w:r>
            <w:r w:rsidRPr="00031EFA">
              <w:rPr>
                <w:rFonts w:eastAsia="Calibri"/>
                <w:sz w:val="18"/>
                <w:szCs w:val="18"/>
              </w:rPr>
              <w:t>)</w:t>
            </w:r>
          </w:p>
        </w:tc>
        <w:sdt>
          <w:sdtPr>
            <w:rPr>
              <w:rStyle w:val="Responseboxtext"/>
              <w:rFonts w:eastAsia="Calibri"/>
              <w:sz w:val="18"/>
              <w:szCs w:val="18"/>
            </w:rPr>
            <w:id w:val="361014730"/>
            <w:placeholder>
              <w:docPart w:val="24E1D88586DF4D9EA07E04A0C47D67A4"/>
            </w:placeholder>
            <w:text/>
          </w:sdtPr>
          <w:sdtEndPr>
            <w:rPr>
              <w:rStyle w:val="DefaultParagraphFont"/>
            </w:rPr>
          </w:sdtEndPr>
          <w:sdtContent>
            <w:tc>
              <w:tcPr>
                <w:tcW w:w="4368" w:type="dxa"/>
                <w:gridSpan w:val="2"/>
                <w:tcBorders>
                  <w:top w:val="double" w:sz="4" w:space="0" w:color="auto"/>
                  <w:left w:val="single" w:sz="4" w:space="0" w:color="auto"/>
                  <w:bottom w:val="single" w:sz="4" w:space="0" w:color="auto"/>
                  <w:right w:val="single" w:sz="4" w:space="0" w:color="auto"/>
                </w:tcBorders>
                <w:shd w:val="clear" w:color="auto" w:fill="auto"/>
              </w:tcPr>
              <w:p w:rsidR="002338D1"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tr>
      <w:tr w:rsidR="002338D1" w:rsidRPr="00031EFA" w:rsidTr="00031EFA">
        <w:trPr>
          <w:trHeight w:val="72"/>
        </w:trPr>
        <w:tc>
          <w:tcPr>
            <w:tcW w:w="4396" w:type="dxa"/>
            <w:gridSpan w:val="2"/>
            <w:vMerge/>
            <w:tcBorders>
              <w:left w:val="single" w:sz="4" w:space="0" w:color="auto"/>
              <w:right w:val="single" w:sz="4" w:space="0" w:color="auto"/>
            </w:tcBorders>
            <w:shd w:val="clear" w:color="auto" w:fill="auto"/>
            <w:vAlign w:val="center"/>
          </w:tcPr>
          <w:p w:rsidR="002338D1" w:rsidRPr="00031EFA" w:rsidRDefault="002338D1" w:rsidP="00180570">
            <w:pPr>
              <w:pStyle w:val="Questiontext"/>
              <w:rPr>
                <w:rFonts w:eastAsia="Calibri"/>
                <w:b/>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rsidR="002338D1" w:rsidRPr="00031EFA" w:rsidRDefault="002338D1" w:rsidP="00031EFA">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004865788"/>
            <w:placeholder>
              <w:docPart w:val="24AE629AAF0B4F45887B12F80F8DA4A2"/>
            </w:placeholde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rsidR="002338D1" w:rsidRPr="001E212A"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tr>
      <w:tr w:rsidR="002338D1" w:rsidRPr="00031EFA" w:rsidTr="00031EFA">
        <w:trPr>
          <w:trHeight w:val="72"/>
        </w:trPr>
        <w:tc>
          <w:tcPr>
            <w:tcW w:w="4396" w:type="dxa"/>
            <w:gridSpan w:val="2"/>
            <w:vMerge/>
            <w:tcBorders>
              <w:left w:val="single" w:sz="4" w:space="0" w:color="auto"/>
              <w:bottom w:val="single" w:sz="4" w:space="0" w:color="auto"/>
              <w:right w:val="single" w:sz="4" w:space="0" w:color="auto"/>
            </w:tcBorders>
            <w:shd w:val="clear" w:color="auto" w:fill="auto"/>
            <w:vAlign w:val="center"/>
          </w:tcPr>
          <w:p w:rsidR="002338D1" w:rsidRPr="00031EFA" w:rsidRDefault="002338D1" w:rsidP="00180570">
            <w:pPr>
              <w:pStyle w:val="Questiontext"/>
              <w:rPr>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rsidR="002338D1" w:rsidRPr="00031EFA" w:rsidRDefault="002338D1" w:rsidP="00180570">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328259860"/>
            <w:placeholder>
              <w:docPart w:val="C3C52463D06C46F89F1AB425A8A79437"/>
            </w:placeholde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rsidR="002338D1" w:rsidRPr="001E212A" w:rsidRDefault="00A663AF" w:rsidP="00A663AF">
                <w:pPr>
                  <w:pStyle w:val="Questiontext"/>
                  <w:rPr>
                    <w:rStyle w:val="Responseboxtext"/>
                    <w:sz w:val="18"/>
                    <w:szCs w:val="18"/>
                  </w:rPr>
                </w:pPr>
                <w:r>
                  <w:rPr>
                    <w:rStyle w:val="Responseboxtext"/>
                    <w:rFonts w:eastAsia="Calibri"/>
                    <w:sz w:val="18"/>
                    <w:szCs w:val="18"/>
                  </w:rPr>
                  <w:t xml:space="preserve"> </w:t>
                </w:r>
              </w:p>
            </w:tc>
          </w:sdtContent>
        </w:sdt>
      </w:tr>
    </w:tbl>
    <w:p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8"/>
        <w:gridCol w:w="561"/>
        <w:gridCol w:w="279"/>
        <w:gridCol w:w="585"/>
        <w:gridCol w:w="285"/>
        <w:gridCol w:w="828"/>
        <w:gridCol w:w="11"/>
        <w:gridCol w:w="703"/>
        <w:gridCol w:w="143"/>
        <w:gridCol w:w="17"/>
        <w:gridCol w:w="1106"/>
        <w:gridCol w:w="162"/>
        <w:gridCol w:w="410"/>
        <w:gridCol w:w="279"/>
        <w:gridCol w:w="861"/>
        <w:gridCol w:w="131"/>
        <w:gridCol w:w="296"/>
        <w:gridCol w:w="134"/>
        <w:gridCol w:w="304"/>
        <w:gridCol w:w="684"/>
        <w:gridCol w:w="1446"/>
      </w:tblGrid>
      <w:tr w:rsidR="00064F10" w:rsidRPr="00A425CE" w:rsidTr="00B811C6">
        <w:tc>
          <w:tcPr>
            <w:tcW w:w="9933" w:type="dxa"/>
            <w:gridSpan w:val="21"/>
            <w:shd w:val="clear" w:color="auto" w:fill="auto"/>
          </w:tcPr>
          <w:p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116ADD" w:rsidRPr="007B7529" w:rsidTr="00116ADD">
        <w:trPr>
          <w:trHeight w:val="253"/>
        </w:trPr>
        <w:tc>
          <w:tcPr>
            <w:tcW w:w="1269" w:type="dxa"/>
            <w:gridSpan w:val="2"/>
            <w:shd w:val="clear" w:color="auto" w:fill="auto"/>
            <w:vAlign w:val="center"/>
          </w:tcPr>
          <w:p w:rsidR="00116ADD" w:rsidRPr="007B7529" w:rsidRDefault="00116ADD" w:rsidP="00FD25E0">
            <w:pPr>
              <w:pStyle w:val="Questiontext"/>
              <w:rPr>
                <w:rFonts w:eastAsia="Calibri"/>
              </w:rPr>
            </w:pPr>
            <w:r w:rsidRPr="007B7529">
              <w:rPr>
                <w:rFonts w:eastAsia="Calibri"/>
              </w:rPr>
              <w:t xml:space="preserve">No </w:t>
            </w:r>
          </w:p>
        </w:tc>
        <w:sdt>
          <w:sdtPr>
            <w:rPr>
              <w:rFonts w:eastAsia="Calibri"/>
            </w:rPr>
            <w:id w:val="-883943237"/>
          </w:sdtPr>
          <w:sdtEndPr/>
          <w:sdtContent>
            <w:tc>
              <w:tcPr>
                <w:tcW w:w="864" w:type="dxa"/>
                <w:gridSpan w:val="2"/>
                <w:shd w:val="clear" w:color="auto" w:fill="auto"/>
                <w:vAlign w:val="center"/>
              </w:tcPr>
              <w:p w:rsidR="00116ADD" w:rsidRPr="007B7529" w:rsidRDefault="00F31AA8" w:rsidP="00FD25E0">
                <w:pPr>
                  <w:pStyle w:val="Questiontext"/>
                  <w:rPr>
                    <w:rFonts w:eastAsia="Calibri"/>
                  </w:rPr>
                </w:pPr>
                <w:r>
                  <w:rPr>
                    <w:rFonts w:eastAsia="Calibri"/>
                  </w:rPr>
                  <w:t>x</w:t>
                </w:r>
                <w:r w:rsidR="00116ADD" w:rsidRPr="007B7529">
                  <w:rPr>
                    <w:rFonts w:eastAsia="MS Gothic" w:hint="eastAsia"/>
                  </w:rPr>
                  <w:t>☐</w:t>
                </w:r>
              </w:p>
            </w:tc>
          </w:sdtContent>
        </w:sdt>
        <w:tc>
          <w:tcPr>
            <w:tcW w:w="4805" w:type="dxa"/>
            <w:gridSpan w:val="11"/>
            <w:shd w:val="clear" w:color="auto" w:fill="auto"/>
            <w:vAlign w:val="center"/>
          </w:tcPr>
          <w:p w:rsidR="00116ADD" w:rsidRPr="007B7529" w:rsidRDefault="00116ADD" w:rsidP="00FD25E0">
            <w:pPr>
              <w:pStyle w:val="Questiontext"/>
              <w:rPr>
                <w:rFonts w:eastAsia="Calibri"/>
              </w:rPr>
            </w:pPr>
            <w:r>
              <w:rPr>
                <w:rFonts w:eastAsia="Calibri"/>
                <w:i/>
              </w:rPr>
              <w:t>Go to section 2</w:t>
            </w:r>
          </w:p>
        </w:tc>
        <w:tc>
          <w:tcPr>
            <w:tcW w:w="2995" w:type="dxa"/>
            <w:gridSpan w:val="6"/>
            <w:shd w:val="clear" w:color="auto" w:fill="auto"/>
            <w:vAlign w:val="center"/>
          </w:tcPr>
          <w:p w:rsidR="00116ADD" w:rsidRPr="00FD25E0" w:rsidRDefault="00116ADD" w:rsidP="00FD25E0">
            <w:pPr>
              <w:pStyle w:val="Questiontext"/>
              <w:rPr>
                <w:rFonts w:eastAsia="Calibri"/>
                <w:i/>
              </w:rPr>
            </w:pPr>
          </w:p>
        </w:tc>
      </w:tr>
      <w:tr w:rsidR="00FD25E0" w:rsidRPr="007B7529" w:rsidTr="00116ADD">
        <w:trPr>
          <w:trHeight w:val="252"/>
        </w:trPr>
        <w:tc>
          <w:tcPr>
            <w:tcW w:w="1269" w:type="dxa"/>
            <w:gridSpan w:val="2"/>
            <w:shd w:val="clear" w:color="auto" w:fill="auto"/>
            <w:vAlign w:val="center"/>
          </w:tcPr>
          <w:p w:rsidR="00FD25E0" w:rsidRPr="007B7529" w:rsidRDefault="00FD25E0" w:rsidP="00FD25E0">
            <w:pPr>
              <w:pStyle w:val="Questiontext"/>
              <w:rPr>
                <w:rFonts w:eastAsia="Calibri"/>
              </w:rPr>
            </w:pPr>
            <w:r w:rsidRPr="007B7529">
              <w:rPr>
                <w:rFonts w:eastAsia="Calibri"/>
              </w:rPr>
              <w:t>Yes</w:t>
            </w:r>
          </w:p>
        </w:tc>
        <w:sdt>
          <w:sdtPr>
            <w:rPr>
              <w:rFonts w:eastAsia="Calibri"/>
            </w:rPr>
            <w:id w:val="-142659557"/>
          </w:sdtPr>
          <w:sdtEndPr/>
          <w:sdtContent>
            <w:tc>
              <w:tcPr>
                <w:tcW w:w="864" w:type="dxa"/>
                <w:gridSpan w:val="2"/>
                <w:shd w:val="clear" w:color="auto" w:fill="auto"/>
                <w:vAlign w:val="center"/>
              </w:tcPr>
              <w:p w:rsidR="00FD25E0" w:rsidRPr="007B7529" w:rsidRDefault="00FD25E0" w:rsidP="00FD25E0">
                <w:pPr>
                  <w:pStyle w:val="Questiontext"/>
                  <w:rPr>
                    <w:rFonts w:eastAsia="Calibri"/>
                  </w:rPr>
                </w:pPr>
                <w:r w:rsidRPr="007B7529">
                  <w:rPr>
                    <w:rFonts w:eastAsia="MS Gothic" w:hint="eastAsia"/>
                  </w:rPr>
                  <w:t>☐</w:t>
                </w:r>
              </w:p>
            </w:tc>
          </w:sdtContent>
        </w:sdt>
        <w:tc>
          <w:tcPr>
            <w:tcW w:w="7800" w:type="dxa"/>
            <w:gridSpan w:val="17"/>
            <w:shd w:val="clear" w:color="auto" w:fill="auto"/>
            <w:vAlign w:val="center"/>
          </w:tcPr>
          <w:p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rsidTr="00B811C6">
        <w:tc>
          <w:tcPr>
            <w:tcW w:w="9933" w:type="dxa"/>
            <w:gridSpan w:val="21"/>
            <w:shd w:val="clear" w:color="auto" w:fill="auto"/>
          </w:tcPr>
          <w:p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rsidR="008141E9" w:rsidRPr="00AE0C83" w:rsidRDefault="008141E9" w:rsidP="00AE0C83">
            <w:pPr>
              <w:pStyle w:val="ParagText"/>
              <w:rPr>
                <w:rFonts w:eastAsia="Calibri"/>
              </w:rPr>
            </w:pPr>
            <w:r w:rsidRPr="00AE0C83">
              <w:rPr>
                <w:rFonts w:eastAsia="Calibri"/>
              </w:rPr>
              <w:t>If you want to accept any waste with a code ending in 99, you must provide more information and a full description in the document.</w:t>
            </w:r>
          </w:p>
          <w:p w:rsidR="005354CB" w:rsidRPr="008141E9" w:rsidRDefault="005354CB" w:rsidP="00985FA0">
            <w:pPr>
              <w:pStyle w:val="ParagText"/>
              <w:rPr>
                <w:rFonts w:eastAsia="Calibri"/>
                <w:lang w:eastAsia="en-GB"/>
              </w:rPr>
            </w:pPr>
            <w:r w:rsidRPr="00AE0C83">
              <w:rPr>
                <w:rFonts w:eastAsia="Calibri"/>
              </w:rPr>
              <w:t>You can use Table 1b as a template.</w:t>
            </w:r>
          </w:p>
        </w:tc>
      </w:tr>
      <w:tr w:rsidR="002338D1" w:rsidRPr="00A425CE" w:rsidTr="00116ADD">
        <w:trPr>
          <w:trHeight w:val="253"/>
        </w:trPr>
        <w:tc>
          <w:tcPr>
            <w:tcW w:w="4103" w:type="dxa"/>
            <w:gridSpan w:val="9"/>
            <w:shd w:val="clear" w:color="auto" w:fill="auto"/>
          </w:tcPr>
          <w:p w:rsidR="002338D1" w:rsidRPr="00A425CE" w:rsidRDefault="002338D1" w:rsidP="00116ADD">
            <w:pPr>
              <w:pStyle w:val="Questiontext"/>
              <w:spacing w:after="240"/>
            </w:pPr>
            <w:r w:rsidRPr="00A425CE">
              <w:rPr>
                <w:rFonts w:eastAsia="Calibri"/>
              </w:rPr>
              <w:t>Document reference</w:t>
            </w:r>
            <w:r>
              <w:rPr>
                <w:rFonts w:eastAsia="Calibri"/>
              </w:rPr>
              <w:t>(s)</w:t>
            </w:r>
          </w:p>
        </w:tc>
        <w:sdt>
          <w:sdtPr>
            <w:rPr>
              <w:rStyle w:val="Responseboxtext"/>
              <w:rFonts w:eastAsia="Calibri"/>
            </w:rPr>
            <w:id w:val="1522281795"/>
            <w:placeholder>
              <w:docPart w:val="21EAEBBEC51A4045A8533EB9FA12DC72"/>
            </w:placeholder>
            <w:text/>
          </w:sdtPr>
          <w:sdtEndPr>
            <w:rPr>
              <w:rStyle w:val="DefaultParagraphFont"/>
            </w:rPr>
          </w:sdtEndPr>
          <w:sdtContent>
            <w:tc>
              <w:tcPr>
                <w:tcW w:w="5830" w:type="dxa"/>
                <w:gridSpan w:val="12"/>
                <w:shd w:val="clear" w:color="auto" w:fill="auto"/>
              </w:tcPr>
              <w:p w:rsidR="002338D1" w:rsidRPr="00A425CE" w:rsidRDefault="00F31AA8" w:rsidP="00F31AA8">
                <w:pPr>
                  <w:pStyle w:val="Questiontext"/>
                  <w:spacing w:after="120"/>
                </w:pPr>
                <w:r>
                  <w:rPr>
                    <w:rStyle w:val="Responseboxtext"/>
                    <w:rFonts w:eastAsia="Calibri"/>
                  </w:rPr>
                  <w:t>n/a</w:t>
                </w:r>
              </w:p>
            </w:tc>
          </w:sdtContent>
        </w:sdt>
      </w:tr>
      <w:tr w:rsidR="00180570" w:rsidRPr="008141E9" w:rsidTr="00B811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1"/>
            <w:shd w:val="clear" w:color="auto" w:fill="auto"/>
          </w:tcPr>
          <w:p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48" w:type="dxa"/>
            <w:gridSpan w:val="3"/>
            <w:tcBorders>
              <w:bottom w:val="double" w:sz="4" w:space="0" w:color="auto"/>
            </w:tcBorders>
            <w:shd w:val="clear" w:color="auto" w:fill="auto"/>
          </w:tcPr>
          <w:p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385" w:type="dxa"/>
            <w:gridSpan w:val="18"/>
            <w:tcBorders>
              <w:bottom w:val="double" w:sz="4" w:space="0" w:color="auto"/>
            </w:tcBorders>
            <w:shd w:val="clear" w:color="auto" w:fill="auto"/>
          </w:tcPr>
          <w:p w:rsidR="00180570" w:rsidRPr="0063497F" w:rsidRDefault="00180570" w:rsidP="00180570">
            <w:pPr>
              <w:pStyle w:val="Questiontext"/>
              <w:rPr>
                <w:sz w:val="18"/>
                <w:szCs w:val="18"/>
              </w:rPr>
            </w:pPr>
            <w:r w:rsidRPr="0063497F">
              <w:rPr>
                <w:sz w:val="18"/>
                <w:szCs w:val="18"/>
              </w:rPr>
              <w:t>Description of waste</w:t>
            </w:r>
          </w:p>
        </w:tc>
      </w:tr>
      <w:tr w:rsidR="00180570" w:rsidRPr="008141E9"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48" w:type="dxa"/>
            <w:gridSpan w:val="3"/>
            <w:tcBorders>
              <w:top w:val="double" w:sz="4" w:space="0" w:color="auto"/>
            </w:tcBorders>
            <w:shd w:val="clear" w:color="auto" w:fill="auto"/>
          </w:tcPr>
          <w:p w:rsidR="00180570" w:rsidRPr="0063497F" w:rsidRDefault="00180570" w:rsidP="00180570">
            <w:pPr>
              <w:pStyle w:val="Questiontext"/>
              <w:rPr>
                <w:rFonts w:eastAsia="Calibri"/>
                <w:sz w:val="18"/>
                <w:szCs w:val="18"/>
              </w:rPr>
            </w:pPr>
            <w:r w:rsidRPr="0063497F">
              <w:rPr>
                <w:rFonts w:eastAsia="Calibri"/>
                <w:sz w:val="18"/>
                <w:szCs w:val="18"/>
              </w:rPr>
              <w:t>Example</w:t>
            </w:r>
          </w:p>
          <w:p w:rsidR="00180570" w:rsidRPr="0063497F" w:rsidRDefault="00B71580" w:rsidP="00180570">
            <w:pPr>
              <w:pStyle w:val="Questiontext"/>
              <w:rPr>
                <w:rFonts w:eastAsia="Calibri"/>
                <w:sz w:val="18"/>
                <w:szCs w:val="18"/>
              </w:rPr>
            </w:pPr>
            <w:r w:rsidRPr="0063497F">
              <w:rPr>
                <w:rFonts w:eastAsia="Calibri"/>
                <w:sz w:val="18"/>
                <w:szCs w:val="18"/>
              </w:rPr>
              <w:t>02 01 08*</w:t>
            </w:r>
          </w:p>
          <w:p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385" w:type="dxa"/>
            <w:gridSpan w:val="18"/>
            <w:tcBorders>
              <w:top w:val="double" w:sz="4" w:space="0" w:color="auto"/>
            </w:tcBorders>
            <w:shd w:val="clear" w:color="auto" w:fill="auto"/>
          </w:tcPr>
          <w:p w:rsidR="00180570" w:rsidRPr="0063497F" w:rsidRDefault="00180570" w:rsidP="00180570">
            <w:pPr>
              <w:pStyle w:val="Questiontext"/>
              <w:rPr>
                <w:sz w:val="18"/>
                <w:szCs w:val="18"/>
              </w:rPr>
            </w:pPr>
            <w:r w:rsidRPr="0063497F">
              <w:rPr>
                <w:rFonts w:eastAsia="Calibri"/>
                <w:sz w:val="18"/>
                <w:szCs w:val="18"/>
              </w:rPr>
              <w:t>Example</w:t>
            </w:r>
          </w:p>
          <w:p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rsidTr="00B811C6">
        <w:trPr>
          <w:trHeight w:val="252"/>
        </w:trPr>
        <w:tc>
          <w:tcPr>
            <w:tcW w:w="9933" w:type="dxa"/>
            <w:gridSpan w:val="21"/>
            <w:shd w:val="clear" w:color="auto" w:fill="auto"/>
          </w:tcPr>
          <w:p w:rsidR="00180570" w:rsidRPr="007C08F6" w:rsidRDefault="00180570" w:rsidP="00B71580">
            <w:pPr>
              <w:pStyle w:val="Sectionheading"/>
              <w:spacing w:before="240"/>
            </w:pPr>
            <w:r>
              <w:rPr>
                <w:rFonts w:eastAsia="Calibri"/>
                <w:lang w:eastAsia="en-GB"/>
              </w:rPr>
              <w:t>2 Emissions to air, water and land</w:t>
            </w:r>
          </w:p>
        </w:tc>
      </w:tr>
      <w:tr w:rsidR="00180570" w:rsidRPr="007C08F6" w:rsidTr="00B811C6">
        <w:tc>
          <w:tcPr>
            <w:tcW w:w="9933" w:type="dxa"/>
            <w:gridSpan w:val="21"/>
            <w:shd w:val="clear" w:color="auto" w:fill="auto"/>
          </w:tcPr>
          <w:p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2338D1" w:rsidRPr="00A425CE" w:rsidTr="00116ADD">
        <w:trPr>
          <w:trHeight w:val="253"/>
        </w:trPr>
        <w:tc>
          <w:tcPr>
            <w:tcW w:w="4103" w:type="dxa"/>
            <w:gridSpan w:val="9"/>
            <w:shd w:val="clear" w:color="auto" w:fill="auto"/>
          </w:tcPr>
          <w:p w:rsidR="002338D1" w:rsidRPr="00A425CE" w:rsidRDefault="002338D1" w:rsidP="00116ADD">
            <w:pPr>
              <w:pStyle w:val="Questiontext"/>
              <w:spacing w:after="240"/>
            </w:pPr>
            <w:r w:rsidRPr="00A425CE">
              <w:rPr>
                <w:rFonts w:eastAsia="Calibri"/>
              </w:rPr>
              <w:t>Document reference</w:t>
            </w:r>
            <w:r>
              <w:rPr>
                <w:rFonts w:eastAsia="Calibri"/>
              </w:rPr>
              <w:t>s</w:t>
            </w:r>
          </w:p>
        </w:tc>
        <w:sdt>
          <w:sdtPr>
            <w:rPr>
              <w:rStyle w:val="Responseboxtext"/>
              <w:rFonts w:eastAsia="Calibri"/>
            </w:rPr>
            <w:id w:val="639315677"/>
            <w:placeholder>
              <w:docPart w:val="2EAC2CF83BDB424D980F8046558D42E5"/>
            </w:placeholder>
            <w:text/>
          </w:sdtPr>
          <w:sdtEndPr>
            <w:rPr>
              <w:rStyle w:val="DefaultParagraphFont"/>
            </w:rPr>
          </w:sdtEndPr>
          <w:sdtContent>
            <w:tc>
              <w:tcPr>
                <w:tcW w:w="5830" w:type="dxa"/>
                <w:gridSpan w:val="12"/>
                <w:shd w:val="clear" w:color="auto" w:fill="auto"/>
              </w:tcPr>
              <w:p w:rsidR="002338D1" w:rsidRPr="00A425CE" w:rsidRDefault="000E420E" w:rsidP="00F31AA8">
                <w:pPr>
                  <w:pStyle w:val="Questiontext"/>
                  <w:spacing w:after="120"/>
                </w:pPr>
                <w:r>
                  <w:rPr>
                    <w:rStyle w:val="Responseboxtext"/>
                    <w:rFonts w:eastAsia="Calibri"/>
                  </w:rPr>
                  <w:t xml:space="preserve">Table 2; </w:t>
                </w:r>
                <w:r w:rsidR="00F31AA8">
                  <w:rPr>
                    <w:rStyle w:val="Responseboxtext"/>
                    <w:rFonts w:eastAsia="Calibri"/>
                  </w:rPr>
                  <w:t>Emissions.docx</w:t>
                </w:r>
              </w:p>
            </w:tc>
          </w:sdtContent>
        </w:sdt>
      </w:tr>
      <w:tr w:rsidR="00180570" w:rsidRPr="00AE0C83" w:rsidTr="00B811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1"/>
            <w:shd w:val="clear" w:color="auto" w:fill="auto"/>
          </w:tcPr>
          <w:p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2338D1" w:rsidRPr="00AE0C8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57" w:type="dxa"/>
            <w:gridSpan w:val="7"/>
            <w:shd w:val="clear" w:color="auto" w:fill="auto"/>
          </w:tcPr>
          <w:p w:rsidR="002338D1" w:rsidRPr="00DC4C23" w:rsidRDefault="002338D1" w:rsidP="002338D1">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rPr>
            <w:id w:val="-1177341995"/>
            <w:placeholder>
              <w:docPart w:val="CAB7ADCC4BD64E7DB8A3DF457DF5F2BC"/>
            </w:placeholder>
            <w:text/>
          </w:sdtPr>
          <w:sdtEndPr>
            <w:rPr>
              <w:rStyle w:val="DefaultParagraphFont"/>
            </w:rPr>
          </w:sdtEndPr>
          <w:sdtContent>
            <w:tc>
              <w:tcPr>
                <w:tcW w:w="6676" w:type="dxa"/>
                <w:gridSpan w:val="14"/>
                <w:shd w:val="clear" w:color="auto" w:fill="auto"/>
              </w:tcPr>
              <w:p w:rsidR="002338D1" w:rsidRPr="00AE0C83" w:rsidRDefault="00A663AF" w:rsidP="00A663AF">
                <w:pPr>
                  <w:pStyle w:val="Questiontext"/>
                  <w:rPr>
                    <w:rFonts w:eastAsia="Calibri"/>
                    <w:sz w:val="18"/>
                    <w:szCs w:val="18"/>
                  </w:rPr>
                </w:pPr>
                <w:r>
                  <w:rPr>
                    <w:rStyle w:val="Responseboxtext"/>
                    <w:rFonts w:eastAsia="Calibri"/>
                  </w:rPr>
                  <w:t xml:space="preserve"> </w:t>
                </w:r>
              </w:p>
            </w:tc>
          </w:sdtContent>
        </w:sdt>
      </w:tr>
      <w:tr w:rsidR="00180570" w:rsidRPr="00AE0C83" w:rsidTr="00B811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1"/>
            <w:shd w:val="clear" w:color="auto" w:fill="auto"/>
          </w:tcPr>
          <w:p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46" w:type="dxa"/>
            <w:gridSpan w:val="6"/>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0" w:type="dxa"/>
            <w:gridSpan w:val="5"/>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5"/>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4"/>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6" w:type="dxa"/>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Unit</w:t>
            </w:r>
          </w:p>
        </w:tc>
      </w:tr>
      <w:tr w:rsidR="002338D1" w:rsidRPr="00AE0C8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1349094334"/>
            <w:placeholder>
              <w:docPart w:val="ADBA80484DDE4CABA5008129E6D7A5DC"/>
            </w:placeholder>
            <w:text/>
          </w:sdtPr>
          <w:sdtEndPr>
            <w:rPr>
              <w:rStyle w:val="Responseboxtext"/>
            </w:rPr>
          </w:sdtEndPr>
          <w:sdtContent>
            <w:tc>
              <w:tcPr>
                <w:tcW w:w="3246" w:type="dxa"/>
                <w:gridSpan w:val="6"/>
                <w:tcBorders>
                  <w:top w:val="double" w:sz="4" w:space="0" w:color="auto"/>
                </w:tcBorders>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3817298"/>
            <w:placeholder>
              <w:docPart w:val="B4341B7501254574929CC94C8119F1C7"/>
            </w:placeholder>
            <w:text/>
          </w:sdtPr>
          <w:sdtEndPr>
            <w:rPr>
              <w:rStyle w:val="Responseboxtext"/>
            </w:rPr>
          </w:sdtEndPr>
          <w:sdtContent>
            <w:tc>
              <w:tcPr>
                <w:tcW w:w="1980" w:type="dxa"/>
                <w:gridSpan w:val="5"/>
                <w:tcBorders>
                  <w:top w:val="double" w:sz="4" w:space="0" w:color="auto"/>
                </w:tcBorders>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65993427"/>
            <w:placeholder>
              <w:docPart w:val="84742CD5904A46BA920DCB99DBB3357B"/>
            </w:placeholder>
            <w:text/>
          </w:sdtPr>
          <w:sdtEndPr>
            <w:rPr>
              <w:rStyle w:val="Responseboxtext"/>
            </w:rPr>
          </w:sdtEndPr>
          <w:sdtContent>
            <w:tc>
              <w:tcPr>
                <w:tcW w:w="1843" w:type="dxa"/>
                <w:gridSpan w:val="5"/>
                <w:tcBorders>
                  <w:top w:val="double" w:sz="4" w:space="0" w:color="auto"/>
                </w:tcBorders>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27113159"/>
            <w:placeholder>
              <w:docPart w:val="C7CAA6B675A047F2AE94EAB8AB0CFDD1"/>
            </w:placeholder>
            <w:text/>
          </w:sdtPr>
          <w:sdtEndPr>
            <w:rPr>
              <w:rStyle w:val="Responseboxtext"/>
            </w:rPr>
          </w:sdtEndPr>
          <w:sdtContent>
            <w:tc>
              <w:tcPr>
                <w:tcW w:w="1418" w:type="dxa"/>
                <w:gridSpan w:val="4"/>
                <w:tcBorders>
                  <w:top w:val="double" w:sz="4" w:space="0" w:color="auto"/>
                </w:tcBorders>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2008841"/>
            <w:placeholder>
              <w:docPart w:val="19F98E5C34EF4DACBF1FE60BDE400958"/>
            </w:placeholder>
            <w:text/>
          </w:sdtPr>
          <w:sdtEndPr>
            <w:rPr>
              <w:rStyle w:val="Responseboxtext"/>
            </w:rPr>
          </w:sdtEndPr>
          <w:sdtContent>
            <w:tc>
              <w:tcPr>
                <w:tcW w:w="1446" w:type="dxa"/>
                <w:tcBorders>
                  <w:top w:val="double" w:sz="4" w:space="0" w:color="auto"/>
                </w:tcBorders>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tr>
      <w:tr w:rsidR="002338D1" w:rsidRPr="00AE0C8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1226954897"/>
            <w:placeholder>
              <w:docPart w:val="8D633E7068D5426CA968BCCADBA942C2"/>
            </w:placeholder>
            <w:text/>
          </w:sdtPr>
          <w:sdtEndPr>
            <w:rPr>
              <w:rStyle w:val="Responseboxtext"/>
            </w:rPr>
          </w:sdtEndPr>
          <w:sdtContent>
            <w:tc>
              <w:tcPr>
                <w:tcW w:w="3246" w:type="dxa"/>
                <w:gridSpan w:val="6"/>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18112475"/>
            <w:placeholder>
              <w:docPart w:val="2C981243916648168825F924CDB80EB2"/>
            </w:placeholder>
            <w:text/>
          </w:sdtPr>
          <w:sdtEndPr>
            <w:rPr>
              <w:rStyle w:val="Responseboxtext"/>
            </w:rPr>
          </w:sdtEndPr>
          <w:sdtContent>
            <w:tc>
              <w:tcPr>
                <w:tcW w:w="1980"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9025163"/>
            <w:placeholder>
              <w:docPart w:val="37D4FDC89F144BF690B66BA6C75C7B2A"/>
            </w:placeholder>
            <w:text/>
          </w:sdtPr>
          <w:sdtEndPr>
            <w:rPr>
              <w:rStyle w:val="Responseboxtext"/>
            </w:rPr>
          </w:sdtEndPr>
          <w:sdtContent>
            <w:tc>
              <w:tcPr>
                <w:tcW w:w="1843"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83831080"/>
            <w:placeholder>
              <w:docPart w:val="C8DE6D9896C24CAAB22BAC107415F826"/>
            </w:placeholder>
            <w:text/>
          </w:sdtPr>
          <w:sdtEndPr>
            <w:rPr>
              <w:rStyle w:val="Responseboxtext"/>
            </w:rPr>
          </w:sdtEndPr>
          <w:sdtContent>
            <w:tc>
              <w:tcPr>
                <w:tcW w:w="1418" w:type="dxa"/>
                <w:gridSpan w:val="4"/>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30221452"/>
            <w:placeholder>
              <w:docPart w:val="D03D941378F14C2990C9281DE91E0342"/>
            </w:placeholder>
            <w:text/>
          </w:sdtPr>
          <w:sdtEndPr>
            <w:rPr>
              <w:rStyle w:val="Responseboxtext"/>
            </w:rPr>
          </w:sdtEndPr>
          <w:sdtContent>
            <w:tc>
              <w:tcPr>
                <w:tcW w:w="1446" w:type="dxa"/>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tr>
      <w:tr w:rsidR="002338D1" w:rsidRPr="00AE0C8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0051819"/>
            <w:placeholder>
              <w:docPart w:val="376ACDBD07A64DBE9D46B78DB3D69757"/>
            </w:placeholder>
            <w:text/>
          </w:sdtPr>
          <w:sdtEndPr>
            <w:rPr>
              <w:rStyle w:val="Responseboxtext"/>
            </w:rPr>
          </w:sdtEndPr>
          <w:sdtContent>
            <w:tc>
              <w:tcPr>
                <w:tcW w:w="3246" w:type="dxa"/>
                <w:gridSpan w:val="6"/>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21606592"/>
            <w:placeholder>
              <w:docPart w:val="94124223FF7F417B952874259DF69625"/>
            </w:placeholder>
            <w:text/>
          </w:sdtPr>
          <w:sdtEndPr>
            <w:rPr>
              <w:rStyle w:val="Responseboxtext"/>
            </w:rPr>
          </w:sdtEndPr>
          <w:sdtContent>
            <w:tc>
              <w:tcPr>
                <w:tcW w:w="1980"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66196926"/>
            <w:placeholder>
              <w:docPart w:val="C426D8E11B2743E8B84072B3A50084F4"/>
            </w:placeholder>
            <w:text/>
          </w:sdtPr>
          <w:sdtEndPr>
            <w:rPr>
              <w:rStyle w:val="Responseboxtext"/>
            </w:rPr>
          </w:sdtEndPr>
          <w:sdtContent>
            <w:tc>
              <w:tcPr>
                <w:tcW w:w="1843"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20148838"/>
            <w:placeholder>
              <w:docPart w:val="18E7CD556753435586DF29A5689BC484"/>
            </w:placeholder>
            <w:text/>
          </w:sdtPr>
          <w:sdtEndPr>
            <w:rPr>
              <w:rStyle w:val="Responseboxtext"/>
            </w:rPr>
          </w:sdtEndPr>
          <w:sdtContent>
            <w:tc>
              <w:tcPr>
                <w:tcW w:w="1418" w:type="dxa"/>
                <w:gridSpan w:val="4"/>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6855990"/>
            <w:placeholder>
              <w:docPart w:val="55CCF3A042B64A9CB149AB3A1E03E0B4"/>
            </w:placeholder>
            <w:text/>
          </w:sdtPr>
          <w:sdtEndPr>
            <w:rPr>
              <w:rStyle w:val="Responseboxtext"/>
            </w:rPr>
          </w:sdtEndPr>
          <w:sdtContent>
            <w:tc>
              <w:tcPr>
                <w:tcW w:w="1446" w:type="dxa"/>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rsidTr="00B811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1"/>
            <w:shd w:val="clear" w:color="auto" w:fill="auto"/>
          </w:tcPr>
          <w:p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46" w:type="dxa"/>
            <w:gridSpan w:val="6"/>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0" w:type="dxa"/>
            <w:gridSpan w:val="5"/>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5"/>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4"/>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6" w:type="dxa"/>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Unit</w:t>
            </w:r>
          </w:p>
        </w:tc>
      </w:tr>
      <w:tr w:rsidR="002338D1" w:rsidRPr="00AE0C8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91856404"/>
            <w:placeholder>
              <w:docPart w:val="27C47520947D409AA230D9F20FEEE866"/>
            </w:placeholder>
            <w:text/>
          </w:sdtPr>
          <w:sdtEndPr>
            <w:rPr>
              <w:rStyle w:val="Responseboxtext"/>
            </w:rPr>
          </w:sdtEndPr>
          <w:sdtContent>
            <w:tc>
              <w:tcPr>
                <w:tcW w:w="3246" w:type="dxa"/>
                <w:gridSpan w:val="6"/>
                <w:tcBorders>
                  <w:top w:val="double" w:sz="4" w:space="0" w:color="auto"/>
                </w:tcBorders>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89200072"/>
            <w:placeholder>
              <w:docPart w:val="9E7DE7F3061B41038EA12BACC38AFDE0"/>
            </w:placeholder>
            <w:text/>
          </w:sdtPr>
          <w:sdtEndPr>
            <w:rPr>
              <w:rStyle w:val="Responseboxtext"/>
            </w:rPr>
          </w:sdtEndPr>
          <w:sdtContent>
            <w:tc>
              <w:tcPr>
                <w:tcW w:w="1980" w:type="dxa"/>
                <w:gridSpan w:val="5"/>
                <w:tcBorders>
                  <w:top w:val="double" w:sz="4" w:space="0" w:color="auto"/>
                </w:tcBorders>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19995403"/>
            <w:placeholder>
              <w:docPart w:val="18AC29AB23B94DE0BE76E7FA465A918D"/>
            </w:placeholder>
            <w:text/>
          </w:sdtPr>
          <w:sdtEndPr>
            <w:rPr>
              <w:rStyle w:val="Responseboxtext"/>
            </w:rPr>
          </w:sdtEndPr>
          <w:sdtContent>
            <w:tc>
              <w:tcPr>
                <w:tcW w:w="1843" w:type="dxa"/>
                <w:gridSpan w:val="5"/>
                <w:tcBorders>
                  <w:top w:val="double" w:sz="4" w:space="0" w:color="auto"/>
                </w:tcBorders>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25264114"/>
            <w:placeholder>
              <w:docPart w:val="47163EAE711A48F19FC8332458290F3A"/>
            </w:placeholder>
            <w:text/>
          </w:sdtPr>
          <w:sdtEndPr>
            <w:rPr>
              <w:rStyle w:val="Responseboxtext"/>
            </w:rPr>
          </w:sdtEndPr>
          <w:sdtContent>
            <w:tc>
              <w:tcPr>
                <w:tcW w:w="1418" w:type="dxa"/>
                <w:gridSpan w:val="4"/>
                <w:tcBorders>
                  <w:top w:val="double" w:sz="4" w:space="0" w:color="auto"/>
                </w:tcBorders>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437652"/>
            <w:placeholder>
              <w:docPart w:val="0709F01D841B4757B5BF580C9D90FE6A"/>
            </w:placeholder>
            <w:text/>
          </w:sdtPr>
          <w:sdtEndPr>
            <w:rPr>
              <w:rStyle w:val="Responseboxtext"/>
            </w:rPr>
          </w:sdtEndPr>
          <w:sdtContent>
            <w:tc>
              <w:tcPr>
                <w:tcW w:w="1446" w:type="dxa"/>
                <w:tcBorders>
                  <w:top w:val="double" w:sz="4" w:space="0" w:color="auto"/>
                </w:tcBorders>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tr>
      <w:tr w:rsidR="002338D1" w:rsidRPr="00AE0C8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1685782"/>
            <w:placeholder>
              <w:docPart w:val="9251C0E71EC84029B6FA84C7176BEA06"/>
            </w:placeholder>
            <w:text/>
          </w:sdtPr>
          <w:sdtEndPr>
            <w:rPr>
              <w:rStyle w:val="Responseboxtext"/>
            </w:rPr>
          </w:sdtEndPr>
          <w:sdtContent>
            <w:tc>
              <w:tcPr>
                <w:tcW w:w="3246" w:type="dxa"/>
                <w:gridSpan w:val="6"/>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39351245"/>
            <w:placeholder>
              <w:docPart w:val="169837F817B4477282BC64590D7F57AD"/>
            </w:placeholder>
            <w:text/>
          </w:sdtPr>
          <w:sdtEndPr>
            <w:rPr>
              <w:rStyle w:val="Responseboxtext"/>
            </w:rPr>
          </w:sdtEndPr>
          <w:sdtContent>
            <w:tc>
              <w:tcPr>
                <w:tcW w:w="1980"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23813011"/>
            <w:placeholder>
              <w:docPart w:val="0C870D54099A4C2E92D9D4DFE504D16E"/>
            </w:placeholder>
            <w:text/>
          </w:sdtPr>
          <w:sdtEndPr>
            <w:rPr>
              <w:rStyle w:val="Responseboxtext"/>
            </w:rPr>
          </w:sdtEndPr>
          <w:sdtContent>
            <w:tc>
              <w:tcPr>
                <w:tcW w:w="1843"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18619213"/>
            <w:placeholder>
              <w:docPart w:val="BBBA3A5B029C44CB8FA7CD7BEE6021F5"/>
            </w:placeholder>
            <w:text/>
          </w:sdtPr>
          <w:sdtEndPr>
            <w:rPr>
              <w:rStyle w:val="Responseboxtext"/>
            </w:rPr>
          </w:sdtEndPr>
          <w:sdtContent>
            <w:tc>
              <w:tcPr>
                <w:tcW w:w="1418" w:type="dxa"/>
                <w:gridSpan w:val="4"/>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5966471"/>
            <w:placeholder>
              <w:docPart w:val="56F914315730449E961D5E2EA77D9452"/>
            </w:placeholder>
            <w:text/>
          </w:sdtPr>
          <w:sdtEndPr>
            <w:rPr>
              <w:rStyle w:val="Responseboxtext"/>
            </w:rPr>
          </w:sdtEndPr>
          <w:sdtContent>
            <w:tc>
              <w:tcPr>
                <w:tcW w:w="1446" w:type="dxa"/>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tr>
      <w:tr w:rsidR="002338D1" w:rsidRPr="00AE0C8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432240909"/>
            <w:placeholder>
              <w:docPart w:val="4A1D41434114405C93C386530A96E785"/>
            </w:placeholder>
            <w:text/>
          </w:sdtPr>
          <w:sdtEndPr>
            <w:rPr>
              <w:rStyle w:val="Responseboxtext"/>
            </w:rPr>
          </w:sdtEndPr>
          <w:sdtContent>
            <w:tc>
              <w:tcPr>
                <w:tcW w:w="3246" w:type="dxa"/>
                <w:gridSpan w:val="6"/>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05421352"/>
            <w:placeholder>
              <w:docPart w:val="70487A0A0C8242CF8654C6FEAE30C615"/>
            </w:placeholder>
            <w:text/>
          </w:sdtPr>
          <w:sdtEndPr>
            <w:rPr>
              <w:rStyle w:val="Responseboxtext"/>
            </w:rPr>
          </w:sdtEndPr>
          <w:sdtContent>
            <w:tc>
              <w:tcPr>
                <w:tcW w:w="1980"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95844181"/>
            <w:placeholder>
              <w:docPart w:val="BFB834564BDF4B1DB20280E508685699"/>
            </w:placeholder>
            <w:text/>
          </w:sdtPr>
          <w:sdtEndPr>
            <w:rPr>
              <w:rStyle w:val="Responseboxtext"/>
            </w:rPr>
          </w:sdtEndPr>
          <w:sdtContent>
            <w:tc>
              <w:tcPr>
                <w:tcW w:w="1843"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43247006"/>
            <w:placeholder>
              <w:docPart w:val="139714875DA745F0A6E013EF8EFA6420"/>
            </w:placeholder>
            <w:text/>
          </w:sdtPr>
          <w:sdtEndPr>
            <w:rPr>
              <w:rStyle w:val="Responseboxtext"/>
            </w:rPr>
          </w:sdtEndPr>
          <w:sdtContent>
            <w:tc>
              <w:tcPr>
                <w:tcW w:w="1418" w:type="dxa"/>
                <w:gridSpan w:val="4"/>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42248242"/>
            <w:placeholder>
              <w:docPart w:val="E31B069A0B23495AB793FDF9A83E11E4"/>
            </w:placeholder>
            <w:text/>
          </w:sdtPr>
          <w:sdtEndPr>
            <w:rPr>
              <w:rStyle w:val="Responseboxtext"/>
            </w:rPr>
          </w:sdtEndPr>
          <w:sdtContent>
            <w:tc>
              <w:tcPr>
                <w:tcW w:w="1446" w:type="dxa"/>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tr>
      <w:tr w:rsidR="002338D1" w:rsidRPr="00AE0C8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635294158"/>
            <w:placeholder>
              <w:docPart w:val="1B41C395697F422BB7AEC9B3426B29CA"/>
            </w:placeholder>
            <w:text/>
          </w:sdtPr>
          <w:sdtEndPr>
            <w:rPr>
              <w:rStyle w:val="Responseboxtext"/>
            </w:rPr>
          </w:sdtEndPr>
          <w:sdtContent>
            <w:tc>
              <w:tcPr>
                <w:tcW w:w="3246" w:type="dxa"/>
                <w:gridSpan w:val="6"/>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15958315"/>
            <w:placeholder>
              <w:docPart w:val="B97EBA7BF45C47EFB7B584C50A21BBF2"/>
            </w:placeholder>
            <w:text/>
          </w:sdtPr>
          <w:sdtEndPr>
            <w:rPr>
              <w:rStyle w:val="Responseboxtext"/>
            </w:rPr>
          </w:sdtEndPr>
          <w:sdtContent>
            <w:tc>
              <w:tcPr>
                <w:tcW w:w="1980"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02617468"/>
            <w:placeholder>
              <w:docPart w:val="5DCE2AA083F64E4C99330F715CD50B43"/>
            </w:placeholder>
            <w:text/>
          </w:sdtPr>
          <w:sdtEndPr>
            <w:rPr>
              <w:rStyle w:val="Responseboxtext"/>
            </w:rPr>
          </w:sdtEndPr>
          <w:sdtContent>
            <w:tc>
              <w:tcPr>
                <w:tcW w:w="1843"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44271118"/>
            <w:placeholder>
              <w:docPart w:val="9C7CFC48E42043E9B327DED883EC986A"/>
            </w:placeholder>
            <w:text/>
          </w:sdtPr>
          <w:sdtEndPr>
            <w:rPr>
              <w:rStyle w:val="Responseboxtext"/>
            </w:rPr>
          </w:sdtEndPr>
          <w:sdtContent>
            <w:tc>
              <w:tcPr>
                <w:tcW w:w="1418" w:type="dxa"/>
                <w:gridSpan w:val="4"/>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669790"/>
            <w:placeholder>
              <w:docPart w:val="2C1871C930EB4AA5B3813C0FA170763B"/>
            </w:placeholder>
            <w:text/>
          </w:sdtPr>
          <w:sdtEndPr>
            <w:rPr>
              <w:rStyle w:val="Responseboxtext"/>
            </w:rPr>
          </w:sdtEndPr>
          <w:sdtContent>
            <w:tc>
              <w:tcPr>
                <w:tcW w:w="1446" w:type="dxa"/>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rsidTr="00B811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1"/>
            <w:shd w:val="clear" w:color="auto" w:fill="auto"/>
          </w:tcPr>
          <w:p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46" w:type="dxa"/>
            <w:gridSpan w:val="6"/>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0" w:type="dxa"/>
            <w:gridSpan w:val="5"/>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5"/>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4"/>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6" w:type="dxa"/>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Unit</w:t>
            </w:r>
          </w:p>
        </w:tc>
      </w:tr>
      <w:tr w:rsidR="002338D1" w:rsidRPr="00AE0C8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943850341"/>
            <w:placeholder>
              <w:docPart w:val="F93E77306748481D8E482ABB5F98D074"/>
            </w:placeholder>
            <w:text/>
          </w:sdtPr>
          <w:sdtEndPr>
            <w:rPr>
              <w:rStyle w:val="Responseboxtext"/>
            </w:rPr>
          </w:sdtEndPr>
          <w:sdtContent>
            <w:tc>
              <w:tcPr>
                <w:tcW w:w="3246" w:type="dxa"/>
                <w:gridSpan w:val="6"/>
                <w:tcBorders>
                  <w:top w:val="double" w:sz="4" w:space="0" w:color="auto"/>
                </w:tcBorders>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21816649"/>
            <w:placeholder>
              <w:docPart w:val="9AB8964081434BDCAC403A333DDCAF76"/>
            </w:placeholder>
            <w:text/>
          </w:sdtPr>
          <w:sdtEndPr>
            <w:rPr>
              <w:rStyle w:val="Responseboxtext"/>
            </w:rPr>
          </w:sdtEndPr>
          <w:sdtContent>
            <w:tc>
              <w:tcPr>
                <w:tcW w:w="1980" w:type="dxa"/>
                <w:gridSpan w:val="5"/>
                <w:tcBorders>
                  <w:top w:val="double" w:sz="4" w:space="0" w:color="auto"/>
                </w:tcBorders>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29538885"/>
            <w:placeholder>
              <w:docPart w:val="9BD6B563D349479590E25DB7BA116A33"/>
            </w:placeholder>
            <w:text/>
          </w:sdtPr>
          <w:sdtEndPr>
            <w:rPr>
              <w:rStyle w:val="Responseboxtext"/>
            </w:rPr>
          </w:sdtEndPr>
          <w:sdtContent>
            <w:tc>
              <w:tcPr>
                <w:tcW w:w="1843" w:type="dxa"/>
                <w:gridSpan w:val="5"/>
                <w:tcBorders>
                  <w:top w:val="double" w:sz="4" w:space="0" w:color="auto"/>
                </w:tcBorders>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73730157"/>
            <w:placeholder>
              <w:docPart w:val="D069169D95004F088F440C77613DD2FD"/>
            </w:placeholder>
            <w:text/>
          </w:sdtPr>
          <w:sdtEndPr>
            <w:rPr>
              <w:rStyle w:val="Responseboxtext"/>
            </w:rPr>
          </w:sdtEndPr>
          <w:sdtContent>
            <w:tc>
              <w:tcPr>
                <w:tcW w:w="1418" w:type="dxa"/>
                <w:gridSpan w:val="4"/>
                <w:tcBorders>
                  <w:top w:val="double" w:sz="4" w:space="0" w:color="auto"/>
                </w:tcBorders>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95303429"/>
            <w:placeholder>
              <w:docPart w:val="CFCFB558E2E240B6B230B554D1B6CC41"/>
            </w:placeholder>
            <w:text/>
          </w:sdtPr>
          <w:sdtEndPr>
            <w:rPr>
              <w:rStyle w:val="Responseboxtext"/>
            </w:rPr>
          </w:sdtEndPr>
          <w:sdtContent>
            <w:tc>
              <w:tcPr>
                <w:tcW w:w="1446" w:type="dxa"/>
                <w:tcBorders>
                  <w:top w:val="double" w:sz="4" w:space="0" w:color="auto"/>
                </w:tcBorders>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tr>
      <w:tr w:rsidR="002338D1" w:rsidRPr="00AE0C8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312301022"/>
            <w:placeholder>
              <w:docPart w:val="D00FF8A801F04233A1750A705B59201A"/>
            </w:placeholder>
            <w:text/>
          </w:sdtPr>
          <w:sdtEndPr>
            <w:rPr>
              <w:rStyle w:val="Responseboxtext"/>
            </w:rPr>
          </w:sdtEndPr>
          <w:sdtContent>
            <w:tc>
              <w:tcPr>
                <w:tcW w:w="3246" w:type="dxa"/>
                <w:gridSpan w:val="6"/>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05032241"/>
            <w:placeholder>
              <w:docPart w:val="F5B274F4065E4FCF8A9F6B04D9CC06F6"/>
            </w:placeholder>
            <w:text/>
          </w:sdtPr>
          <w:sdtEndPr>
            <w:rPr>
              <w:rStyle w:val="Responseboxtext"/>
            </w:rPr>
          </w:sdtEndPr>
          <w:sdtContent>
            <w:tc>
              <w:tcPr>
                <w:tcW w:w="1980"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90757430"/>
            <w:placeholder>
              <w:docPart w:val="D4A31E8EF774467ABED8199765972FC4"/>
            </w:placeholder>
            <w:text/>
          </w:sdtPr>
          <w:sdtEndPr>
            <w:rPr>
              <w:rStyle w:val="Responseboxtext"/>
            </w:rPr>
          </w:sdtEndPr>
          <w:sdtContent>
            <w:tc>
              <w:tcPr>
                <w:tcW w:w="1843"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31190079"/>
            <w:placeholder>
              <w:docPart w:val="E25AB60A669645F28AD5FB8FBED66337"/>
            </w:placeholder>
            <w:text/>
          </w:sdtPr>
          <w:sdtEndPr>
            <w:rPr>
              <w:rStyle w:val="Responseboxtext"/>
            </w:rPr>
          </w:sdtEndPr>
          <w:sdtContent>
            <w:tc>
              <w:tcPr>
                <w:tcW w:w="1418" w:type="dxa"/>
                <w:gridSpan w:val="4"/>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79696971"/>
            <w:placeholder>
              <w:docPart w:val="3D2B57809F0A49869E682DB22D7D263D"/>
            </w:placeholder>
            <w:text/>
          </w:sdtPr>
          <w:sdtEndPr>
            <w:rPr>
              <w:rStyle w:val="Responseboxtext"/>
            </w:rPr>
          </w:sdtEndPr>
          <w:sdtContent>
            <w:tc>
              <w:tcPr>
                <w:tcW w:w="1446" w:type="dxa"/>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tr>
      <w:tr w:rsidR="002338D1" w:rsidRPr="00AE0C8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635145582"/>
            <w:placeholder>
              <w:docPart w:val="532F024F750649BA9F086A23AD839446"/>
            </w:placeholder>
            <w:text/>
          </w:sdtPr>
          <w:sdtEndPr>
            <w:rPr>
              <w:rStyle w:val="Responseboxtext"/>
            </w:rPr>
          </w:sdtEndPr>
          <w:sdtContent>
            <w:tc>
              <w:tcPr>
                <w:tcW w:w="3246" w:type="dxa"/>
                <w:gridSpan w:val="6"/>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70516218"/>
            <w:placeholder>
              <w:docPart w:val="1EB6D6E5B3534F5BB889B00AC70413B4"/>
            </w:placeholder>
            <w:text/>
          </w:sdtPr>
          <w:sdtEndPr>
            <w:rPr>
              <w:rStyle w:val="Responseboxtext"/>
            </w:rPr>
          </w:sdtEndPr>
          <w:sdtContent>
            <w:tc>
              <w:tcPr>
                <w:tcW w:w="1980"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87721369"/>
            <w:placeholder>
              <w:docPart w:val="5B8EA2CC19FE4EF9888522C897826874"/>
            </w:placeholder>
            <w:text/>
          </w:sdtPr>
          <w:sdtEndPr>
            <w:rPr>
              <w:rStyle w:val="Responseboxtext"/>
            </w:rPr>
          </w:sdtEndPr>
          <w:sdtContent>
            <w:tc>
              <w:tcPr>
                <w:tcW w:w="1843"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09225417"/>
            <w:placeholder>
              <w:docPart w:val="57511E0401274DE08D72D96EB7268048"/>
            </w:placeholder>
            <w:text/>
          </w:sdtPr>
          <w:sdtEndPr>
            <w:rPr>
              <w:rStyle w:val="Responseboxtext"/>
            </w:rPr>
          </w:sdtEndPr>
          <w:sdtContent>
            <w:tc>
              <w:tcPr>
                <w:tcW w:w="1418" w:type="dxa"/>
                <w:gridSpan w:val="4"/>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45702665"/>
            <w:placeholder>
              <w:docPart w:val="077D6A7FFF5A40CC8ECDA3071BA5595A"/>
            </w:placeholder>
            <w:text/>
          </w:sdtPr>
          <w:sdtEndPr>
            <w:rPr>
              <w:rStyle w:val="Responseboxtext"/>
            </w:rPr>
          </w:sdtEndPr>
          <w:sdtContent>
            <w:tc>
              <w:tcPr>
                <w:tcW w:w="1446" w:type="dxa"/>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tr>
      <w:tr w:rsidR="002338D1" w:rsidRPr="00AE0C8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944760623"/>
            <w:placeholder>
              <w:docPart w:val="736B7AE1BFAD4B99822D42F705029E1B"/>
            </w:placeholder>
            <w:text/>
          </w:sdtPr>
          <w:sdtEndPr>
            <w:rPr>
              <w:rStyle w:val="Responseboxtext"/>
            </w:rPr>
          </w:sdtEndPr>
          <w:sdtContent>
            <w:tc>
              <w:tcPr>
                <w:tcW w:w="3246" w:type="dxa"/>
                <w:gridSpan w:val="6"/>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60969522"/>
            <w:placeholder>
              <w:docPart w:val="55DDA5FA3FC3499A9460137F5BF079EC"/>
            </w:placeholder>
            <w:text/>
          </w:sdtPr>
          <w:sdtEndPr>
            <w:rPr>
              <w:rStyle w:val="Responseboxtext"/>
            </w:rPr>
          </w:sdtEndPr>
          <w:sdtContent>
            <w:tc>
              <w:tcPr>
                <w:tcW w:w="1980"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60272906"/>
            <w:placeholder>
              <w:docPart w:val="062A5F8AFCC54A689A8509CF0B9D9172"/>
            </w:placeholder>
            <w:text/>
          </w:sdtPr>
          <w:sdtEndPr>
            <w:rPr>
              <w:rStyle w:val="Responseboxtext"/>
            </w:rPr>
          </w:sdtEndPr>
          <w:sdtContent>
            <w:tc>
              <w:tcPr>
                <w:tcW w:w="1843"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7388873"/>
            <w:placeholder>
              <w:docPart w:val="8BCA875A140F47788F54CBB798DBBAE9"/>
            </w:placeholder>
            <w:text/>
          </w:sdtPr>
          <w:sdtEndPr>
            <w:rPr>
              <w:rStyle w:val="Responseboxtext"/>
            </w:rPr>
          </w:sdtEndPr>
          <w:sdtContent>
            <w:tc>
              <w:tcPr>
                <w:tcW w:w="1418" w:type="dxa"/>
                <w:gridSpan w:val="4"/>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56746995"/>
            <w:placeholder>
              <w:docPart w:val="712695C2F834497D82853895DC5C557D"/>
            </w:placeholder>
            <w:text/>
          </w:sdtPr>
          <w:sdtEndPr>
            <w:rPr>
              <w:rStyle w:val="Responseboxtext"/>
            </w:rPr>
          </w:sdtEndPr>
          <w:sdtContent>
            <w:tc>
              <w:tcPr>
                <w:tcW w:w="1446" w:type="dxa"/>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rsidTr="00B811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1"/>
            <w:shd w:val="clear" w:color="auto" w:fill="auto"/>
          </w:tcPr>
          <w:p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46" w:type="dxa"/>
            <w:gridSpan w:val="6"/>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0" w:type="dxa"/>
            <w:gridSpan w:val="5"/>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5"/>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4"/>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6" w:type="dxa"/>
            <w:tcBorders>
              <w:bottom w:val="double" w:sz="4" w:space="0" w:color="auto"/>
            </w:tcBorders>
            <w:shd w:val="clear" w:color="auto" w:fill="auto"/>
          </w:tcPr>
          <w:p w:rsidR="00180570" w:rsidRPr="00AE0C83" w:rsidRDefault="00180570" w:rsidP="00180570">
            <w:pPr>
              <w:pStyle w:val="Questiontext"/>
              <w:rPr>
                <w:rFonts w:eastAsia="Calibri"/>
                <w:sz w:val="18"/>
                <w:szCs w:val="18"/>
              </w:rPr>
            </w:pPr>
            <w:r w:rsidRPr="00AE0C83">
              <w:rPr>
                <w:rFonts w:eastAsia="Calibri"/>
                <w:sz w:val="18"/>
                <w:szCs w:val="18"/>
              </w:rPr>
              <w:t>Unit</w:t>
            </w:r>
          </w:p>
        </w:tc>
      </w:tr>
      <w:tr w:rsidR="002338D1" w:rsidRPr="00AE0C8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817615308"/>
            <w:placeholder>
              <w:docPart w:val="44A2CF43A357415EB2BC7CD77DE61F4D"/>
            </w:placeholder>
            <w:text/>
          </w:sdtPr>
          <w:sdtEndPr>
            <w:rPr>
              <w:rStyle w:val="Responseboxtext"/>
            </w:rPr>
          </w:sdtEndPr>
          <w:sdtContent>
            <w:tc>
              <w:tcPr>
                <w:tcW w:w="3246" w:type="dxa"/>
                <w:gridSpan w:val="6"/>
                <w:tcBorders>
                  <w:top w:val="double" w:sz="4" w:space="0" w:color="auto"/>
                </w:tcBorders>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8932076"/>
            <w:placeholder>
              <w:docPart w:val="BF9F2DC05D0C468DA7AC902D56C94B4F"/>
            </w:placeholder>
            <w:text/>
          </w:sdtPr>
          <w:sdtEndPr>
            <w:rPr>
              <w:rStyle w:val="Responseboxtext"/>
            </w:rPr>
          </w:sdtEndPr>
          <w:sdtContent>
            <w:tc>
              <w:tcPr>
                <w:tcW w:w="1980" w:type="dxa"/>
                <w:gridSpan w:val="5"/>
                <w:tcBorders>
                  <w:top w:val="double" w:sz="4" w:space="0" w:color="auto"/>
                </w:tcBorders>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81191066"/>
            <w:placeholder>
              <w:docPart w:val="8F52AF1F2C174733AA8068E6B87F3033"/>
            </w:placeholder>
            <w:text/>
          </w:sdtPr>
          <w:sdtEndPr>
            <w:rPr>
              <w:rStyle w:val="Responseboxtext"/>
            </w:rPr>
          </w:sdtEndPr>
          <w:sdtContent>
            <w:tc>
              <w:tcPr>
                <w:tcW w:w="1843" w:type="dxa"/>
                <w:gridSpan w:val="5"/>
                <w:tcBorders>
                  <w:top w:val="double" w:sz="4" w:space="0" w:color="auto"/>
                </w:tcBorders>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81496794"/>
            <w:placeholder>
              <w:docPart w:val="7991E99C6CBA43D58B4E92890325F384"/>
            </w:placeholder>
            <w:text/>
          </w:sdtPr>
          <w:sdtEndPr>
            <w:rPr>
              <w:rStyle w:val="Responseboxtext"/>
            </w:rPr>
          </w:sdtEndPr>
          <w:sdtContent>
            <w:tc>
              <w:tcPr>
                <w:tcW w:w="1418" w:type="dxa"/>
                <w:gridSpan w:val="4"/>
                <w:tcBorders>
                  <w:top w:val="double" w:sz="4" w:space="0" w:color="auto"/>
                </w:tcBorders>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711741"/>
            <w:placeholder>
              <w:docPart w:val="D59E87CC9CFE4E70BF5CB1B61BD72DD6"/>
            </w:placeholder>
            <w:text/>
          </w:sdtPr>
          <w:sdtEndPr>
            <w:rPr>
              <w:rStyle w:val="Responseboxtext"/>
            </w:rPr>
          </w:sdtEndPr>
          <w:sdtContent>
            <w:tc>
              <w:tcPr>
                <w:tcW w:w="1446" w:type="dxa"/>
                <w:tcBorders>
                  <w:top w:val="double" w:sz="4" w:space="0" w:color="auto"/>
                </w:tcBorders>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tr>
      <w:tr w:rsidR="002338D1" w:rsidRPr="00AE0C8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042866271"/>
            <w:placeholder>
              <w:docPart w:val="2740E9254AC545EBB0E45EBB00F49F3A"/>
            </w:placeholder>
            <w:text/>
          </w:sdtPr>
          <w:sdtEndPr>
            <w:rPr>
              <w:rStyle w:val="Responseboxtext"/>
            </w:rPr>
          </w:sdtEndPr>
          <w:sdtContent>
            <w:tc>
              <w:tcPr>
                <w:tcW w:w="3246" w:type="dxa"/>
                <w:gridSpan w:val="6"/>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37325426"/>
            <w:placeholder>
              <w:docPart w:val="4567BF4763E84F518F1D787A69CFEF92"/>
            </w:placeholder>
            <w:text/>
          </w:sdtPr>
          <w:sdtEndPr>
            <w:rPr>
              <w:rStyle w:val="Responseboxtext"/>
            </w:rPr>
          </w:sdtEndPr>
          <w:sdtContent>
            <w:tc>
              <w:tcPr>
                <w:tcW w:w="1980"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7873509"/>
            <w:placeholder>
              <w:docPart w:val="0BD8BA0A35774D4CB9C62A4F043F3126"/>
            </w:placeholder>
            <w:text/>
          </w:sdtPr>
          <w:sdtEndPr>
            <w:rPr>
              <w:rStyle w:val="Responseboxtext"/>
            </w:rPr>
          </w:sdtEndPr>
          <w:sdtContent>
            <w:tc>
              <w:tcPr>
                <w:tcW w:w="1843"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61077573"/>
            <w:placeholder>
              <w:docPart w:val="91B985B6CA7749AD95093F3C83671BC8"/>
            </w:placeholder>
            <w:text/>
          </w:sdtPr>
          <w:sdtEndPr>
            <w:rPr>
              <w:rStyle w:val="Responseboxtext"/>
            </w:rPr>
          </w:sdtEndPr>
          <w:sdtContent>
            <w:tc>
              <w:tcPr>
                <w:tcW w:w="1418" w:type="dxa"/>
                <w:gridSpan w:val="4"/>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6210674"/>
            <w:placeholder>
              <w:docPart w:val="304203EE38BF49DABD2104F822E87E23"/>
            </w:placeholder>
            <w:text/>
          </w:sdtPr>
          <w:sdtEndPr>
            <w:rPr>
              <w:rStyle w:val="Responseboxtext"/>
            </w:rPr>
          </w:sdtEndPr>
          <w:sdtContent>
            <w:tc>
              <w:tcPr>
                <w:tcW w:w="1446" w:type="dxa"/>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tr>
      <w:tr w:rsidR="002338D1" w:rsidRPr="00AE0C8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976944658"/>
            <w:placeholder>
              <w:docPart w:val="BC02D189E698421BA8C5618AEC268A61"/>
            </w:placeholder>
            <w:text/>
          </w:sdtPr>
          <w:sdtEndPr>
            <w:rPr>
              <w:rStyle w:val="Responseboxtext"/>
            </w:rPr>
          </w:sdtEndPr>
          <w:sdtContent>
            <w:tc>
              <w:tcPr>
                <w:tcW w:w="3246" w:type="dxa"/>
                <w:gridSpan w:val="6"/>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8560460"/>
            <w:placeholder>
              <w:docPart w:val="FBC4ADAE357742DAA2B40F984188F0A8"/>
            </w:placeholder>
            <w:text/>
          </w:sdtPr>
          <w:sdtEndPr>
            <w:rPr>
              <w:rStyle w:val="Responseboxtext"/>
            </w:rPr>
          </w:sdtEndPr>
          <w:sdtContent>
            <w:tc>
              <w:tcPr>
                <w:tcW w:w="1980"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92373428"/>
            <w:placeholder>
              <w:docPart w:val="39F570759E96428C823AE7DA5E1F5590"/>
            </w:placeholder>
            <w:text/>
          </w:sdtPr>
          <w:sdtEndPr>
            <w:rPr>
              <w:rStyle w:val="Responseboxtext"/>
            </w:rPr>
          </w:sdtEndPr>
          <w:sdtContent>
            <w:tc>
              <w:tcPr>
                <w:tcW w:w="1843"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9764608"/>
            <w:placeholder>
              <w:docPart w:val="0D1F4D12409841248EADDBC4673DDE3F"/>
            </w:placeholder>
            <w:text/>
          </w:sdtPr>
          <w:sdtEndPr>
            <w:rPr>
              <w:rStyle w:val="Responseboxtext"/>
            </w:rPr>
          </w:sdtEndPr>
          <w:sdtContent>
            <w:tc>
              <w:tcPr>
                <w:tcW w:w="1418" w:type="dxa"/>
                <w:gridSpan w:val="4"/>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899358"/>
            <w:placeholder>
              <w:docPart w:val="05A939FC4BE342A596FFC86BD4DE1069"/>
            </w:placeholder>
            <w:text/>
          </w:sdtPr>
          <w:sdtEndPr>
            <w:rPr>
              <w:rStyle w:val="Responseboxtext"/>
            </w:rPr>
          </w:sdtEndPr>
          <w:sdtContent>
            <w:tc>
              <w:tcPr>
                <w:tcW w:w="1446" w:type="dxa"/>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tr>
      <w:tr w:rsidR="002338D1" w:rsidRPr="00AE0C8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158688982"/>
            <w:placeholder>
              <w:docPart w:val="98F1C470491C4A9D9E052B666D194BFB"/>
            </w:placeholder>
            <w:text/>
          </w:sdtPr>
          <w:sdtEndPr>
            <w:rPr>
              <w:rStyle w:val="Responseboxtext"/>
            </w:rPr>
          </w:sdtEndPr>
          <w:sdtContent>
            <w:tc>
              <w:tcPr>
                <w:tcW w:w="3246" w:type="dxa"/>
                <w:gridSpan w:val="6"/>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3459850"/>
            <w:placeholder>
              <w:docPart w:val="D4F77C2F44344804B3B356ADAB8B5037"/>
            </w:placeholder>
            <w:text/>
          </w:sdtPr>
          <w:sdtEndPr>
            <w:rPr>
              <w:rStyle w:val="Responseboxtext"/>
            </w:rPr>
          </w:sdtEndPr>
          <w:sdtContent>
            <w:tc>
              <w:tcPr>
                <w:tcW w:w="1980"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10854225"/>
            <w:placeholder>
              <w:docPart w:val="2D02740E6FB2436FBF7A6161DDBD41A0"/>
            </w:placeholder>
            <w:text/>
          </w:sdtPr>
          <w:sdtEndPr>
            <w:rPr>
              <w:rStyle w:val="Responseboxtext"/>
            </w:rPr>
          </w:sdtEndPr>
          <w:sdtContent>
            <w:tc>
              <w:tcPr>
                <w:tcW w:w="1843"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6013942"/>
            <w:placeholder>
              <w:docPart w:val="30025EF2BA71422AA52C62B91D773A95"/>
            </w:placeholder>
            <w:text/>
          </w:sdtPr>
          <w:sdtEndPr>
            <w:rPr>
              <w:rStyle w:val="Responseboxtext"/>
            </w:rPr>
          </w:sdtEndPr>
          <w:sdtContent>
            <w:tc>
              <w:tcPr>
                <w:tcW w:w="1418" w:type="dxa"/>
                <w:gridSpan w:val="4"/>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67394492"/>
            <w:placeholder>
              <w:docPart w:val="D32E50B8C58741AC87714024FC34523F"/>
            </w:placeholder>
            <w:text/>
          </w:sdtPr>
          <w:sdtEndPr>
            <w:rPr>
              <w:rStyle w:val="Responseboxtext"/>
            </w:rPr>
          </w:sdtEndPr>
          <w:sdtContent>
            <w:tc>
              <w:tcPr>
                <w:tcW w:w="1446" w:type="dxa"/>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9A6D62" w:rsidTr="00B811C6">
        <w:tc>
          <w:tcPr>
            <w:tcW w:w="9933" w:type="dxa"/>
            <w:gridSpan w:val="21"/>
            <w:shd w:val="clear" w:color="auto" w:fill="auto"/>
          </w:tcPr>
          <w:p w:rsidR="00180570" w:rsidRPr="009A6D62" w:rsidRDefault="00180570" w:rsidP="00DD3D69">
            <w:pPr>
              <w:pStyle w:val="Sectionheading"/>
              <w:spacing w:before="240"/>
            </w:pPr>
            <w:r w:rsidRPr="009A6D62">
              <w:rPr>
                <w:rFonts w:eastAsia="Calibri"/>
              </w:rPr>
              <w:t>3 Operating techniques</w:t>
            </w:r>
          </w:p>
        </w:tc>
      </w:tr>
      <w:tr w:rsidR="00180570" w:rsidRPr="007C08F6" w:rsidTr="00B811C6">
        <w:tc>
          <w:tcPr>
            <w:tcW w:w="9933" w:type="dxa"/>
            <w:gridSpan w:val="21"/>
            <w:shd w:val="clear" w:color="auto" w:fill="auto"/>
          </w:tcPr>
          <w:p w:rsidR="00180570" w:rsidRDefault="00180570" w:rsidP="00180570">
            <w:pPr>
              <w:pStyle w:val="SubQuestion"/>
              <w:rPr>
                <w:rFonts w:eastAsia="Calibri"/>
                <w:lang w:eastAsia="en-GB"/>
              </w:rPr>
            </w:pPr>
            <w:r>
              <w:rPr>
                <w:rFonts w:eastAsia="Calibri"/>
                <w:lang w:eastAsia="en-GB"/>
              </w:rPr>
              <w:t>3a Technical standards</w:t>
            </w:r>
          </w:p>
        </w:tc>
      </w:tr>
      <w:tr w:rsidR="00180570" w:rsidRPr="009A6D62" w:rsidTr="00B811C6">
        <w:tc>
          <w:tcPr>
            <w:tcW w:w="9933" w:type="dxa"/>
            <w:gridSpan w:val="21"/>
            <w:shd w:val="clear" w:color="auto" w:fill="auto"/>
          </w:tcPr>
          <w:p w:rsidR="00180570" w:rsidRPr="00AE0C83" w:rsidRDefault="00180570" w:rsidP="00AE0C83">
            <w:pPr>
              <w:pStyle w:val="ParagText"/>
              <w:rPr>
                <w:rFonts w:eastAsia="Calibri"/>
              </w:rPr>
            </w:pPr>
            <w:r w:rsidRPr="00AE0C83">
              <w:rPr>
                <w:rFonts w:eastAsia="Calibri"/>
              </w:rPr>
              <w:t xml:space="preserve">Fill </w:t>
            </w:r>
            <w:r w:rsidRPr="00116ADD">
              <w:rPr>
                <w:rFonts w:eastAsia="Calibri"/>
              </w:rPr>
              <w:t>in Table 3a for each activity at the installation you have referred to in Table 1a above</w:t>
            </w:r>
            <w:r w:rsidR="00AE0C83" w:rsidRPr="00116ADD">
              <w:rPr>
                <w:rFonts w:eastAsia="Calibri"/>
              </w:rPr>
              <w:t>,</w:t>
            </w:r>
            <w:r w:rsidRPr="00116ADD">
              <w:rPr>
                <w:rFonts w:eastAsia="Calibri"/>
              </w:rPr>
              <w:t xml:space="preserve"> and list the relevant technical guidance note (TGN) or notes you are planning to use. If you are planning to use the standards set out in the TGN, there is no need to justify</w:t>
            </w:r>
            <w:r w:rsidRPr="00AE0C83">
              <w:rPr>
                <w:rFonts w:eastAsia="Calibri"/>
              </w:rPr>
              <w:t xml:space="preserve"> using them.</w:t>
            </w:r>
          </w:p>
          <w:p w:rsidR="00180570" w:rsidRPr="00AE0C83" w:rsidRDefault="00180570" w:rsidP="00AE0C83">
            <w:pPr>
              <w:pStyle w:val="ParagText"/>
              <w:rPr>
                <w:rFonts w:eastAsia="Calibri"/>
              </w:rPr>
            </w:pPr>
            <w:r w:rsidRPr="00AE0C83">
              <w:rPr>
                <w:rFonts w:eastAsia="Calibri"/>
              </w:rPr>
              <w:t>You must justify your decisions in a separate document if:</w:t>
            </w:r>
          </w:p>
          <w:p w:rsidR="00180570" w:rsidRPr="00AE0C83" w:rsidRDefault="00180570" w:rsidP="00AE0C83">
            <w:pPr>
              <w:pStyle w:val="ParagText"/>
              <w:numPr>
                <w:ilvl w:val="0"/>
                <w:numId w:val="16"/>
              </w:numPr>
              <w:rPr>
                <w:rFonts w:eastAsia="Calibri"/>
              </w:rPr>
            </w:pPr>
            <w:r w:rsidRPr="00AE0C83">
              <w:rPr>
                <w:rFonts w:eastAsia="Calibri"/>
              </w:rPr>
              <w:t>there is no technical standard;</w:t>
            </w:r>
          </w:p>
          <w:p w:rsidR="00180570" w:rsidRPr="00AE0C83" w:rsidRDefault="00180570" w:rsidP="00AE0C83">
            <w:pPr>
              <w:pStyle w:val="ParagText"/>
              <w:numPr>
                <w:ilvl w:val="0"/>
                <w:numId w:val="16"/>
              </w:numPr>
              <w:rPr>
                <w:rFonts w:eastAsia="Calibri"/>
              </w:rPr>
            </w:pPr>
            <w:r w:rsidRPr="00AE0C83">
              <w:rPr>
                <w:rFonts w:eastAsia="Calibri"/>
              </w:rPr>
              <w:t>the technical guidance provides a choice of standards; or</w:t>
            </w:r>
          </w:p>
          <w:p w:rsidR="00180570" w:rsidRPr="00AE0C83" w:rsidRDefault="00180570" w:rsidP="00AE0C83">
            <w:pPr>
              <w:pStyle w:val="ParagText"/>
              <w:numPr>
                <w:ilvl w:val="0"/>
                <w:numId w:val="16"/>
              </w:numPr>
              <w:rPr>
                <w:rFonts w:eastAsia="Calibri"/>
              </w:rPr>
            </w:pPr>
            <w:r w:rsidRPr="00AE0C83">
              <w:rPr>
                <w:rFonts w:eastAsia="Calibri"/>
              </w:rPr>
              <w:t>you plan to use another standard.</w:t>
            </w:r>
          </w:p>
          <w:p w:rsidR="00B71CB3" w:rsidRDefault="00180570" w:rsidP="00AE0C83">
            <w:pPr>
              <w:pStyle w:val="ParagText"/>
              <w:rPr>
                <w:rFonts w:eastAsia="Calibri"/>
              </w:rPr>
            </w:pPr>
            <w:r w:rsidRPr="00AE0C83">
              <w:rPr>
                <w:rFonts w:eastAsia="Calibri"/>
              </w:rPr>
              <w:t xml:space="preserve">This justification could include a reference to the Environmental Risk </w:t>
            </w:r>
            <w:r w:rsidR="00961EF5">
              <w:rPr>
                <w:rFonts w:eastAsia="Calibri"/>
              </w:rPr>
              <w:t>Assessment provided in section 6</w:t>
            </w:r>
            <w:r w:rsidR="00231F21">
              <w:rPr>
                <w:rFonts w:eastAsia="Calibri"/>
              </w:rPr>
              <w:t xml:space="preserve"> of part C</w:t>
            </w:r>
            <w:r w:rsidRPr="00AE0C83">
              <w:rPr>
                <w:rFonts w:eastAsia="Calibri"/>
              </w:rPr>
              <w:t xml:space="preserve">2 (General Bespoke Permit) of the application form. The documents in Table 3a should summarise the main measures you use to control the main issues identified in the H1 assessment or technical guidance. </w:t>
            </w:r>
          </w:p>
          <w:p w:rsidR="00180570" w:rsidRDefault="00180570" w:rsidP="00AE0C83">
            <w:pPr>
              <w:pStyle w:val="ParagText"/>
              <w:rPr>
                <w:rFonts w:eastAsia="Calibri"/>
              </w:rPr>
            </w:pPr>
            <w:r w:rsidRPr="00AE0C83">
              <w:rPr>
                <w:rFonts w:eastAsia="Calibri"/>
              </w:rPr>
              <w:t>For each of the activities listed in Table 3a, describe the type of operation and the options you have chosen for controlling emissions from your process.</w:t>
            </w:r>
          </w:p>
          <w:p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2338D1" w:rsidRPr="00A425CE" w:rsidTr="00116ADD">
        <w:trPr>
          <w:trHeight w:val="253"/>
        </w:trPr>
        <w:tc>
          <w:tcPr>
            <w:tcW w:w="4103" w:type="dxa"/>
            <w:gridSpan w:val="9"/>
            <w:shd w:val="clear" w:color="auto" w:fill="auto"/>
          </w:tcPr>
          <w:p w:rsidR="002338D1" w:rsidRPr="00A425CE" w:rsidRDefault="002338D1" w:rsidP="00116ADD">
            <w:pPr>
              <w:pStyle w:val="Questiontext"/>
              <w:spacing w:after="240"/>
            </w:pPr>
            <w:r w:rsidRPr="00A425CE">
              <w:rPr>
                <w:rFonts w:eastAsia="Calibri"/>
              </w:rPr>
              <w:t>Document reference</w:t>
            </w:r>
            <w:r>
              <w:rPr>
                <w:rFonts w:eastAsia="Calibri"/>
              </w:rPr>
              <w:t>s</w:t>
            </w:r>
          </w:p>
        </w:tc>
        <w:sdt>
          <w:sdtPr>
            <w:rPr>
              <w:rStyle w:val="Responseboxtext"/>
              <w:rFonts w:eastAsia="Calibri"/>
            </w:rPr>
            <w:id w:val="-1361589728"/>
            <w:placeholder>
              <w:docPart w:val="BFCCFCBD9DEF437782F658F1C9C5F501"/>
            </w:placeholder>
            <w:showingPlcHdr/>
            <w:text/>
          </w:sdtPr>
          <w:sdtEndPr>
            <w:rPr>
              <w:rStyle w:val="DefaultParagraphFont"/>
            </w:rPr>
          </w:sdtEndPr>
          <w:sdtContent>
            <w:tc>
              <w:tcPr>
                <w:tcW w:w="5830" w:type="dxa"/>
                <w:gridSpan w:val="12"/>
                <w:shd w:val="clear" w:color="auto" w:fill="auto"/>
              </w:tcPr>
              <w:p w:rsidR="002338D1" w:rsidRPr="00A425CE" w:rsidRDefault="002338D1" w:rsidP="00DC4C23">
                <w:pPr>
                  <w:pStyle w:val="Questiontext"/>
                  <w:spacing w:after="120"/>
                </w:pPr>
                <w:r w:rsidRPr="00DC4C23">
                  <w:rPr>
                    <w:rStyle w:val="Responseboxtext"/>
                    <w:rFonts w:eastAsia="Calibri"/>
                  </w:rPr>
                  <w:t>Click here to enter text.</w:t>
                </w:r>
              </w:p>
            </w:tc>
          </w:sdtContent>
        </w:sdt>
      </w:tr>
      <w:tr w:rsidR="00B71CB3" w:rsidRPr="00B71CB3" w:rsidTr="00B811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1"/>
            <w:shd w:val="clear" w:color="auto" w:fill="auto"/>
          </w:tcPr>
          <w:p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E33FD5" w:rsidRPr="00B71CB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418" w:type="dxa"/>
            <w:gridSpan w:val="5"/>
            <w:shd w:val="clear" w:color="auto" w:fill="auto"/>
          </w:tcPr>
          <w:p w:rsidR="00E33FD5" w:rsidRPr="00B52187" w:rsidRDefault="00E33FD5" w:rsidP="00E33FD5">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alias w:val="Enter Installation name"/>
            <w:tag w:val="Enter Installation name"/>
            <w:id w:val="62001086"/>
            <w:placeholder>
              <w:docPart w:val="81CA1E52AF1F4C39B321E1A906C62250"/>
            </w:placeholder>
            <w:showingPlcHdr/>
            <w:text/>
          </w:sdtPr>
          <w:sdtEndPr>
            <w:rPr>
              <w:rStyle w:val="DefaultParagraphFont"/>
            </w:rPr>
          </w:sdtEndPr>
          <w:sdtContent>
            <w:tc>
              <w:tcPr>
                <w:tcW w:w="7515" w:type="dxa"/>
                <w:gridSpan w:val="16"/>
                <w:shd w:val="clear" w:color="auto" w:fill="auto"/>
              </w:tcPr>
              <w:p w:rsidR="00E33FD5" w:rsidRPr="00B71CB3" w:rsidRDefault="00E33FD5" w:rsidP="00E33FD5">
                <w:pPr>
                  <w:pStyle w:val="Questiontext"/>
                  <w:rPr>
                    <w:rFonts w:ascii="MetaBoldLF-Roman" w:eastAsia="Calibri" w:hAnsi="MetaBoldLF-Roman" w:cs="MetaBoldLF-Roman"/>
                    <w:b/>
                    <w:bCs/>
                    <w:sz w:val="18"/>
                    <w:szCs w:val="18"/>
                    <w:lang w:eastAsia="en-GB"/>
                  </w:rPr>
                </w:pPr>
                <w:r w:rsidRPr="00116ADD">
                  <w:rPr>
                    <w:rStyle w:val="Responseboxtext"/>
                    <w:rFonts w:eastAsia="Calibri"/>
                    <w:b/>
                    <w:sz w:val="18"/>
                    <w:szCs w:val="18"/>
                  </w:rPr>
                  <w:t>Click here to enter text.</w:t>
                </w:r>
              </w:p>
            </w:tc>
          </w:sdtContent>
        </w:sdt>
      </w:tr>
      <w:tr w:rsidR="00E33FD5" w:rsidRPr="00B71CB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418" w:type="dxa"/>
            <w:gridSpan w:val="5"/>
            <w:tcBorders>
              <w:bottom w:val="double" w:sz="4" w:space="0" w:color="auto"/>
            </w:tcBorders>
            <w:shd w:val="clear" w:color="auto" w:fill="auto"/>
          </w:tcPr>
          <w:p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385" w:type="dxa"/>
            <w:gridSpan w:val="14"/>
            <w:tcBorders>
              <w:bottom w:val="double" w:sz="4" w:space="0" w:color="auto"/>
            </w:tcBorders>
            <w:shd w:val="clear" w:color="auto" w:fill="auto"/>
          </w:tcPr>
          <w:p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Relevant technical guidance note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2130" w:type="dxa"/>
            <w:gridSpan w:val="2"/>
            <w:tcBorders>
              <w:bottom w:val="double" w:sz="4" w:space="0" w:color="auto"/>
            </w:tcBorders>
            <w:shd w:val="clear" w:color="auto" w:fill="auto"/>
          </w:tcPr>
          <w:p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418" w:type="dxa"/>
            <w:gridSpan w:val="5"/>
            <w:tcBorders>
              <w:top w:val="double" w:sz="4" w:space="0" w:color="auto"/>
            </w:tcBorders>
            <w:shd w:val="clear" w:color="auto" w:fill="auto"/>
          </w:tcPr>
          <w:p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385" w:type="dxa"/>
            <w:gridSpan w:val="14"/>
            <w:tcBorders>
              <w:top w:val="double" w:sz="4" w:space="0" w:color="auto"/>
            </w:tcBorders>
            <w:shd w:val="clear" w:color="auto" w:fill="auto"/>
          </w:tcPr>
          <w:p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130" w:type="dxa"/>
            <w:gridSpan w:val="2"/>
            <w:tcBorders>
              <w:top w:val="double" w:sz="4" w:space="0" w:color="auto"/>
            </w:tcBorders>
            <w:shd w:val="clear" w:color="auto" w:fill="auto"/>
          </w:tcPr>
          <w:p w:rsidR="00E33FD5" w:rsidRPr="00B71CB3" w:rsidRDefault="00E33FD5" w:rsidP="00E33FD5">
            <w:pPr>
              <w:pStyle w:val="Questiontext"/>
              <w:rPr>
                <w:rFonts w:ascii="MetaBoldLF-Roman" w:eastAsia="Calibri" w:hAnsi="MetaBoldLF-Roman" w:cs="MetaBoldLF-Roman"/>
                <w:b/>
                <w:bCs/>
                <w:sz w:val="18"/>
                <w:szCs w:val="18"/>
                <w:lang w:eastAsia="en-GB"/>
              </w:rPr>
            </w:pPr>
          </w:p>
        </w:tc>
      </w:tr>
      <w:tr w:rsidR="002338D1" w:rsidRPr="00B71CB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534511813"/>
            <w:placeholder>
              <w:docPart w:val="0997C180E2F843B78185F27BA5944C82"/>
            </w:placeholder>
            <w:text/>
          </w:sdtPr>
          <w:sdtEndPr>
            <w:rPr>
              <w:rStyle w:val="DefaultParagraphFont"/>
            </w:rPr>
          </w:sdtEndPr>
          <w:sdtContent>
            <w:tc>
              <w:tcPr>
                <w:tcW w:w="2418" w:type="dxa"/>
                <w:gridSpan w:val="5"/>
                <w:shd w:val="clear" w:color="auto" w:fill="auto"/>
              </w:tcPr>
              <w:p w:rsidR="002338D1" w:rsidRPr="00116ADD" w:rsidRDefault="00545245" w:rsidP="00545245">
                <w:pPr>
                  <w:pStyle w:val="Questiontext"/>
                  <w:rPr>
                    <w:rStyle w:val="Responseboxtext"/>
                    <w:rFonts w:eastAsia="Calibri"/>
                    <w:sz w:val="18"/>
                    <w:szCs w:val="18"/>
                  </w:rPr>
                </w:pPr>
                <w:r>
                  <w:rPr>
                    <w:rStyle w:val="Responseboxtext"/>
                    <w:rFonts w:eastAsia="Calibri"/>
                    <w:sz w:val="18"/>
                    <w:szCs w:val="18"/>
                  </w:rPr>
                  <w:t>ColorCoat 1</w:t>
                </w:r>
              </w:p>
            </w:tc>
          </w:sdtContent>
        </w:sdt>
        <w:sdt>
          <w:sdtPr>
            <w:rPr>
              <w:rStyle w:val="Responseboxtext"/>
              <w:rFonts w:eastAsia="Calibri"/>
              <w:sz w:val="18"/>
              <w:szCs w:val="18"/>
            </w:rPr>
            <w:id w:val="-1325821665"/>
            <w:placeholder>
              <w:docPart w:val="8A1532620BC6466682A6AF32E7EE6132"/>
            </w:placeholder>
            <w:text w:multiLine="1"/>
          </w:sdtPr>
          <w:sdtEndPr>
            <w:rPr>
              <w:rStyle w:val="DefaultParagraphFont"/>
            </w:rPr>
          </w:sdtEndPr>
          <w:sdtContent>
            <w:tc>
              <w:tcPr>
                <w:tcW w:w="5385" w:type="dxa"/>
                <w:gridSpan w:val="14"/>
                <w:shd w:val="clear" w:color="auto" w:fill="auto"/>
              </w:tcPr>
              <w:p w:rsidR="002338D1" w:rsidRPr="00116ADD" w:rsidRDefault="002F1D91" w:rsidP="002F1D91">
                <w:pPr>
                  <w:pStyle w:val="Questiontext"/>
                  <w:rPr>
                    <w:rStyle w:val="Responseboxtext"/>
                    <w:rFonts w:eastAsia="Calibri"/>
                    <w:sz w:val="18"/>
                    <w:szCs w:val="18"/>
                  </w:rPr>
                </w:pPr>
                <w:r>
                  <w:rPr>
                    <w:rStyle w:val="Responseboxtext"/>
                    <w:rFonts w:eastAsia="Calibri"/>
                    <w:sz w:val="18"/>
                    <w:szCs w:val="18"/>
                  </w:rPr>
                  <w:t>TGN 2.07*</w:t>
                </w:r>
                <w:r>
                  <w:rPr>
                    <w:rStyle w:val="Responseboxtext"/>
                    <w:rFonts w:eastAsia="Calibri"/>
                    <w:sz w:val="18"/>
                    <w:szCs w:val="18"/>
                  </w:rPr>
                  <w:br/>
                </w:r>
                <w:r>
                  <w:rPr>
                    <w:rFonts w:eastAsia="Calibri"/>
                    <w:sz w:val="18"/>
                    <w:szCs w:val="18"/>
                  </w:rPr>
                  <w:t>* excluding BAT statements regarding water/cooling water recirculation (used cooling waters are used to support SSSI)</w:t>
                </w:r>
              </w:p>
            </w:tc>
          </w:sdtContent>
        </w:sdt>
        <w:sdt>
          <w:sdtPr>
            <w:rPr>
              <w:rStyle w:val="Responseboxtext"/>
              <w:rFonts w:eastAsia="Calibri"/>
              <w:sz w:val="18"/>
              <w:szCs w:val="18"/>
            </w:rPr>
            <w:id w:val="-2108571021"/>
            <w:placeholder>
              <w:docPart w:val="94E44A1397C74D23BA10E02DFC8FFC81"/>
            </w:placeholder>
            <w:text/>
          </w:sdtPr>
          <w:sdtEndPr>
            <w:rPr>
              <w:rStyle w:val="DefaultParagraphFont"/>
            </w:rPr>
          </w:sdtEndPr>
          <w:sdtContent>
            <w:tc>
              <w:tcPr>
                <w:tcW w:w="2130" w:type="dxa"/>
                <w:gridSpan w:val="2"/>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16ADD" w:rsidRPr="00B71CB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134759969"/>
            <w:placeholder>
              <w:docPart w:val="FC2BE18FD4D041149F839D6FCD562EA9"/>
            </w:placeholder>
            <w:text/>
          </w:sdtPr>
          <w:sdtEndPr>
            <w:rPr>
              <w:rStyle w:val="DefaultParagraphFont"/>
            </w:rPr>
          </w:sdtEndPr>
          <w:sdtContent>
            <w:tc>
              <w:tcPr>
                <w:tcW w:w="2418" w:type="dxa"/>
                <w:gridSpan w:val="5"/>
                <w:shd w:val="clear" w:color="auto" w:fill="auto"/>
              </w:tcPr>
              <w:p w:rsidR="00116ADD" w:rsidRPr="00116ADD" w:rsidRDefault="002F1D91" w:rsidP="002F1D91">
                <w:pPr>
                  <w:pStyle w:val="Questiontext"/>
                  <w:rPr>
                    <w:rStyle w:val="Responseboxtext"/>
                    <w:rFonts w:eastAsia="Calibri"/>
                    <w:sz w:val="18"/>
                    <w:szCs w:val="18"/>
                  </w:rPr>
                </w:pPr>
                <w:r>
                  <w:rPr>
                    <w:rStyle w:val="Responseboxtext"/>
                    <w:rFonts w:eastAsia="Calibri"/>
                    <w:sz w:val="18"/>
                    <w:szCs w:val="18"/>
                  </w:rPr>
                  <w:t>Effluent Treatment Plant</w:t>
                </w:r>
              </w:p>
            </w:tc>
          </w:sdtContent>
        </w:sdt>
        <w:sdt>
          <w:sdtPr>
            <w:rPr>
              <w:rStyle w:val="Responseboxtext"/>
              <w:rFonts w:eastAsia="Calibri"/>
              <w:sz w:val="18"/>
              <w:szCs w:val="18"/>
            </w:rPr>
            <w:id w:val="714019300"/>
            <w:placeholder>
              <w:docPart w:val="1553E86B123F4FFBA40862531CA5295F"/>
            </w:placeholder>
            <w:text w:multiLine="1"/>
          </w:sdtPr>
          <w:sdtEndPr>
            <w:rPr>
              <w:rStyle w:val="DefaultParagraphFont"/>
            </w:rPr>
          </w:sdtEndPr>
          <w:sdtContent>
            <w:tc>
              <w:tcPr>
                <w:tcW w:w="5385" w:type="dxa"/>
                <w:gridSpan w:val="14"/>
                <w:shd w:val="clear" w:color="auto" w:fill="auto"/>
              </w:tcPr>
              <w:p w:rsidR="00116ADD" w:rsidRPr="00116ADD" w:rsidRDefault="00205411" w:rsidP="00205411">
                <w:pPr>
                  <w:pStyle w:val="Questiontext"/>
                  <w:rPr>
                    <w:rStyle w:val="Responseboxtext"/>
                    <w:rFonts w:eastAsia="Calibri"/>
                    <w:sz w:val="18"/>
                    <w:szCs w:val="18"/>
                  </w:rPr>
                </w:pPr>
                <w:r>
                  <w:rPr>
                    <w:rStyle w:val="Responseboxtext"/>
                    <w:rFonts w:eastAsia="Calibri"/>
                    <w:sz w:val="18"/>
                    <w:szCs w:val="18"/>
                  </w:rPr>
                  <w:t>TGN 7.01 (where appropriate) and existing limits imposed in Site Permit BR7321</w:t>
                </w:r>
              </w:p>
            </w:tc>
          </w:sdtContent>
        </w:sdt>
        <w:sdt>
          <w:sdtPr>
            <w:rPr>
              <w:rStyle w:val="Responseboxtext"/>
              <w:rFonts w:eastAsia="Calibri"/>
              <w:sz w:val="18"/>
              <w:szCs w:val="18"/>
            </w:rPr>
            <w:id w:val="-1139186825"/>
            <w:placeholder>
              <w:docPart w:val="3360ED62571A4597826E92E5582E3295"/>
            </w:placeholder>
            <w:text/>
          </w:sdtPr>
          <w:sdtEndPr>
            <w:rPr>
              <w:rStyle w:val="DefaultParagraphFont"/>
            </w:rPr>
          </w:sdtEndPr>
          <w:sdtContent>
            <w:tc>
              <w:tcPr>
                <w:tcW w:w="2130" w:type="dxa"/>
                <w:gridSpan w:val="2"/>
                <w:shd w:val="clear" w:color="auto" w:fill="auto"/>
              </w:tcPr>
              <w:p w:rsidR="00116ADD"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16ADD" w:rsidRPr="00B71CB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892864358"/>
            <w:placeholder>
              <w:docPart w:val="DD169D6D548B496889B6F2E66B124EF8"/>
            </w:placeholder>
            <w:text/>
          </w:sdtPr>
          <w:sdtEndPr>
            <w:rPr>
              <w:rStyle w:val="DefaultParagraphFont"/>
            </w:rPr>
          </w:sdtEndPr>
          <w:sdtContent>
            <w:tc>
              <w:tcPr>
                <w:tcW w:w="2418" w:type="dxa"/>
                <w:gridSpan w:val="5"/>
                <w:shd w:val="clear" w:color="auto" w:fill="auto"/>
              </w:tcPr>
              <w:p w:rsidR="00116ADD"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7963703"/>
            <w:placeholder>
              <w:docPart w:val="F2C6BE2284184B37B24C46BA1BDDDF65"/>
            </w:placeholder>
            <w:text w:multiLine="1"/>
          </w:sdtPr>
          <w:sdtEndPr>
            <w:rPr>
              <w:rStyle w:val="DefaultParagraphFont"/>
            </w:rPr>
          </w:sdtEndPr>
          <w:sdtContent>
            <w:tc>
              <w:tcPr>
                <w:tcW w:w="5385" w:type="dxa"/>
                <w:gridSpan w:val="14"/>
                <w:shd w:val="clear" w:color="auto" w:fill="auto"/>
              </w:tcPr>
              <w:p w:rsidR="00116ADD"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7433572"/>
            <w:placeholder>
              <w:docPart w:val="C7E9B1C6A38D4BED8C5B68ACF45B183B"/>
            </w:placeholder>
            <w:text/>
          </w:sdtPr>
          <w:sdtEndPr>
            <w:rPr>
              <w:rStyle w:val="DefaultParagraphFont"/>
            </w:rPr>
          </w:sdtEndPr>
          <w:sdtContent>
            <w:tc>
              <w:tcPr>
                <w:tcW w:w="2130" w:type="dxa"/>
                <w:gridSpan w:val="2"/>
                <w:shd w:val="clear" w:color="auto" w:fill="auto"/>
              </w:tcPr>
              <w:p w:rsidR="00116ADD"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16ADD" w:rsidRPr="00B71CB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850613413"/>
            <w:placeholder>
              <w:docPart w:val="F99DACB4E51A430A9B4F0593BE01DD98"/>
            </w:placeholder>
            <w:text/>
          </w:sdtPr>
          <w:sdtEndPr>
            <w:rPr>
              <w:rStyle w:val="DefaultParagraphFont"/>
            </w:rPr>
          </w:sdtEndPr>
          <w:sdtContent>
            <w:tc>
              <w:tcPr>
                <w:tcW w:w="2418" w:type="dxa"/>
                <w:gridSpan w:val="5"/>
                <w:shd w:val="clear" w:color="auto" w:fill="auto"/>
              </w:tcPr>
              <w:p w:rsidR="00116ADD"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60873250"/>
            <w:placeholder>
              <w:docPart w:val="FEB881566CCA4255810E92C565687BC5"/>
            </w:placeholder>
            <w:text w:multiLine="1"/>
          </w:sdtPr>
          <w:sdtEndPr>
            <w:rPr>
              <w:rStyle w:val="DefaultParagraphFont"/>
            </w:rPr>
          </w:sdtEndPr>
          <w:sdtContent>
            <w:tc>
              <w:tcPr>
                <w:tcW w:w="5385" w:type="dxa"/>
                <w:gridSpan w:val="14"/>
                <w:shd w:val="clear" w:color="auto" w:fill="auto"/>
              </w:tcPr>
              <w:p w:rsidR="00116ADD"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3733126"/>
            <w:placeholder>
              <w:docPart w:val="7E75893B682E46E283AA17E199155064"/>
            </w:placeholder>
            <w:text/>
          </w:sdtPr>
          <w:sdtEndPr>
            <w:rPr>
              <w:rStyle w:val="DefaultParagraphFont"/>
            </w:rPr>
          </w:sdtEndPr>
          <w:sdtContent>
            <w:tc>
              <w:tcPr>
                <w:tcW w:w="2130" w:type="dxa"/>
                <w:gridSpan w:val="2"/>
                <w:shd w:val="clear" w:color="auto" w:fill="auto"/>
              </w:tcPr>
              <w:p w:rsidR="00116ADD"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33FD5" w:rsidRPr="00B71CB3" w:rsidTr="00B811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1"/>
            <w:shd w:val="clear" w:color="auto" w:fill="auto"/>
          </w:tcPr>
          <w:p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rsidTr="00B811C6">
        <w:trPr>
          <w:trHeight w:val="431"/>
        </w:trPr>
        <w:tc>
          <w:tcPr>
            <w:tcW w:w="9933" w:type="dxa"/>
            <w:gridSpan w:val="21"/>
            <w:shd w:val="clear" w:color="auto" w:fill="auto"/>
          </w:tcPr>
          <w:p w:rsidR="00B71CB3" w:rsidRPr="00B71CB3" w:rsidRDefault="00B71CB3" w:rsidP="00B71CB3">
            <w:pPr>
              <w:pStyle w:val="Questiontext"/>
              <w:spacing w:before="240"/>
              <w:rPr>
                <w:rFonts w:eastAsia="Calibri"/>
                <w:b/>
                <w:lang w:eastAsia="en-GB"/>
              </w:rPr>
            </w:pPr>
            <w:r w:rsidRPr="00180570">
              <w:rPr>
                <w:rFonts w:eastAsia="Calibri"/>
              </w:rPr>
              <w:lastRenderedPageBreak/>
              <w:t>If appropriate, use block diagrams to help describe the operation and process. Give the document references you use for each diagram and description</w:t>
            </w:r>
            <w:r>
              <w:rPr>
                <w:rFonts w:eastAsia="Calibri"/>
                <w:lang w:eastAsia="en-GB"/>
              </w:rPr>
              <w:t>.</w:t>
            </w:r>
          </w:p>
        </w:tc>
      </w:tr>
      <w:tr w:rsidR="002338D1" w:rsidRPr="007C08F6" w:rsidTr="00116ADD">
        <w:trPr>
          <w:trHeight w:val="431"/>
        </w:trPr>
        <w:tc>
          <w:tcPr>
            <w:tcW w:w="3960" w:type="dxa"/>
            <w:gridSpan w:val="8"/>
            <w:shd w:val="clear" w:color="auto" w:fill="auto"/>
          </w:tcPr>
          <w:p w:rsidR="002338D1" w:rsidRDefault="002338D1" w:rsidP="00E33FD5">
            <w:pPr>
              <w:pStyle w:val="Questiontext"/>
              <w:rPr>
                <w:rFonts w:ascii="MetaBoldLF-Roman" w:eastAsia="Calibri" w:hAnsi="MetaBoldLF-Roman" w:cs="MetaBoldLF-Roman"/>
                <w:b/>
                <w:bCs/>
                <w:sz w:val="22"/>
                <w:szCs w:val="22"/>
                <w:lang w:eastAsia="en-GB"/>
              </w:rPr>
            </w:pPr>
            <w:r>
              <w:rPr>
                <w:rFonts w:eastAsia="Calibri"/>
                <w:lang w:eastAsia="en-GB"/>
              </w:rPr>
              <w:t>Document references</w:t>
            </w:r>
          </w:p>
        </w:tc>
        <w:sdt>
          <w:sdtPr>
            <w:rPr>
              <w:rStyle w:val="Responseboxtext"/>
              <w:rFonts w:eastAsia="Calibri"/>
            </w:rPr>
            <w:id w:val="826788080"/>
            <w:placeholder>
              <w:docPart w:val="344BC32E98824407B3BDD4C77E7AA737"/>
            </w:placeholder>
            <w:text/>
          </w:sdtPr>
          <w:sdtEndPr>
            <w:rPr>
              <w:rStyle w:val="DefaultParagraphFont"/>
            </w:rPr>
          </w:sdtEndPr>
          <w:sdtContent>
            <w:tc>
              <w:tcPr>
                <w:tcW w:w="5973" w:type="dxa"/>
                <w:gridSpan w:val="13"/>
                <w:shd w:val="clear" w:color="auto" w:fill="auto"/>
              </w:tcPr>
              <w:p w:rsidR="002338D1" w:rsidRDefault="00A663AF" w:rsidP="00A663AF">
                <w:pPr>
                  <w:pStyle w:val="Questiontext"/>
                  <w:rPr>
                    <w:rFonts w:ascii="MetaBoldLF-Roman" w:eastAsia="Calibri" w:hAnsi="MetaBoldLF-Roman" w:cs="MetaBoldLF-Roman"/>
                    <w:b/>
                    <w:bCs/>
                    <w:sz w:val="22"/>
                    <w:szCs w:val="22"/>
                    <w:lang w:eastAsia="en-GB"/>
                  </w:rPr>
                </w:pPr>
                <w:r>
                  <w:rPr>
                    <w:rStyle w:val="Responseboxtext"/>
                    <w:rFonts w:eastAsia="Calibri"/>
                  </w:rPr>
                  <w:t xml:space="preserve"> </w:t>
                </w:r>
              </w:p>
            </w:tc>
          </w:sdtContent>
        </w:sdt>
      </w:tr>
      <w:tr w:rsidR="00E33FD5" w:rsidRPr="00116ADD" w:rsidTr="00B811C6">
        <w:trPr>
          <w:trHeight w:val="504"/>
        </w:trPr>
        <w:tc>
          <w:tcPr>
            <w:tcW w:w="9933" w:type="dxa"/>
            <w:gridSpan w:val="21"/>
            <w:shd w:val="clear" w:color="auto" w:fill="auto"/>
          </w:tcPr>
          <w:p w:rsidR="00E33FD5" w:rsidRPr="00116ADD" w:rsidRDefault="00E33FD5" w:rsidP="00116ADD">
            <w:pPr>
              <w:pStyle w:val="SubQuestion"/>
              <w:rPr>
                <w:rFonts w:eastAsia="Calibri"/>
              </w:rPr>
            </w:pPr>
            <w:r w:rsidRPr="00116ADD">
              <w:rPr>
                <w:rFonts w:eastAsia="Calibri"/>
              </w:rPr>
              <w:t>3b General requirements</w:t>
            </w:r>
          </w:p>
        </w:tc>
      </w:tr>
      <w:tr w:rsidR="00B71CB3" w:rsidRPr="00116ADD" w:rsidTr="00B811C6">
        <w:trPr>
          <w:trHeight w:val="486"/>
        </w:trPr>
        <w:tc>
          <w:tcPr>
            <w:tcW w:w="9933" w:type="dxa"/>
            <w:gridSpan w:val="21"/>
            <w:shd w:val="clear" w:color="auto" w:fill="auto"/>
          </w:tcPr>
          <w:p w:rsidR="00B71CB3" w:rsidRPr="00116ADD" w:rsidRDefault="00B71CB3" w:rsidP="00116ADD">
            <w:pPr>
              <w:pStyle w:val="Questiontext"/>
              <w:rPr>
                <w:rFonts w:eastAsia="Calibri"/>
              </w:rPr>
            </w:pPr>
            <w:r w:rsidRPr="00116ADD">
              <w:rPr>
                <w:rFonts w:eastAsia="Calibri"/>
              </w:rPr>
              <w:t>Fill in a separate Table 3b for each installation. You can use Table 3b as a template. Please provide the reference for each document.</w:t>
            </w:r>
          </w:p>
        </w:tc>
      </w:tr>
      <w:tr w:rsidR="002338D1" w:rsidRPr="00A425CE" w:rsidTr="00116ADD">
        <w:trPr>
          <w:trHeight w:val="253"/>
        </w:trPr>
        <w:tc>
          <w:tcPr>
            <w:tcW w:w="4103" w:type="dxa"/>
            <w:gridSpan w:val="9"/>
            <w:shd w:val="clear" w:color="auto" w:fill="auto"/>
          </w:tcPr>
          <w:p w:rsidR="002338D1" w:rsidRPr="00A425CE" w:rsidRDefault="002338D1" w:rsidP="00116ADD">
            <w:pPr>
              <w:pStyle w:val="Questiontext"/>
              <w:spacing w:after="240"/>
            </w:pPr>
            <w:r w:rsidRPr="00A425CE">
              <w:rPr>
                <w:rFonts w:eastAsia="Calibri"/>
              </w:rPr>
              <w:t>Document reference</w:t>
            </w:r>
            <w:r>
              <w:rPr>
                <w:rFonts w:eastAsia="Calibri"/>
              </w:rPr>
              <w:t>s</w:t>
            </w:r>
          </w:p>
        </w:tc>
        <w:sdt>
          <w:sdtPr>
            <w:rPr>
              <w:rStyle w:val="Responseboxtext"/>
              <w:rFonts w:eastAsia="Calibri"/>
            </w:rPr>
            <w:id w:val="898249507"/>
            <w:placeholder>
              <w:docPart w:val="9216F3A98F39499F9BFBFE028720F401"/>
            </w:placeholder>
            <w:text/>
          </w:sdtPr>
          <w:sdtEndPr>
            <w:rPr>
              <w:rStyle w:val="DefaultParagraphFont"/>
            </w:rPr>
          </w:sdtEndPr>
          <w:sdtContent>
            <w:tc>
              <w:tcPr>
                <w:tcW w:w="5830" w:type="dxa"/>
                <w:gridSpan w:val="12"/>
                <w:shd w:val="clear" w:color="auto" w:fill="auto"/>
              </w:tcPr>
              <w:p w:rsidR="002338D1" w:rsidRPr="00A425CE" w:rsidRDefault="00A663AF" w:rsidP="00A663AF">
                <w:pPr>
                  <w:pStyle w:val="Questiontext"/>
                  <w:spacing w:after="120"/>
                </w:pPr>
                <w:r>
                  <w:rPr>
                    <w:rStyle w:val="Responseboxtext"/>
                    <w:rFonts w:eastAsia="Calibri"/>
                  </w:rPr>
                  <w:t xml:space="preserve"> </w:t>
                </w:r>
              </w:p>
            </w:tc>
          </w:sdtContent>
        </w:sdt>
      </w:tr>
      <w:tr w:rsidR="00B71CB3" w:rsidRPr="00ED21DE" w:rsidTr="00B811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1"/>
            <w:shd w:val="clear" w:color="auto" w:fill="auto"/>
          </w:tcPr>
          <w:p w:rsidR="00B71CB3" w:rsidRPr="00ED21DE" w:rsidRDefault="00B71CB3" w:rsidP="00ED21DE">
            <w:pPr>
              <w:pStyle w:val="SubQuestion"/>
              <w:rPr>
                <w:rFonts w:eastAsia="Calibri"/>
                <w:sz w:val="18"/>
                <w:szCs w:val="18"/>
              </w:rPr>
            </w:pPr>
            <w:r w:rsidRPr="00ED21DE">
              <w:rPr>
                <w:rFonts w:eastAsia="Calibri"/>
                <w:sz w:val="18"/>
                <w:szCs w:val="18"/>
              </w:rPr>
              <w:t>Table 3b – General requirements</w:t>
            </w:r>
          </w:p>
        </w:tc>
      </w:tr>
      <w:tr w:rsidR="002338D1" w:rsidRPr="00B71CB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133" w:type="dxa"/>
            <w:gridSpan w:val="4"/>
            <w:tcBorders>
              <w:bottom w:val="double" w:sz="4" w:space="0" w:color="auto"/>
            </w:tcBorders>
            <w:shd w:val="clear" w:color="auto" w:fill="auto"/>
          </w:tcPr>
          <w:p w:rsidR="002338D1" w:rsidRPr="00B52187" w:rsidRDefault="002338D1" w:rsidP="00E33FD5">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rPr>
            <w:id w:val="-1870367654"/>
            <w:placeholder>
              <w:docPart w:val="A7131B74592D455D90411C9BD3088137"/>
            </w:placeholder>
            <w:text/>
          </w:sdtPr>
          <w:sdtEndPr>
            <w:rPr>
              <w:rStyle w:val="DefaultParagraphFont"/>
            </w:rPr>
          </w:sdtEndPr>
          <w:sdtContent>
            <w:tc>
              <w:tcPr>
                <w:tcW w:w="7800" w:type="dxa"/>
                <w:gridSpan w:val="17"/>
                <w:tcBorders>
                  <w:bottom w:val="double" w:sz="4" w:space="0" w:color="auto"/>
                </w:tcBorders>
                <w:shd w:val="clear" w:color="auto" w:fill="auto"/>
              </w:tcPr>
              <w:p w:rsidR="002338D1" w:rsidRPr="00B71CB3" w:rsidRDefault="000E420E" w:rsidP="000E420E">
                <w:pPr>
                  <w:pStyle w:val="Questiontext"/>
                  <w:numPr>
                    <w:ilvl w:val="0"/>
                    <w:numId w:val="22"/>
                  </w:numPr>
                  <w:rPr>
                    <w:rFonts w:eastAsia="Calibri"/>
                    <w:sz w:val="18"/>
                    <w:szCs w:val="18"/>
                  </w:rPr>
                </w:pPr>
                <w:r>
                  <w:rPr>
                    <w:rStyle w:val="Responseboxtext"/>
                    <w:rFonts w:eastAsia="Calibri"/>
                  </w:rPr>
                  <w:t xml:space="preserve">ColorCoat 1 </w:t>
                </w:r>
                <w:r>
                  <w:rPr>
                    <w:rStyle w:val="Responseboxtext"/>
                    <w:rFonts w:eastAsia="Calibri"/>
                  </w:rPr>
                  <w:tab/>
                </w:r>
                <w:r>
                  <w:rPr>
                    <w:rStyle w:val="Responseboxtext"/>
                    <w:rFonts w:eastAsia="Calibri"/>
                  </w:rPr>
                  <w:tab/>
                  <w:t>2)  Effluent Treatment Plant</w:t>
                </w:r>
              </w:p>
            </w:tc>
          </w:sdtContent>
        </w:sdt>
      </w:tr>
      <w:tr w:rsidR="00E33FD5" w:rsidRPr="00B71CB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77" w:type="dxa"/>
            <w:gridSpan w:val="14"/>
            <w:vMerge w:val="restart"/>
            <w:shd w:val="clear" w:color="auto" w:fill="auto"/>
          </w:tcPr>
          <w:p w:rsidR="00E33FD5" w:rsidRPr="00B71CB3" w:rsidRDefault="00E33FD5"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6" w:type="dxa"/>
            <w:gridSpan w:val="7"/>
            <w:tcBorders>
              <w:top w:val="double" w:sz="4" w:space="0" w:color="auto"/>
              <w:bottom w:val="nil"/>
            </w:tcBorders>
            <w:shd w:val="clear" w:color="auto" w:fill="auto"/>
          </w:tcPr>
          <w:p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2338D1" w:rsidRPr="00B71CB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77" w:type="dxa"/>
            <w:gridSpan w:val="14"/>
            <w:vMerge/>
            <w:shd w:val="clear" w:color="auto" w:fill="auto"/>
          </w:tcPr>
          <w:p w:rsidR="002338D1" w:rsidRPr="00B71CB3" w:rsidRDefault="002338D1" w:rsidP="00E33FD5">
            <w:pPr>
              <w:pStyle w:val="Questiontext"/>
              <w:rPr>
                <w:rFonts w:eastAsia="Calibri"/>
                <w:sz w:val="18"/>
                <w:szCs w:val="18"/>
                <w:lang w:eastAsia="en-GB"/>
              </w:rPr>
            </w:pPr>
          </w:p>
        </w:tc>
        <w:sdt>
          <w:sdtPr>
            <w:rPr>
              <w:rStyle w:val="Responseboxtext"/>
              <w:rFonts w:eastAsia="Calibri"/>
            </w:rPr>
            <w:id w:val="-594947114"/>
            <w:placeholder>
              <w:docPart w:val="AB49BE1978064986A6A67B9C011D8381"/>
            </w:placeholder>
            <w:text/>
          </w:sdtPr>
          <w:sdtEndPr>
            <w:rPr>
              <w:rStyle w:val="DefaultParagraphFont"/>
            </w:rPr>
          </w:sdtEndPr>
          <w:sdtContent>
            <w:tc>
              <w:tcPr>
                <w:tcW w:w="3856" w:type="dxa"/>
                <w:gridSpan w:val="7"/>
                <w:tcBorders>
                  <w:top w:val="nil"/>
                  <w:bottom w:val="single" w:sz="4" w:space="0" w:color="auto"/>
                </w:tcBorders>
                <w:shd w:val="clear" w:color="auto" w:fill="auto"/>
              </w:tcPr>
              <w:p w:rsidR="002338D1" w:rsidRPr="00B71CB3" w:rsidRDefault="00205411" w:rsidP="00205411">
                <w:pPr>
                  <w:pStyle w:val="Questiontext"/>
                  <w:rPr>
                    <w:rFonts w:eastAsia="Calibri"/>
                    <w:sz w:val="18"/>
                    <w:szCs w:val="18"/>
                    <w:lang w:eastAsia="en-GB"/>
                  </w:rPr>
                </w:pPr>
                <w:r>
                  <w:rPr>
                    <w:rStyle w:val="Responseboxtext"/>
                    <w:rFonts w:eastAsia="Calibri"/>
                  </w:rPr>
                  <w:t>n/a</w:t>
                </w:r>
              </w:p>
            </w:tc>
          </w:sdtContent>
        </w:sdt>
      </w:tr>
      <w:tr w:rsidR="00E33FD5" w:rsidRPr="00B71CB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77" w:type="dxa"/>
            <w:gridSpan w:val="14"/>
            <w:vMerge w:val="restart"/>
            <w:shd w:val="clear" w:color="auto" w:fill="auto"/>
          </w:tcPr>
          <w:p w:rsidR="00E33FD5" w:rsidRPr="00B71CB3" w:rsidRDefault="00E33FD5"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6" w:type="dxa"/>
            <w:gridSpan w:val="7"/>
            <w:tcBorders>
              <w:bottom w:val="nil"/>
            </w:tcBorders>
            <w:shd w:val="clear" w:color="auto" w:fill="auto"/>
          </w:tcPr>
          <w:p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2338D1" w:rsidRPr="00B71CB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77" w:type="dxa"/>
            <w:gridSpan w:val="14"/>
            <w:vMerge/>
            <w:shd w:val="clear" w:color="auto" w:fill="auto"/>
          </w:tcPr>
          <w:p w:rsidR="002338D1" w:rsidRPr="00B71CB3" w:rsidRDefault="002338D1" w:rsidP="00E33FD5">
            <w:pPr>
              <w:pStyle w:val="Questiontext"/>
              <w:rPr>
                <w:rFonts w:eastAsia="Calibri"/>
                <w:sz w:val="18"/>
                <w:szCs w:val="18"/>
                <w:lang w:eastAsia="en-GB"/>
              </w:rPr>
            </w:pPr>
          </w:p>
        </w:tc>
        <w:sdt>
          <w:sdtPr>
            <w:rPr>
              <w:rStyle w:val="Responseboxtext"/>
              <w:rFonts w:eastAsia="Calibri"/>
            </w:rPr>
            <w:id w:val="112176026"/>
            <w:placeholder>
              <w:docPart w:val="24918A58E7AF40FD8D3E008D8C0D8F63"/>
            </w:placeholder>
            <w:text/>
          </w:sdtPr>
          <w:sdtEndPr>
            <w:rPr>
              <w:rStyle w:val="DefaultParagraphFont"/>
            </w:rPr>
          </w:sdtEndPr>
          <w:sdtContent>
            <w:tc>
              <w:tcPr>
                <w:tcW w:w="3856" w:type="dxa"/>
                <w:gridSpan w:val="7"/>
                <w:tcBorders>
                  <w:top w:val="nil"/>
                  <w:bottom w:val="single" w:sz="4" w:space="0" w:color="auto"/>
                </w:tcBorders>
                <w:shd w:val="clear" w:color="auto" w:fill="auto"/>
              </w:tcPr>
              <w:p w:rsidR="002338D1" w:rsidRPr="00B71CB3" w:rsidRDefault="00205411" w:rsidP="00205411">
                <w:pPr>
                  <w:pStyle w:val="Questiontext"/>
                  <w:rPr>
                    <w:rFonts w:eastAsia="Calibri"/>
                    <w:sz w:val="18"/>
                    <w:szCs w:val="18"/>
                    <w:lang w:eastAsia="en-GB"/>
                  </w:rPr>
                </w:pPr>
                <w:r>
                  <w:rPr>
                    <w:rStyle w:val="Responseboxtext"/>
                    <w:rFonts w:eastAsia="Calibri"/>
                  </w:rPr>
                  <w:t>n/a</w:t>
                </w:r>
              </w:p>
            </w:tc>
          </w:sdtContent>
        </w:sdt>
      </w:tr>
      <w:tr w:rsidR="00E33FD5" w:rsidRPr="00B71CB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77" w:type="dxa"/>
            <w:gridSpan w:val="14"/>
            <w:vMerge w:val="restart"/>
            <w:shd w:val="clear" w:color="auto" w:fill="auto"/>
          </w:tcPr>
          <w:p w:rsidR="00E33FD5" w:rsidRPr="00116ADD" w:rsidRDefault="00E33FD5" w:rsidP="00E33FD5">
            <w:pPr>
              <w:pStyle w:val="Questiontext"/>
              <w:rPr>
                <w:rFonts w:eastAsia="Calibri"/>
                <w:sz w:val="18"/>
                <w:szCs w:val="18"/>
                <w:lang w:eastAsia="en-GB"/>
              </w:rPr>
            </w:pPr>
            <w:r w:rsidRPr="00116ADD">
              <w:rPr>
                <w:rFonts w:eastAsia="Calibri"/>
                <w:sz w:val="18"/>
                <w:szCs w:val="18"/>
                <w:lang w:eastAsia="en-GB"/>
              </w:rPr>
              <w:t>If the TGN or H1 assessment shows that noise or vibration are important issues, send us your noise or vibration management plan (or both)</w:t>
            </w:r>
          </w:p>
        </w:tc>
        <w:tc>
          <w:tcPr>
            <w:tcW w:w="3856" w:type="dxa"/>
            <w:gridSpan w:val="7"/>
            <w:tcBorders>
              <w:bottom w:val="nil"/>
            </w:tcBorders>
            <w:shd w:val="clear" w:color="auto" w:fill="auto"/>
          </w:tcPr>
          <w:p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2338D1" w:rsidRPr="00B71CB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77" w:type="dxa"/>
            <w:gridSpan w:val="14"/>
            <w:vMerge/>
            <w:shd w:val="clear" w:color="auto" w:fill="auto"/>
          </w:tcPr>
          <w:p w:rsidR="002338D1" w:rsidRPr="00116ADD" w:rsidRDefault="002338D1" w:rsidP="00E33FD5">
            <w:pPr>
              <w:pStyle w:val="Questiontext"/>
              <w:rPr>
                <w:rFonts w:eastAsia="Calibri"/>
                <w:sz w:val="18"/>
                <w:szCs w:val="18"/>
                <w:lang w:eastAsia="en-GB"/>
              </w:rPr>
            </w:pPr>
          </w:p>
        </w:tc>
        <w:sdt>
          <w:sdtPr>
            <w:rPr>
              <w:rStyle w:val="Responseboxtext"/>
              <w:rFonts w:eastAsia="Calibri"/>
            </w:rPr>
            <w:id w:val="1892916938"/>
            <w:placeholder>
              <w:docPart w:val="7133B373B1A145A6B5E08B31F8807A5B"/>
            </w:placeholder>
            <w:text/>
          </w:sdtPr>
          <w:sdtEndPr>
            <w:rPr>
              <w:rStyle w:val="DefaultParagraphFont"/>
            </w:rPr>
          </w:sdtEndPr>
          <w:sdtContent>
            <w:tc>
              <w:tcPr>
                <w:tcW w:w="3856" w:type="dxa"/>
                <w:gridSpan w:val="7"/>
                <w:tcBorders>
                  <w:top w:val="nil"/>
                  <w:bottom w:val="single" w:sz="4" w:space="0" w:color="auto"/>
                </w:tcBorders>
                <w:shd w:val="clear" w:color="auto" w:fill="auto"/>
              </w:tcPr>
              <w:p w:rsidR="002338D1" w:rsidRPr="00B71CB3" w:rsidRDefault="00205411" w:rsidP="00205411">
                <w:pPr>
                  <w:pStyle w:val="Questiontext"/>
                  <w:rPr>
                    <w:rFonts w:eastAsia="Calibri"/>
                    <w:sz w:val="18"/>
                    <w:szCs w:val="18"/>
                    <w:lang w:eastAsia="en-GB"/>
                  </w:rPr>
                </w:pPr>
                <w:r>
                  <w:rPr>
                    <w:rStyle w:val="Responseboxtext"/>
                    <w:rFonts w:eastAsia="Calibri"/>
                  </w:rPr>
                  <w:t>n/a</w:t>
                </w:r>
              </w:p>
            </w:tc>
          </w:sdtContent>
        </w:sdt>
      </w:tr>
      <w:tr w:rsidR="00495D97" w:rsidRPr="00B71CB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77" w:type="dxa"/>
            <w:gridSpan w:val="14"/>
            <w:vMerge w:val="restart"/>
            <w:shd w:val="clear" w:color="auto" w:fill="auto"/>
          </w:tcPr>
          <w:p w:rsidR="00495D97" w:rsidRPr="00116ADD" w:rsidRDefault="00495D97" w:rsidP="00495D97">
            <w:pPr>
              <w:pStyle w:val="Questiontext"/>
              <w:rPr>
                <w:rFonts w:eastAsia="Calibri"/>
                <w:sz w:val="18"/>
                <w:szCs w:val="18"/>
                <w:lang w:eastAsia="en-GB"/>
              </w:rPr>
            </w:pPr>
            <w:r w:rsidRPr="00116ADD">
              <w:rPr>
                <w:rFonts w:eastAsia="Calibri"/>
                <w:sz w:val="18"/>
                <w:szCs w:val="18"/>
                <w:lang w:eastAsia="en-GB"/>
              </w:rPr>
              <w:t>If our fire prevention guidance or H1 assessment shows that fire risk is an important issues, send us your fire management plan</w:t>
            </w:r>
          </w:p>
        </w:tc>
        <w:tc>
          <w:tcPr>
            <w:tcW w:w="3856" w:type="dxa"/>
            <w:gridSpan w:val="7"/>
            <w:tcBorders>
              <w:top w:val="single" w:sz="4" w:space="0" w:color="auto"/>
              <w:bottom w:val="nil"/>
            </w:tcBorders>
            <w:shd w:val="clear" w:color="auto" w:fill="auto"/>
          </w:tcPr>
          <w:p w:rsidR="00495D97" w:rsidRPr="00ED21DE" w:rsidRDefault="00495D97"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2338D1" w:rsidRPr="00B71CB3"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77" w:type="dxa"/>
            <w:gridSpan w:val="14"/>
            <w:vMerge/>
            <w:shd w:val="clear" w:color="auto" w:fill="auto"/>
          </w:tcPr>
          <w:p w:rsidR="002338D1" w:rsidRPr="00B71CB3" w:rsidRDefault="002338D1" w:rsidP="00495D97">
            <w:pPr>
              <w:pStyle w:val="Questiontext"/>
              <w:rPr>
                <w:rFonts w:eastAsia="Calibri"/>
                <w:sz w:val="18"/>
                <w:szCs w:val="18"/>
                <w:lang w:eastAsia="en-GB"/>
              </w:rPr>
            </w:pPr>
          </w:p>
        </w:tc>
        <w:sdt>
          <w:sdtPr>
            <w:rPr>
              <w:rStyle w:val="Responseboxtext"/>
              <w:rFonts w:eastAsia="Calibri"/>
            </w:rPr>
            <w:id w:val="-1137637163"/>
            <w:placeholder>
              <w:docPart w:val="B0BCCB105F5142B0A8D48E9EAEC97EE6"/>
            </w:placeholder>
            <w:text/>
          </w:sdtPr>
          <w:sdtEndPr>
            <w:rPr>
              <w:rStyle w:val="DefaultParagraphFont"/>
            </w:rPr>
          </w:sdtEndPr>
          <w:sdtContent>
            <w:tc>
              <w:tcPr>
                <w:tcW w:w="3856" w:type="dxa"/>
                <w:gridSpan w:val="7"/>
                <w:tcBorders>
                  <w:top w:val="nil"/>
                </w:tcBorders>
                <w:shd w:val="clear" w:color="auto" w:fill="auto"/>
              </w:tcPr>
              <w:p w:rsidR="002338D1" w:rsidRPr="00ED21DE" w:rsidRDefault="00205411" w:rsidP="00205411">
                <w:pPr>
                  <w:pStyle w:val="Questiontext"/>
                  <w:rPr>
                    <w:rStyle w:val="Responseboxtext"/>
                    <w:rFonts w:eastAsia="Calibri"/>
                    <w:sz w:val="18"/>
                    <w:szCs w:val="18"/>
                  </w:rPr>
                </w:pPr>
                <w:r>
                  <w:rPr>
                    <w:rStyle w:val="Responseboxtext"/>
                    <w:rFonts w:eastAsia="Calibri"/>
                  </w:rPr>
                  <w:t>n/a</w:t>
                </w:r>
              </w:p>
            </w:tc>
          </w:sdtContent>
        </w:sdt>
      </w:tr>
      <w:tr w:rsidR="00E33FD5" w:rsidRPr="006D49FD" w:rsidTr="00B811C6">
        <w:trPr>
          <w:trHeight w:val="437"/>
        </w:trPr>
        <w:tc>
          <w:tcPr>
            <w:tcW w:w="9933" w:type="dxa"/>
            <w:gridSpan w:val="21"/>
            <w:shd w:val="clear" w:color="auto" w:fill="auto"/>
          </w:tcPr>
          <w:p w:rsidR="00E33FD5" w:rsidRPr="006D49FD" w:rsidRDefault="00E33FD5" w:rsidP="00B71CB3">
            <w:pPr>
              <w:pStyle w:val="SubQuestion"/>
              <w:spacing w:before="240"/>
              <w:rPr>
                <w:rFonts w:eastAsia="Calibri"/>
              </w:rPr>
            </w:pPr>
            <w:r>
              <w:rPr>
                <w:rFonts w:eastAsia="Calibri"/>
                <w:lang w:eastAsia="en-GB"/>
              </w:rPr>
              <w:t>3c Types and amounts of raw materials</w:t>
            </w:r>
          </w:p>
        </w:tc>
      </w:tr>
      <w:tr w:rsidR="00E33FD5" w:rsidRPr="009A6D62" w:rsidTr="00B811C6">
        <w:trPr>
          <w:trHeight w:val="437"/>
        </w:trPr>
        <w:tc>
          <w:tcPr>
            <w:tcW w:w="9933" w:type="dxa"/>
            <w:gridSpan w:val="21"/>
            <w:shd w:val="clear" w:color="auto" w:fill="auto"/>
          </w:tcPr>
          <w:p w:rsidR="00E33FD5" w:rsidRPr="009A6D62" w:rsidRDefault="00E33FD5" w:rsidP="00E33FD5">
            <w:pPr>
              <w:pStyle w:val="Questiontext"/>
              <w:rPr>
                <w:rFonts w:eastAsia="Calibri"/>
              </w:rPr>
            </w:pPr>
            <w:r w:rsidRPr="009A6D62">
              <w:rPr>
                <w:rFonts w:eastAsia="Calibri"/>
              </w:rPr>
              <w:t>Fill in Table 3c for all schedule 1 activities. Fill in a separate table for each installation.</w:t>
            </w:r>
            <w:r w:rsidR="00ED21DE">
              <w:rPr>
                <w:rFonts w:eastAsia="Calibri"/>
              </w:rPr>
              <w:t xml:space="preserve"> </w:t>
            </w:r>
            <w:r w:rsidR="00ED21DE" w:rsidRPr="00B71CB3">
              <w:rPr>
                <w:rFonts w:eastAsia="Calibri"/>
              </w:rPr>
              <w:t xml:space="preserve">You can use Table </w:t>
            </w:r>
            <w:r w:rsidR="00ED21DE">
              <w:rPr>
                <w:rFonts w:eastAsia="Calibri"/>
              </w:rPr>
              <w:t>3c</w:t>
            </w:r>
            <w:r w:rsidR="00ED21DE" w:rsidRPr="00B71CB3">
              <w:rPr>
                <w:rFonts w:eastAsia="Calibri"/>
              </w:rPr>
              <w:t xml:space="preserve"> as a template. Please provide the reference for each document</w:t>
            </w:r>
            <w:r w:rsidR="00ED21DE" w:rsidRPr="00AE0C83">
              <w:rPr>
                <w:rFonts w:eastAsia="Calibri"/>
              </w:rPr>
              <w:t>.</w:t>
            </w:r>
          </w:p>
        </w:tc>
      </w:tr>
      <w:tr w:rsidR="002338D1" w:rsidRPr="00A425CE" w:rsidTr="00116ADD">
        <w:trPr>
          <w:trHeight w:val="253"/>
        </w:trPr>
        <w:tc>
          <w:tcPr>
            <w:tcW w:w="4103" w:type="dxa"/>
            <w:gridSpan w:val="9"/>
            <w:shd w:val="clear" w:color="auto" w:fill="auto"/>
          </w:tcPr>
          <w:p w:rsidR="002338D1" w:rsidRPr="00A425CE" w:rsidRDefault="002338D1" w:rsidP="00116ADD">
            <w:pPr>
              <w:pStyle w:val="Questiontext"/>
              <w:spacing w:after="240"/>
            </w:pPr>
            <w:r w:rsidRPr="00A425CE">
              <w:rPr>
                <w:rFonts w:eastAsia="Calibri"/>
              </w:rPr>
              <w:t>Document reference</w:t>
            </w:r>
            <w:r>
              <w:rPr>
                <w:rFonts w:eastAsia="Calibri"/>
              </w:rPr>
              <w:t>s</w:t>
            </w:r>
          </w:p>
        </w:tc>
        <w:sdt>
          <w:sdtPr>
            <w:rPr>
              <w:rStyle w:val="Responseboxtext"/>
              <w:rFonts w:eastAsia="Calibri"/>
            </w:rPr>
            <w:id w:val="-735309129"/>
            <w:placeholder>
              <w:docPart w:val="408C50A932924A0495A2A2FA498610B4"/>
            </w:placeholder>
            <w:text/>
          </w:sdtPr>
          <w:sdtEndPr>
            <w:rPr>
              <w:rStyle w:val="DefaultParagraphFont"/>
            </w:rPr>
          </w:sdtEndPr>
          <w:sdtContent>
            <w:tc>
              <w:tcPr>
                <w:tcW w:w="5830" w:type="dxa"/>
                <w:gridSpan w:val="12"/>
                <w:shd w:val="clear" w:color="auto" w:fill="auto"/>
              </w:tcPr>
              <w:p w:rsidR="002338D1" w:rsidRPr="00A425CE" w:rsidRDefault="000E420E" w:rsidP="000E420E">
                <w:pPr>
                  <w:pStyle w:val="Questiontext"/>
                  <w:spacing w:after="120"/>
                </w:pPr>
                <w:r>
                  <w:rPr>
                    <w:rStyle w:val="Responseboxtext"/>
                    <w:rFonts w:eastAsia="Calibri"/>
                  </w:rPr>
                  <w:t>Table 3c; Raw Materials.docx</w:t>
                </w:r>
              </w:p>
            </w:tc>
          </w:sdtContent>
        </w:sdt>
      </w:tr>
      <w:tr w:rsidR="00E33FD5" w:rsidRPr="00572439" w:rsidTr="00B811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1"/>
            <w:shd w:val="clear" w:color="auto" w:fill="auto"/>
          </w:tcPr>
          <w:p w:rsidR="00E33FD5" w:rsidRPr="00572439" w:rsidRDefault="00E33FD5" w:rsidP="00572439">
            <w:pPr>
              <w:pStyle w:val="SubQuestion"/>
              <w:rPr>
                <w:rFonts w:eastAsia="Calibri"/>
                <w:sz w:val="18"/>
                <w:szCs w:val="18"/>
              </w:rPr>
            </w:pPr>
            <w:r w:rsidRPr="00572439">
              <w:rPr>
                <w:rFonts w:eastAsia="Calibri"/>
                <w:sz w:val="18"/>
                <w:szCs w:val="18"/>
              </w:rPr>
              <w:t>Table 3c – Types and amounts of raw materials</w:t>
            </w:r>
          </w:p>
        </w:tc>
      </w:tr>
      <w:tr w:rsidR="002338D1" w:rsidRPr="00572439"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133" w:type="dxa"/>
            <w:gridSpan w:val="4"/>
            <w:shd w:val="clear" w:color="auto" w:fill="auto"/>
          </w:tcPr>
          <w:p w:rsidR="002338D1" w:rsidRPr="00B52187" w:rsidRDefault="002338D1" w:rsidP="00E33FD5">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rPr>
            <w:id w:val="1406803170"/>
            <w:placeholder>
              <w:docPart w:val="48C49B58882249B09B6C5D7E27C9D3D4"/>
            </w:placeholder>
            <w:text/>
          </w:sdtPr>
          <w:sdtEndPr>
            <w:rPr>
              <w:rStyle w:val="DefaultParagraphFont"/>
            </w:rPr>
          </w:sdtEndPr>
          <w:sdtContent>
            <w:tc>
              <w:tcPr>
                <w:tcW w:w="7800" w:type="dxa"/>
                <w:gridSpan w:val="17"/>
                <w:shd w:val="clear" w:color="auto" w:fill="auto"/>
              </w:tcPr>
              <w:p w:rsidR="002338D1" w:rsidRPr="00572439" w:rsidRDefault="00A663AF" w:rsidP="00A663AF">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2338D1" w:rsidRPr="00572439"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3960" w:type="dxa"/>
            <w:gridSpan w:val="8"/>
            <w:shd w:val="clear" w:color="auto" w:fill="auto"/>
          </w:tcPr>
          <w:p w:rsidR="002338D1" w:rsidRPr="00572439" w:rsidRDefault="002338D1"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Capacity (See note 1 below)</w:t>
            </w:r>
          </w:p>
        </w:tc>
        <w:sdt>
          <w:sdtPr>
            <w:rPr>
              <w:rStyle w:val="Responseboxtext"/>
              <w:rFonts w:eastAsia="Calibri"/>
            </w:rPr>
            <w:id w:val="1305968982"/>
            <w:placeholder>
              <w:docPart w:val="F926CE3B538D428FBA3B89012503D306"/>
            </w:placeholder>
            <w:text/>
          </w:sdtPr>
          <w:sdtEndPr>
            <w:rPr>
              <w:rStyle w:val="DefaultParagraphFont"/>
            </w:rPr>
          </w:sdtEndPr>
          <w:sdtContent>
            <w:tc>
              <w:tcPr>
                <w:tcW w:w="5973" w:type="dxa"/>
                <w:gridSpan w:val="13"/>
                <w:shd w:val="clear" w:color="auto" w:fill="auto"/>
              </w:tcPr>
              <w:p w:rsidR="002338D1" w:rsidRPr="00572439" w:rsidRDefault="00A663AF" w:rsidP="00A663AF">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63497F" w:rsidRPr="00572439"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2133" w:type="dxa"/>
            <w:gridSpan w:val="4"/>
            <w:tcBorders>
              <w:bottom w:val="double" w:sz="4" w:space="0" w:color="auto"/>
            </w:tcBorders>
            <w:shd w:val="clear" w:color="auto" w:fill="auto"/>
          </w:tcPr>
          <w:p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827" w:type="dxa"/>
            <w:gridSpan w:val="4"/>
            <w:tcBorders>
              <w:bottom w:val="double" w:sz="4" w:space="0" w:color="auto"/>
            </w:tcBorders>
            <w:shd w:val="clear" w:color="auto" w:fill="auto"/>
          </w:tcPr>
          <w:p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38" w:type="dxa"/>
            <w:gridSpan w:val="5"/>
            <w:tcBorders>
              <w:bottom w:val="double" w:sz="4" w:space="0" w:color="auto"/>
            </w:tcBorders>
            <w:shd w:val="clear" w:color="auto" w:fill="auto"/>
          </w:tcPr>
          <w:p w:rsidR="00E33FD5" w:rsidRPr="00572439" w:rsidRDefault="00E33FD5"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01" w:type="dxa"/>
            <w:gridSpan w:val="5"/>
            <w:tcBorders>
              <w:bottom w:val="double" w:sz="4" w:space="0" w:color="auto"/>
            </w:tcBorders>
            <w:shd w:val="clear" w:color="auto" w:fill="auto"/>
          </w:tcPr>
          <w:p w:rsidR="00E33FD5" w:rsidRPr="00572439" w:rsidRDefault="00E33FD5" w:rsidP="00E33FD5">
            <w:pPr>
              <w:pStyle w:val="Questiontext"/>
              <w:rPr>
                <w:rFonts w:eastAsia="Calibri"/>
                <w:sz w:val="18"/>
                <w:szCs w:val="18"/>
                <w:lang w:eastAsia="en-GB"/>
              </w:rPr>
            </w:pPr>
            <w:r w:rsidRPr="00572439">
              <w:rPr>
                <w:rFonts w:eastAsia="Calibri"/>
                <w:sz w:val="18"/>
                <w:szCs w:val="18"/>
                <w:lang w:eastAsia="en-GB"/>
              </w:rPr>
              <w:t>Annual throughput</w:t>
            </w:r>
          </w:p>
          <w:p w:rsidR="00E33FD5" w:rsidRPr="00572439" w:rsidRDefault="00E33FD5"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sidR="00572439">
              <w:rPr>
                <w:rFonts w:eastAsia="Calibri"/>
                <w:sz w:val="18"/>
                <w:szCs w:val="18"/>
                <w:lang w:eastAsia="en-GB"/>
              </w:rPr>
              <w:t>per</w:t>
            </w:r>
            <w:r w:rsidRPr="00572439">
              <w:rPr>
                <w:rFonts w:eastAsia="Calibri"/>
                <w:sz w:val="18"/>
                <w:szCs w:val="18"/>
                <w:lang w:eastAsia="en-GB"/>
              </w:rPr>
              <w:t xml:space="preserve"> year)</w:t>
            </w:r>
          </w:p>
        </w:tc>
        <w:tc>
          <w:tcPr>
            <w:tcW w:w="2434" w:type="dxa"/>
            <w:gridSpan w:val="3"/>
            <w:tcBorders>
              <w:bottom w:val="double" w:sz="4" w:space="0" w:color="auto"/>
            </w:tcBorders>
            <w:shd w:val="clear" w:color="auto" w:fill="auto"/>
          </w:tcPr>
          <w:p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2338D1" w:rsidRPr="00572439"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474684645"/>
            <w:placeholder>
              <w:docPart w:val="893ECD55602A431ABCB96469C35F0A82"/>
            </w:placeholder>
            <w:text/>
          </w:sdtPr>
          <w:sdtEndPr>
            <w:rPr>
              <w:rStyle w:val="DefaultParagraphFont"/>
            </w:rPr>
          </w:sdtEndPr>
          <w:sdtContent>
            <w:tc>
              <w:tcPr>
                <w:tcW w:w="2133" w:type="dxa"/>
                <w:gridSpan w:val="4"/>
                <w:tcBorders>
                  <w:top w:val="double" w:sz="4" w:space="0" w:color="auto"/>
                </w:tcBorders>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11258198"/>
            <w:placeholder>
              <w:docPart w:val="F6EEBA15777C4BED84FCC81427C77B8D"/>
            </w:placeholder>
            <w:text/>
          </w:sdtPr>
          <w:sdtEndPr>
            <w:rPr>
              <w:rStyle w:val="DefaultParagraphFont"/>
            </w:rPr>
          </w:sdtEndPr>
          <w:sdtContent>
            <w:tc>
              <w:tcPr>
                <w:tcW w:w="1827" w:type="dxa"/>
                <w:gridSpan w:val="4"/>
                <w:tcBorders>
                  <w:top w:val="double" w:sz="4" w:space="0" w:color="auto"/>
                </w:tcBorders>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8204110"/>
            <w:placeholder>
              <w:docPart w:val="95FFA5BE5BE64B1297E8BFCA0B8A96B1"/>
            </w:placeholder>
            <w:text/>
          </w:sdtPr>
          <w:sdtEndPr>
            <w:rPr>
              <w:rStyle w:val="DefaultParagraphFont"/>
            </w:rPr>
          </w:sdtEndPr>
          <w:sdtContent>
            <w:tc>
              <w:tcPr>
                <w:tcW w:w="1838" w:type="dxa"/>
                <w:gridSpan w:val="5"/>
                <w:tcBorders>
                  <w:top w:val="double" w:sz="4" w:space="0" w:color="auto"/>
                </w:tcBorders>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95070184"/>
            <w:placeholder>
              <w:docPart w:val="DA7236DDBD364A57A1E0D64EF7FC38A6"/>
            </w:placeholder>
            <w:text/>
          </w:sdtPr>
          <w:sdtEndPr>
            <w:rPr>
              <w:rStyle w:val="DefaultParagraphFont"/>
            </w:rPr>
          </w:sdtEndPr>
          <w:sdtContent>
            <w:tc>
              <w:tcPr>
                <w:tcW w:w="1701" w:type="dxa"/>
                <w:gridSpan w:val="5"/>
                <w:tcBorders>
                  <w:top w:val="double" w:sz="4" w:space="0" w:color="auto"/>
                </w:tcBorders>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40120902"/>
            <w:placeholder>
              <w:docPart w:val="B5E4253856C74945A699F5BDA58B3FAA"/>
            </w:placeholder>
            <w:text/>
          </w:sdtPr>
          <w:sdtEndPr>
            <w:rPr>
              <w:rStyle w:val="DefaultParagraphFont"/>
            </w:rPr>
          </w:sdtEndPr>
          <w:sdtContent>
            <w:tc>
              <w:tcPr>
                <w:tcW w:w="2434" w:type="dxa"/>
                <w:gridSpan w:val="3"/>
                <w:tcBorders>
                  <w:top w:val="double" w:sz="4" w:space="0" w:color="auto"/>
                </w:tcBorders>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tr>
      <w:tr w:rsidR="002338D1" w:rsidRPr="00572439"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344320834"/>
            <w:placeholder>
              <w:docPart w:val="B6EF0E75D0224389BC0F0D60989217F3"/>
            </w:placeholder>
            <w:text/>
          </w:sdtPr>
          <w:sdtEndPr>
            <w:rPr>
              <w:rStyle w:val="DefaultParagraphFont"/>
            </w:rPr>
          </w:sdtEndPr>
          <w:sdtContent>
            <w:tc>
              <w:tcPr>
                <w:tcW w:w="2133" w:type="dxa"/>
                <w:gridSpan w:val="4"/>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2640891"/>
            <w:placeholder>
              <w:docPart w:val="DD8DBECA5C944F4BA0D15FCFFF3F5D02"/>
            </w:placeholder>
            <w:text/>
          </w:sdtPr>
          <w:sdtEndPr>
            <w:rPr>
              <w:rStyle w:val="DefaultParagraphFont"/>
            </w:rPr>
          </w:sdtEndPr>
          <w:sdtContent>
            <w:tc>
              <w:tcPr>
                <w:tcW w:w="1827" w:type="dxa"/>
                <w:gridSpan w:val="4"/>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29861882"/>
            <w:placeholder>
              <w:docPart w:val="650E415C14BF4290BEBEB9455B7EE0EF"/>
            </w:placeholder>
            <w:text/>
          </w:sdtPr>
          <w:sdtEndPr>
            <w:rPr>
              <w:rStyle w:val="DefaultParagraphFont"/>
            </w:rPr>
          </w:sdtEndPr>
          <w:sdtContent>
            <w:tc>
              <w:tcPr>
                <w:tcW w:w="1838"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93093276"/>
            <w:placeholder>
              <w:docPart w:val="7960616BA3A34A3891B5EE1F49F5ECCD"/>
            </w:placeholder>
            <w:text/>
          </w:sdtPr>
          <w:sdtEndPr>
            <w:rPr>
              <w:rStyle w:val="DefaultParagraphFont"/>
            </w:rPr>
          </w:sdtEndPr>
          <w:sdtContent>
            <w:tc>
              <w:tcPr>
                <w:tcW w:w="1701"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91027420"/>
            <w:placeholder>
              <w:docPart w:val="84A2DF16F5C4431C8C3D1956E1EB2FFF"/>
            </w:placeholder>
            <w:text/>
          </w:sdtPr>
          <w:sdtEndPr>
            <w:rPr>
              <w:rStyle w:val="DefaultParagraphFont"/>
            </w:rPr>
          </w:sdtEndPr>
          <w:sdtContent>
            <w:tc>
              <w:tcPr>
                <w:tcW w:w="2434" w:type="dxa"/>
                <w:gridSpan w:val="3"/>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tr>
      <w:tr w:rsidR="002338D1" w:rsidRPr="00572439"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600097768"/>
            <w:placeholder>
              <w:docPart w:val="7672B334655D49DD8666F2A8C9C14E05"/>
            </w:placeholder>
            <w:text/>
          </w:sdtPr>
          <w:sdtEndPr>
            <w:rPr>
              <w:rStyle w:val="DefaultParagraphFont"/>
            </w:rPr>
          </w:sdtEndPr>
          <w:sdtContent>
            <w:tc>
              <w:tcPr>
                <w:tcW w:w="2133" w:type="dxa"/>
                <w:gridSpan w:val="4"/>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34089785"/>
            <w:placeholder>
              <w:docPart w:val="FC13841E7C6A479ABB736484B27FF301"/>
            </w:placeholder>
            <w:text/>
          </w:sdtPr>
          <w:sdtEndPr>
            <w:rPr>
              <w:rStyle w:val="DefaultParagraphFont"/>
            </w:rPr>
          </w:sdtEndPr>
          <w:sdtContent>
            <w:tc>
              <w:tcPr>
                <w:tcW w:w="1827" w:type="dxa"/>
                <w:gridSpan w:val="4"/>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68891920"/>
            <w:placeholder>
              <w:docPart w:val="B7EC5BB9048E47CC90AD74996C3F0E4F"/>
            </w:placeholder>
            <w:text/>
          </w:sdtPr>
          <w:sdtEndPr>
            <w:rPr>
              <w:rStyle w:val="DefaultParagraphFont"/>
            </w:rPr>
          </w:sdtEndPr>
          <w:sdtContent>
            <w:tc>
              <w:tcPr>
                <w:tcW w:w="1838"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05241155"/>
            <w:placeholder>
              <w:docPart w:val="7A714D25AEAD41BAAE5850B1D65830F0"/>
            </w:placeholder>
            <w:text/>
          </w:sdtPr>
          <w:sdtEndPr>
            <w:rPr>
              <w:rStyle w:val="DefaultParagraphFont"/>
            </w:rPr>
          </w:sdtEndPr>
          <w:sdtContent>
            <w:tc>
              <w:tcPr>
                <w:tcW w:w="1701"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50882432"/>
            <w:placeholder>
              <w:docPart w:val="AA91508A3962457EAFF74197F513F094"/>
            </w:placeholder>
            <w:text/>
          </w:sdtPr>
          <w:sdtEndPr>
            <w:rPr>
              <w:rStyle w:val="DefaultParagraphFont"/>
            </w:rPr>
          </w:sdtEndPr>
          <w:sdtContent>
            <w:tc>
              <w:tcPr>
                <w:tcW w:w="2434" w:type="dxa"/>
                <w:gridSpan w:val="3"/>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tr>
      <w:tr w:rsidR="002338D1" w:rsidRPr="00572439"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918324297"/>
            <w:placeholder>
              <w:docPart w:val="A934509418FA4F5993D4DE286C8AB1E6"/>
            </w:placeholder>
            <w:text/>
          </w:sdtPr>
          <w:sdtEndPr>
            <w:rPr>
              <w:rStyle w:val="DefaultParagraphFont"/>
            </w:rPr>
          </w:sdtEndPr>
          <w:sdtContent>
            <w:tc>
              <w:tcPr>
                <w:tcW w:w="2133" w:type="dxa"/>
                <w:gridSpan w:val="4"/>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09177182"/>
            <w:placeholder>
              <w:docPart w:val="B4AFAD9CFDF346AC9615084BF1BC15CB"/>
            </w:placeholder>
            <w:text/>
          </w:sdtPr>
          <w:sdtEndPr>
            <w:rPr>
              <w:rStyle w:val="DefaultParagraphFont"/>
            </w:rPr>
          </w:sdtEndPr>
          <w:sdtContent>
            <w:tc>
              <w:tcPr>
                <w:tcW w:w="1827" w:type="dxa"/>
                <w:gridSpan w:val="4"/>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23209436"/>
            <w:placeholder>
              <w:docPart w:val="083ECF3D340E4C8A88B17A9D6897E646"/>
            </w:placeholder>
            <w:text/>
          </w:sdtPr>
          <w:sdtEndPr>
            <w:rPr>
              <w:rStyle w:val="DefaultParagraphFont"/>
            </w:rPr>
          </w:sdtEndPr>
          <w:sdtContent>
            <w:tc>
              <w:tcPr>
                <w:tcW w:w="1838"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11786737"/>
            <w:placeholder>
              <w:docPart w:val="D0154FD4709F4AA5BD00BC0DBA59C17B"/>
            </w:placeholder>
            <w:text/>
          </w:sdtPr>
          <w:sdtEndPr>
            <w:rPr>
              <w:rStyle w:val="DefaultParagraphFont"/>
            </w:rPr>
          </w:sdtEndPr>
          <w:sdtContent>
            <w:tc>
              <w:tcPr>
                <w:tcW w:w="1701" w:type="dxa"/>
                <w:gridSpan w:val="5"/>
                <w:shd w:val="clear" w:color="auto" w:fill="auto"/>
              </w:tcPr>
              <w:p w:rsidR="002338D1" w:rsidRPr="00116ADD" w:rsidRDefault="00A663AF" w:rsidP="00A663AF">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88637205"/>
            <w:placeholder>
              <w:docPart w:val="5996C3A286834F43A0819042EA8D8745"/>
            </w:placeholder>
            <w:text/>
          </w:sdtPr>
          <w:sdtEndPr>
            <w:rPr>
              <w:rStyle w:val="DefaultParagraphFont"/>
            </w:rPr>
          </w:sdtEndPr>
          <w:sdtContent>
            <w:tc>
              <w:tcPr>
                <w:tcW w:w="2434" w:type="dxa"/>
                <w:gridSpan w:val="3"/>
                <w:shd w:val="clear" w:color="auto" w:fill="auto"/>
              </w:tcPr>
              <w:p w:rsidR="002338D1" w:rsidRPr="00116ADD"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33FD5" w:rsidRPr="00572439" w:rsidTr="00B811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1"/>
            <w:shd w:val="clear" w:color="auto" w:fill="auto"/>
          </w:tcPr>
          <w:p w:rsidR="00E33FD5" w:rsidRPr="00572439" w:rsidRDefault="00E33FD5" w:rsidP="00E33FD5">
            <w:pPr>
              <w:pStyle w:val="Questiontext"/>
              <w:rPr>
                <w:rFonts w:eastAsia="Calibri"/>
                <w:b/>
                <w:sz w:val="18"/>
                <w:szCs w:val="18"/>
              </w:rPr>
            </w:pPr>
            <w:r w:rsidRPr="00572439">
              <w:rPr>
                <w:rFonts w:eastAsia="Calibri"/>
                <w:b/>
                <w:sz w:val="18"/>
                <w:szCs w:val="18"/>
              </w:rPr>
              <w:t>Notes</w:t>
            </w:r>
          </w:p>
          <w:p w:rsidR="00E33FD5" w:rsidRPr="00572439" w:rsidRDefault="00E33FD5"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rsidR="00E33FD5" w:rsidRPr="00572439" w:rsidRDefault="00E33FD5"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E33FD5" w:rsidRPr="009A6D62" w:rsidTr="00B811C6">
        <w:trPr>
          <w:trHeight w:val="108"/>
        </w:trPr>
        <w:tc>
          <w:tcPr>
            <w:tcW w:w="9933" w:type="dxa"/>
            <w:gridSpan w:val="21"/>
            <w:shd w:val="clear" w:color="auto" w:fill="auto"/>
          </w:tcPr>
          <w:p w:rsidR="00E33FD5" w:rsidRPr="009A6D62" w:rsidRDefault="00E33FD5" w:rsidP="00116ADD">
            <w:pPr>
              <w:pStyle w:val="Questiontext"/>
              <w:spacing w:before="240"/>
              <w:rPr>
                <w:rFonts w:eastAsia="Calibri"/>
              </w:rPr>
            </w:pPr>
            <w:r w:rsidRPr="009A6D62">
              <w:rPr>
                <w:rFonts w:eastAsia="Calibri"/>
              </w:rPr>
              <w:t>Use a separate sheet if you have a long list of raw materials, and send it to us with your application form.</w:t>
            </w:r>
            <w:r w:rsidR="00116ADD">
              <w:rPr>
                <w:rFonts w:eastAsia="Calibri"/>
              </w:rPr>
              <w:t xml:space="preserve"> </w:t>
            </w:r>
            <w:r w:rsidR="00116ADD" w:rsidRPr="00B71CB3">
              <w:rPr>
                <w:rFonts w:eastAsia="Calibri"/>
              </w:rPr>
              <w:t>Please provide the reference for each document</w:t>
            </w:r>
            <w:r w:rsidR="00116ADD" w:rsidRPr="00AE0C83">
              <w:rPr>
                <w:rFonts w:eastAsia="Calibri"/>
              </w:rPr>
              <w:t>.</w:t>
            </w:r>
          </w:p>
        </w:tc>
      </w:tr>
      <w:tr w:rsidR="002338D1" w:rsidRPr="009A6D62" w:rsidTr="00116ADD">
        <w:trPr>
          <w:trHeight w:val="108"/>
        </w:trPr>
        <w:tc>
          <w:tcPr>
            <w:tcW w:w="4103" w:type="dxa"/>
            <w:gridSpan w:val="9"/>
            <w:shd w:val="clear" w:color="auto" w:fill="auto"/>
          </w:tcPr>
          <w:p w:rsidR="002338D1" w:rsidRPr="009A6D62" w:rsidRDefault="002338D1" w:rsidP="00E33FD5">
            <w:pPr>
              <w:pStyle w:val="Questiontext"/>
              <w:rPr>
                <w:rFonts w:eastAsia="Calibri"/>
              </w:rPr>
            </w:pPr>
            <w:r w:rsidRPr="009A6D62">
              <w:rPr>
                <w:rFonts w:eastAsia="Calibri"/>
              </w:rPr>
              <w:t>Document reference</w:t>
            </w:r>
          </w:p>
        </w:tc>
        <w:sdt>
          <w:sdtPr>
            <w:rPr>
              <w:rStyle w:val="Responseboxtext"/>
              <w:rFonts w:eastAsia="Calibri"/>
            </w:rPr>
            <w:id w:val="1863547702"/>
            <w:placeholder>
              <w:docPart w:val="AFAF422BEE4D4C8EBAFFC43C7D7E12AB"/>
            </w:placeholder>
            <w:text/>
          </w:sdtPr>
          <w:sdtEndPr>
            <w:rPr>
              <w:rStyle w:val="DefaultParagraphFont"/>
            </w:rPr>
          </w:sdtEndPr>
          <w:sdtContent>
            <w:tc>
              <w:tcPr>
                <w:tcW w:w="5830" w:type="dxa"/>
                <w:gridSpan w:val="12"/>
                <w:shd w:val="clear" w:color="auto" w:fill="auto"/>
              </w:tcPr>
              <w:p w:rsidR="002338D1" w:rsidRPr="009A6D62" w:rsidRDefault="00A663AF" w:rsidP="00A663AF">
                <w:pPr>
                  <w:pStyle w:val="Questiontext"/>
                  <w:rPr>
                    <w:rFonts w:eastAsia="Calibri"/>
                  </w:rPr>
                </w:pPr>
                <w:r>
                  <w:rPr>
                    <w:rStyle w:val="Responseboxtext"/>
                    <w:rFonts w:eastAsia="Calibri"/>
                  </w:rPr>
                  <w:t xml:space="preserve"> </w:t>
                </w:r>
              </w:p>
            </w:tc>
          </w:sdtContent>
        </w:sdt>
      </w:tr>
      <w:tr w:rsidR="00572439" w:rsidRPr="006D49FD" w:rsidTr="00B811C6">
        <w:trPr>
          <w:trHeight w:val="108"/>
        </w:trPr>
        <w:tc>
          <w:tcPr>
            <w:tcW w:w="9933" w:type="dxa"/>
            <w:gridSpan w:val="21"/>
            <w:shd w:val="clear" w:color="auto" w:fill="auto"/>
          </w:tcPr>
          <w:p w:rsidR="00572439" w:rsidRPr="00572439" w:rsidRDefault="00572439" w:rsidP="00572439">
            <w:pPr>
              <w:pStyle w:val="SubQuestion"/>
              <w:rPr>
                <w:rFonts w:eastAsia="Calibri"/>
              </w:rPr>
            </w:pPr>
            <w:r w:rsidRPr="00572439">
              <w:rPr>
                <w:rFonts w:eastAsia="Calibri"/>
              </w:rPr>
              <w:lastRenderedPageBreak/>
              <w:t>3d Information for specific sectors</w:t>
            </w:r>
          </w:p>
        </w:tc>
      </w:tr>
      <w:tr w:rsidR="00E33FD5" w:rsidRPr="00B568B7" w:rsidTr="00B811C6">
        <w:trPr>
          <w:trHeight w:val="108"/>
        </w:trPr>
        <w:tc>
          <w:tcPr>
            <w:tcW w:w="9933" w:type="dxa"/>
            <w:gridSpan w:val="21"/>
            <w:shd w:val="clear" w:color="auto" w:fill="auto"/>
          </w:tcPr>
          <w:p w:rsidR="00E33FD5" w:rsidRPr="00B568B7" w:rsidRDefault="00E33FD5" w:rsidP="00CF196E">
            <w:pPr>
              <w:pStyle w:val="ParagText"/>
              <w:rPr>
                <w:rFonts w:eastAsia="Calibri"/>
              </w:rPr>
            </w:pPr>
            <w:r w:rsidRPr="00B568B7">
              <w:rPr>
                <w:rFonts w:eastAsia="Calibri"/>
              </w:rPr>
              <w:t>For some sectors, we need more information to be able to set appropriate conditions in the permit.</w:t>
            </w:r>
            <w:r w:rsidR="00F95520">
              <w:rPr>
                <w:rFonts w:eastAsia="Calibri"/>
              </w:rPr>
              <w:t xml:space="preserve"> </w:t>
            </w:r>
            <w:r w:rsidRPr="00B568B7">
              <w:rPr>
                <w:rFonts w:eastAsia="Calibri"/>
              </w:rPr>
              <w:t>This is as well as the information you may provide in sections 5, 6 and 7.</w:t>
            </w:r>
          </w:p>
          <w:p w:rsidR="00E33FD5" w:rsidRPr="00B568B7" w:rsidRDefault="00E33FD5" w:rsidP="00DC4C23">
            <w:pPr>
              <w:pStyle w:val="ParagText"/>
              <w:spacing w:after="120"/>
              <w:rPr>
                <w:rFonts w:eastAsia="Calibri"/>
              </w:rPr>
            </w:pPr>
            <w:r w:rsidRPr="00B568B7">
              <w:rPr>
                <w:rFonts w:eastAsia="Calibri"/>
              </w:rPr>
              <w:t>For those activities listed bel</w:t>
            </w:r>
            <w:r w:rsidR="00583FCD">
              <w:rPr>
                <w:rFonts w:eastAsia="Calibri"/>
              </w:rPr>
              <w:t>ow, you must answer the question</w:t>
            </w:r>
            <w:r w:rsidRPr="00B568B7">
              <w:rPr>
                <w:rFonts w:eastAsia="Calibri"/>
              </w:rPr>
              <w:t>s in the related document.</w:t>
            </w:r>
          </w:p>
        </w:tc>
      </w:tr>
      <w:tr w:rsidR="00E33FD5" w:rsidRPr="00CF196E" w:rsidTr="00B811C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1"/>
            <w:shd w:val="clear" w:color="auto" w:fill="auto"/>
          </w:tcPr>
          <w:p w:rsidR="00E33FD5" w:rsidRPr="00CF196E" w:rsidRDefault="00E33FD5" w:rsidP="00E33FD5">
            <w:pPr>
              <w:pStyle w:val="SubQuestion"/>
              <w:rPr>
                <w:rFonts w:eastAsia="Calibri"/>
                <w:sz w:val="18"/>
                <w:szCs w:val="18"/>
                <w:lang w:eastAsia="en-GB"/>
              </w:rPr>
            </w:pPr>
            <w:r w:rsidRPr="00CF196E">
              <w:rPr>
                <w:rFonts w:eastAsia="Calibri"/>
                <w:sz w:val="18"/>
                <w:szCs w:val="18"/>
                <w:lang w:eastAsia="en-GB"/>
              </w:rPr>
              <w:t>Table 3d – Questions for specific sectors</w:t>
            </w:r>
          </w:p>
        </w:tc>
      </w:tr>
      <w:tr w:rsidR="00E33FD5" w:rsidRPr="00CF196E"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88" w:type="dxa"/>
            <w:gridSpan w:val="12"/>
            <w:tcBorders>
              <w:bottom w:val="double" w:sz="4" w:space="0" w:color="auto"/>
            </w:tcBorders>
            <w:shd w:val="clear" w:color="auto" w:fill="auto"/>
          </w:tcPr>
          <w:p w:rsidR="00E33FD5" w:rsidRPr="00CF196E" w:rsidRDefault="00E33FD5" w:rsidP="00E33FD5">
            <w:pPr>
              <w:pStyle w:val="Questiontext"/>
              <w:rPr>
                <w:rFonts w:eastAsia="Calibri"/>
                <w:sz w:val="18"/>
                <w:szCs w:val="18"/>
              </w:rPr>
            </w:pPr>
            <w:r w:rsidRPr="00CF196E">
              <w:rPr>
                <w:sz w:val="18"/>
                <w:szCs w:val="18"/>
              </w:rPr>
              <w:t>Sector</w:t>
            </w:r>
          </w:p>
        </w:tc>
        <w:tc>
          <w:tcPr>
            <w:tcW w:w="4545" w:type="dxa"/>
            <w:gridSpan w:val="9"/>
            <w:tcBorders>
              <w:bottom w:val="double" w:sz="4" w:space="0" w:color="auto"/>
            </w:tcBorders>
            <w:shd w:val="clear" w:color="auto" w:fill="auto"/>
          </w:tcPr>
          <w:p w:rsidR="00E33FD5" w:rsidRPr="00CF196E" w:rsidRDefault="00E33FD5" w:rsidP="00E33FD5">
            <w:pPr>
              <w:pStyle w:val="Questiontext"/>
              <w:rPr>
                <w:rFonts w:eastAsia="Calibri"/>
                <w:sz w:val="18"/>
                <w:szCs w:val="18"/>
              </w:rPr>
            </w:pPr>
            <w:r w:rsidRPr="00CF196E">
              <w:rPr>
                <w:sz w:val="18"/>
                <w:szCs w:val="18"/>
              </w:rPr>
              <w:t>Appendix</w:t>
            </w:r>
          </w:p>
        </w:tc>
      </w:tr>
      <w:tr w:rsidR="00E33FD5" w:rsidRPr="00CF196E"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88" w:type="dxa"/>
            <w:gridSpan w:val="12"/>
            <w:tcBorders>
              <w:top w:val="double" w:sz="4" w:space="0" w:color="auto"/>
            </w:tcBorders>
            <w:shd w:val="clear" w:color="auto" w:fill="auto"/>
          </w:tcPr>
          <w:p w:rsidR="00E33FD5" w:rsidRPr="00CF196E" w:rsidRDefault="00E33FD5" w:rsidP="00E33FD5">
            <w:pPr>
              <w:pStyle w:val="Questiontext"/>
              <w:rPr>
                <w:rFonts w:eastAsia="Calibri"/>
                <w:sz w:val="18"/>
                <w:szCs w:val="18"/>
              </w:rPr>
            </w:pPr>
            <w:r w:rsidRPr="00CF196E">
              <w:rPr>
                <w:sz w:val="18"/>
                <w:szCs w:val="18"/>
              </w:rPr>
              <w:t>Combustion</w:t>
            </w:r>
          </w:p>
        </w:tc>
        <w:tc>
          <w:tcPr>
            <w:tcW w:w="4545" w:type="dxa"/>
            <w:gridSpan w:val="9"/>
            <w:tcBorders>
              <w:top w:val="double" w:sz="4" w:space="0" w:color="auto"/>
            </w:tcBorders>
            <w:shd w:val="clear" w:color="auto" w:fill="auto"/>
          </w:tcPr>
          <w:p w:rsidR="00E33FD5" w:rsidRPr="00CF196E" w:rsidRDefault="00E33FD5" w:rsidP="00E33FD5">
            <w:pPr>
              <w:pStyle w:val="Questiontext"/>
              <w:rPr>
                <w:rFonts w:eastAsia="Calibri"/>
                <w:sz w:val="18"/>
                <w:szCs w:val="18"/>
              </w:rPr>
            </w:pPr>
            <w:r w:rsidRPr="00CF196E">
              <w:rPr>
                <w:sz w:val="18"/>
                <w:szCs w:val="18"/>
              </w:rPr>
              <w:t>See the questions in appendix 1</w:t>
            </w:r>
          </w:p>
        </w:tc>
      </w:tr>
      <w:tr w:rsidR="00E33FD5" w:rsidRPr="00CF196E"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88" w:type="dxa"/>
            <w:gridSpan w:val="12"/>
            <w:shd w:val="clear" w:color="auto" w:fill="auto"/>
          </w:tcPr>
          <w:p w:rsidR="00E33FD5" w:rsidRPr="00CF196E" w:rsidRDefault="00E33FD5" w:rsidP="00E33FD5">
            <w:pPr>
              <w:pStyle w:val="Questiontext"/>
              <w:rPr>
                <w:rFonts w:eastAsia="Calibri"/>
                <w:sz w:val="18"/>
                <w:szCs w:val="18"/>
              </w:rPr>
            </w:pPr>
            <w:r w:rsidRPr="00CF196E">
              <w:rPr>
                <w:sz w:val="18"/>
                <w:szCs w:val="18"/>
              </w:rPr>
              <w:t>Chemicals</w:t>
            </w:r>
          </w:p>
        </w:tc>
        <w:tc>
          <w:tcPr>
            <w:tcW w:w="4545" w:type="dxa"/>
            <w:gridSpan w:val="9"/>
            <w:shd w:val="clear" w:color="auto" w:fill="auto"/>
          </w:tcPr>
          <w:p w:rsidR="00E33FD5" w:rsidRPr="00CF196E" w:rsidRDefault="00E33FD5" w:rsidP="00E33FD5">
            <w:pPr>
              <w:pStyle w:val="Questiontext"/>
              <w:rPr>
                <w:rFonts w:eastAsia="Calibri"/>
                <w:sz w:val="18"/>
                <w:szCs w:val="18"/>
              </w:rPr>
            </w:pPr>
            <w:r w:rsidRPr="00CF196E">
              <w:rPr>
                <w:sz w:val="18"/>
                <w:szCs w:val="18"/>
              </w:rPr>
              <w:t>See the questions in appendix 2</w:t>
            </w:r>
          </w:p>
        </w:tc>
      </w:tr>
      <w:tr w:rsidR="00E33FD5" w:rsidRPr="00CF196E"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88" w:type="dxa"/>
            <w:gridSpan w:val="12"/>
            <w:shd w:val="clear" w:color="auto" w:fill="auto"/>
          </w:tcPr>
          <w:p w:rsidR="00E33FD5" w:rsidRPr="00CF196E" w:rsidRDefault="00E33FD5" w:rsidP="00E33FD5">
            <w:pPr>
              <w:pStyle w:val="Questiontext"/>
              <w:rPr>
                <w:rFonts w:eastAsia="Calibri"/>
                <w:sz w:val="18"/>
                <w:szCs w:val="18"/>
              </w:rPr>
            </w:pPr>
            <w:r w:rsidRPr="00CF196E">
              <w:rPr>
                <w:sz w:val="18"/>
                <w:szCs w:val="18"/>
              </w:rPr>
              <w:t>Intensive farming</w:t>
            </w:r>
          </w:p>
        </w:tc>
        <w:tc>
          <w:tcPr>
            <w:tcW w:w="4545" w:type="dxa"/>
            <w:gridSpan w:val="9"/>
            <w:shd w:val="clear" w:color="auto" w:fill="auto"/>
          </w:tcPr>
          <w:p w:rsidR="00E33FD5" w:rsidRPr="00CF196E" w:rsidRDefault="00E33FD5" w:rsidP="00E33FD5">
            <w:pPr>
              <w:pStyle w:val="Questiontext"/>
              <w:rPr>
                <w:rFonts w:eastAsia="Calibri"/>
                <w:sz w:val="18"/>
                <w:szCs w:val="18"/>
              </w:rPr>
            </w:pPr>
            <w:r w:rsidRPr="00CF196E">
              <w:rPr>
                <w:sz w:val="18"/>
                <w:szCs w:val="18"/>
              </w:rPr>
              <w:t>See the questions in appendix 3</w:t>
            </w:r>
          </w:p>
        </w:tc>
      </w:tr>
      <w:tr w:rsidR="00E33FD5" w:rsidRPr="00CF196E"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88" w:type="dxa"/>
            <w:gridSpan w:val="12"/>
            <w:shd w:val="clear" w:color="auto" w:fill="auto"/>
          </w:tcPr>
          <w:p w:rsidR="00E33FD5" w:rsidRPr="00CF196E" w:rsidRDefault="00E33FD5" w:rsidP="00E33FD5">
            <w:pPr>
              <w:pStyle w:val="Questiontext"/>
              <w:rPr>
                <w:rFonts w:eastAsia="Calibri"/>
                <w:sz w:val="18"/>
                <w:szCs w:val="18"/>
              </w:rPr>
            </w:pPr>
            <w:r w:rsidRPr="00CF196E">
              <w:rPr>
                <w:sz w:val="18"/>
                <w:szCs w:val="18"/>
              </w:rPr>
              <w:t>Clinical waste</w:t>
            </w:r>
          </w:p>
        </w:tc>
        <w:tc>
          <w:tcPr>
            <w:tcW w:w="4545" w:type="dxa"/>
            <w:gridSpan w:val="9"/>
            <w:shd w:val="clear" w:color="auto" w:fill="auto"/>
          </w:tcPr>
          <w:p w:rsidR="00E33FD5" w:rsidRPr="00CF196E" w:rsidRDefault="00E33FD5" w:rsidP="00E33FD5">
            <w:pPr>
              <w:pStyle w:val="Questiontext"/>
              <w:rPr>
                <w:rFonts w:eastAsia="Calibri"/>
                <w:sz w:val="18"/>
                <w:szCs w:val="18"/>
              </w:rPr>
            </w:pPr>
            <w:r w:rsidRPr="00CF196E">
              <w:rPr>
                <w:sz w:val="18"/>
                <w:szCs w:val="18"/>
              </w:rPr>
              <w:t>See the questions in appendix 4</w:t>
            </w:r>
          </w:p>
        </w:tc>
      </w:tr>
      <w:tr w:rsidR="00E33FD5" w:rsidRPr="00CF196E"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88" w:type="dxa"/>
            <w:gridSpan w:val="12"/>
            <w:shd w:val="clear" w:color="auto" w:fill="auto"/>
          </w:tcPr>
          <w:p w:rsidR="00E33FD5" w:rsidRPr="00CF196E" w:rsidRDefault="00E33FD5" w:rsidP="00E33FD5">
            <w:pPr>
              <w:pStyle w:val="Questiontext"/>
              <w:rPr>
                <w:rFonts w:eastAsia="Calibri"/>
                <w:sz w:val="18"/>
                <w:szCs w:val="18"/>
              </w:rPr>
            </w:pPr>
            <w:r w:rsidRPr="00CF196E">
              <w:rPr>
                <w:sz w:val="18"/>
                <w:szCs w:val="18"/>
              </w:rPr>
              <w:t>Hazardous and non-hazardous waste recovery and disposal</w:t>
            </w:r>
          </w:p>
        </w:tc>
        <w:tc>
          <w:tcPr>
            <w:tcW w:w="4545" w:type="dxa"/>
            <w:gridSpan w:val="9"/>
            <w:shd w:val="clear" w:color="auto" w:fill="auto"/>
          </w:tcPr>
          <w:p w:rsidR="00E33FD5" w:rsidRPr="00CF196E" w:rsidRDefault="00E33FD5" w:rsidP="00E33FD5">
            <w:pPr>
              <w:pStyle w:val="Questiontext"/>
              <w:rPr>
                <w:rFonts w:eastAsia="Calibri"/>
                <w:sz w:val="18"/>
                <w:szCs w:val="18"/>
              </w:rPr>
            </w:pPr>
            <w:r w:rsidRPr="00CF196E">
              <w:rPr>
                <w:sz w:val="18"/>
                <w:szCs w:val="18"/>
              </w:rPr>
              <w:t>See the questions in appendix 5</w:t>
            </w:r>
          </w:p>
        </w:tc>
      </w:tr>
      <w:tr w:rsidR="00E33FD5" w:rsidRPr="00CF196E" w:rsidTr="00116AD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88" w:type="dxa"/>
            <w:gridSpan w:val="12"/>
            <w:shd w:val="clear" w:color="auto" w:fill="auto"/>
          </w:tcPr>
          <w:p w:rsidR="00E33FD5" w:rsidRPr="00CF196E" w:rsidRDefault="00E33FD5" w:rsidP="00E33FD5">
            <w:pPr>
              <w:pStyle w:val="Questiontext"/>
              <w:rPr>
                <w:rFonts w:eastAsia="Calibri"/>
                <w:sz w:val="18"/>
                <w:szCs w:val="18"/>
              </w:rPr>
            </w:pPr>
            <w:r w:rsidRPr="00CF196E">
              <w:rPr>
                <w:sz w:val="18"/>
                <w:szCs w:val="18"/>
              </w:rPr>
              <w:t>Incinerating waste</w:t>
            </w:r>
          </w:p>
        </w:tc>
        <w:tc>
          <w:tcPr>
            <w:tcW w:w="4545" w:type="dxa"/>
            <w:gridSpan w:val="9"/>
            <w:shd w:val="clear" w:color="auto" w:fill="auto"/>
          </w:tcPr>
          <w:p w:rsidR="00E33FD5" w:rsidRPr="00CF196E" w:rsidRDefault="00E33FD5" w:rsidP="00E33FD5">
            <w:pPr>
              <w:pStyle w:val="Questiontext"/>
              <w:rPr>
                <w:rFonts w:eastAsia="Calibri"/>
                <w:sz w:val="18"/>
                <w:szCs w:val="18"/>
              </w:rPr>
            </w:pPr>
            <w:r w:rsidRPr="00CF196E">
              <w:rPr>
                <w:sz w:val="18"/>
                <w:szCs w:val="18"/>
              </w:rPr>
              <w:t>See the questions in appendix 6</w:t>
            </w:r>
          </w:p>
        </w:tc>
      </w:tr>
      <w:tr w:rsidR="00E33FD5" w:rsidRPr="00B568B7" w:rsidTr="00B811C6">
        <w:trPr>
          <w:trHeight w:val="108"/>
        </w:trPr>
        <w:tc>
          <w:tcPr>
            <w:tcW w:w="9933" w:type="dxa"/>
            <w:gridSpan w:val="21"/>
            <w:shd w:val="clear" w:color="auto" w:fill="auto"/>
          </w:tcPr>
          <w:p w:rsidR="00E33FD5" w:rsidRPr="00B568B7" w:rsidRDefault="00E33FD5" w:rsidP="00CF196E">
            <w:pPr>
              <w:pStyle w:val="Sectionheading"/>
              <w:spacing w:before="240"/>
              <w:rPr>
                <w:rFonts w:eastAsia="Calibri"/>
              </w:rPr>
            </w:pPr>
            <w:r w:rsidRPr="00B568B7">
              <w:rPr>
                <w:rFonts w:eastAsia="Calibri"/>
              </w:rPr>
              <w:t>4 Monitoring</w:t>
            </w:r>
          </w:p>
        </w:tc>
      </w:tr>
      <w:tr w:rsidR="00E33FD5" w:rsidRPr="006D49FD" w:rsidTr="00B811C6">
        <w:trPr>
          <w:trHeight w:val="108"/>
        </w:trPr>
        <w:tc>
          <w:tcPr>
            <w:tcW w:w="9933" w:type="dxa"/>
            <w:gridSpan w:val="21"/>
            <w:shd w:val="clear" w:color="auto" w:fill="auto"/>
          </w:tcPr>
          <w:p w:rsidR="00E33FD5" w:rsidRDefault="00E33FD5" w:rsidP="00CF196E">
            <w:pPr>
              <w:pStyle w:val="SubQuestion"/>
              <w:rPr>
                <w:rFonts w:eastAsia="Calibri"/>
                <w:lang w:eastAsia="en-GB"/>
              </w:rPr>
            </w:pPr>
            <w:r>
              <w:rPr>
                <w:rFonts w:eastAsia="Calibri"/>
                <w:lang w:eastAsia="en-GB"/>
              </w:rPr>
              <w:t xml:space="preserve">4a Describe the measures you use </w:t>
            </w:r>
            <w:r w:rsidR="00CF196E">
              <w:rPr>
                <w:rFonts w:eastAsia="Calibri"/>
                <w:lang w:eastAsia="en-GB"/>
              </w:rPr>
              <w:t>to</w:t>
            </w:r>
            <w:r>
              <w:rPr>
                <w:rFonts w:eastAsia="Calibri"/>
                <w:lang w:eastAsia="en-GB"/>
              </w:rPr>
              <w:t xml:space="preserve"> monitor emissions by referring to each emission point in Table </w:t>
            </w:r>
            <w:r w:rsidR="00CF196E">
              <w:rPr>
                <w:rFonts w:eastAsia="Calibri"/>
                <w:lang w:eastAsia="en-GB"/>
              </w:rPr>
              <w:t xml:space="preserve">          </w:t>
            </w:r>
            <w:r>
              <w:rPr>
                <w:rFonts w:eastAsia="Calibri"/>
                <w:lang w:eastAsia="en-GB"/>
              </w:rPr>
              <w:t>2 above</w:t>
            </w:r>
          </w:p>
        </w:tc>
      </w:tr>
      <w:tr w:rsidR="00E33FD5" w:rsidRPr="00B568B7" w:rsidTr="00B811C6">
        <w:trPr>
          <w:trHeight w:val="832"/>
        </w:trPr>
        <w:tc>
          <w:tcPr>
            <w:tcW w:w="9933" w:type="dxa"/>
            <w:gridSpan w:val="21"/>
            <w:shd w:val="clear" w:color="auto" w:fill="auto"/>
          </w:tcPr>
          <w:p w:rsidR="00E33FD5" w:rsidRPr="00B568B7" w:rsidRDefault="00E33FD5" w:rsidP="00CF196E">
            <w:pPr>
              <w:pStyle w:val="ParagText"/>
              <w:rPr>
                <w:rFonts w:eastAsia="Calibri"/>
              </w:rPr>
            </w:pPr>
            <w:r w:rsidRPr="00B568B7">
              <w:rPr>
                <w:rFonts w:eastAsia="Calibri"/>
              </w:rPr>
              <w:t>You should also describe any environmental monitoring. Tell us:</w:t>
            </w:r>
          </w:p>
          <w:p w:rsidR="00E33FD5" w:rsidRPr="00B568B7" w:rsidRDefault="00E33FD5" w:rsidP="00CF196E">
            <w:pPr>
              <w:pStyle w:val="ParagText"/>
              <w:numPr>
                <w:ilvl w:val="0"/>
                <w:numId w:val="18"/>
              </w:numPr>
              <w:rPr>
                <w:rFonts w:eastAsia="Calibri"/>
              </w:rPr>
            </w:pPr>
            <w:r w:rsidRPr="00B568B7">
              <w:rPr>
                <w:rFonts w:eastAsia="Calibri"/>
              </w:rPr>
              <w:t>how often you use these measures;</w:t>
            </w:r>
          </w:p>
          <w:p w:rsidR="00E33FD5" w:rsidRPr="00B568B7" w:rsidRDefault="00E33FD5" w:rsidP="00CF196E">
            <w:pPr>
              <w:pStyle w:val="ParagText"/>
              <w:numPr>
                <w:ilvl w:val="0"/>
                <w:numId w:val="18"/>
              </w:numPr>
              <w:rPr>
                <w:rFonts w:eastAsia="Calibri"/>
              </w:rPr>
            </w:pPr>
            <w:r w:rsidRPr="00B568B7">
              <w:rPr>
                <w:rFonts w:eastAsia="Calibri"/>
              </w:rPr>
              <w:t>the methods you use; and</w:t>
            </w:r>
          </w:p>
          <w:p w:rsidR="00E33FD5" w:rsidRPr="00B568B7" w:rsidRDefault="00E33FD5" w:rsidP="00CF196E">
            <w:pPr>
              <w:pStyle w:val="ParagText"/>
              <w:numPr>
                <w:ilvl w:val="0"/>
                <w:numId w:val="18"/>
              </w:numPr>
              <w:rPr>
                <w:rFonts w:eastAsia="Calibri"/>
              </w:rPr>
            </w:pPr>
            <w:r w:rsidRPr="00B568B7">
              <w:rPr>
                <w:rFonts w:eastAsia="Calibri"/>
              </w:rPr>
              <w:t>the procedures you follow to assess the measures.</w:t>
            </w:r>
          </w:p>
        </w:tc>
      </w:tr>
      <w:tr w:rsidR="002338D1" w:rsidRPr="006D49FD" w:rsidTr="00116ADD">
        <w:trPr>
          <w:trHeight w:val="316"/>
        </w:trPr>
        <w:tc>
          <w:tcPr>
            <w:tcW w:w="4103" w:type="dxa"/>
            <w:gridSpan w:val="9"/>
            <w:shd w:val="clear" w:color="auto" w:fill="auto"/>
          </w:tcPr>
          <w:p w:rsidR="002338D1" w:rsidRDefault="002338D1" w:rsidP="00B811C6">
            <w:pPr>
              <w:pStyle w:val="Questiontext"/>
              <w:rPr>
                <w:rFonts w:eastAsia="Calibri"/>
                <w:lang w:eastAsia="en-GB"/>
              </w:rPr>
            </w:pPr>
            <w:r>
              <w:rPr>
                <w:rFonts w:eastAsia="Calibri"/>
                <w:lang w:eastAsia="en-GB"/>
              </w:rPr>
              <w:t>Document reference</w:t>
            </w:r>
          </w:p>
        </w:tc>
        <w:sdt>
          <w:sdtPr>
            <w:rPr>
              <w:rStyle w:val="Responseboxtext"/>
              <w:rFonts w:eastAsia="Calibri"/>
            </w:rPr>
            <w:id w:val="-208737335"/>
            <w:placeholder>
              <w:docPart w:val="284DEA2C9DAF410EB354149969D4E244"/>
            </w:placeholder>
            <w:text/>
          </w:sdtPr>
          <w:sdtEndPr>
            <w:rPr>
              <w:rStyle w:val="DefaultParagraphFont"/>
            </w:rPr>
          </w:sdtEndPr>
          <w:sdtContent>
            <w:tc>
              <w:tcPr>
                <w:tcW w:w="5830" w:type="dxa"/>
                <w:gridSpan w:val="12"/>
                <w:shd w:val="clear" w:color="auto" w:fill="auto"/>
              </w:tcPr>
              <w:p w:rsidR="002338D1" w:rsidRDefault="00205411" w:rsidP="00205411">
                <w:pPr>
                  <w:pStyle w:val="Questiontext"/>
                  <w:rPr>
                    <w:rFonts w:eastAsia="Calibri"/>
                    <w:lang w:eastAsia="en-GB"/>
                  </w:rPr>
                </w:pPr>
                <w:r>
                  <w:rPr>
                    <w:rStyle w:val="Responseboxtext"/>
                    <w:rFonts w:eastAsia="Calibri"/>
                  </w:rPr>
                  <w:t>Site Permit BR7321</w:t>
                </w:r>
              </w:p>
            </w:tc>
          </w:sdtContent>
        </w:sdt>
      </w:tr>
      <w:tr w:rsidR="00E33FD5" w:rsidRPr="006D49FD" w:rsidTr="00B811C6">
        <w:trPr>
          <w:trHeight w:val="108"/>
        </w:trPr>
        <w:tc>
          <w:tcPr>
            <w:tcW w:w="9933" w:type="dxa"/>
            <w:gridSpan w:val="21"/>
            <w:shd w:val="clear" w:color="auto" w:fill="auto"/>
          </w:tcPr>
          <w:p w:rsidR="00E33FD5" w:rsidRDefault="00E33FD5" w:rsidP="00E33FD5">
            <w:pPr>
              <w:pStyle w:val="SubQuestion"/>
              <w:rPr>
                <w:rFonts w:eastAsia="Calibri"/>
                <w:lang w:eastAsia="en-GB"/>
              </w:rPr>
            </w:pPr>
            <w:r>
              <w:rPr>
                <w:rFonts w:eastAsia="Calibri"/>
                <w:lang w:eastAsia="en-GB"/>
              </w:rPr>
              <w:t>4b Point source emissions to air only</w:t>
            </w:r>
          </w:p>
        </w:tc>
      </w:tr>
      <w:tr w:rsidR="00E33FD5" w:rsidRPr="006D49FD" w:rsidTr="00B811C6">
        <w:trPr>
          <w:trHeight w:val="108"/>
        </w:trPr>
        <w:tc>
          <w:tcPr>
            <w:tcW w:w="9933" w:type="dxa"/>
            <w:gridSpan w:val="21"/>
            <w:shd w:val="clear" w:color="auto" w:fill="auto"/>
          </w:tcPr>
          <w:p w:rsidR="00E33FD5" w:rsidRDefault="00E33FD5"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F95520" w:rsidRPr="00966167">
              <w:rPr>
                <w:rFonts w:eastAsia="Calibri"/>
                <w:lang w:eastAsia="en-GB"/>
              </w:rPr>
              <w:t>use Technical Guidance Note M1 (Monitoring). This</w:t>
            </w:r>
            <w:r w:rsidR="00F95520">
              <w:rPr>
                <w:rFonts w:eastAsia="Calibri"/>
                <w:lang w:eastAsia="en-GB"/>
              </w:rPr>
              <w:t xml:space="preserve"> is available in the Guidance section on our Website.</w:t>
            </w:r>
          </w:p>
        </w:tc>
      </w:tr>
      <w:tr w:rsidR="002338D1" w:rsidRPr="006D49FD" w:rsidTr="00116ADD">
        <w:trPr>
          <w:trHeight w:val="108"/>
        </w:trPr>
        <w:tc>
          <w:tcPr>
            <w:tcW w:w="4103" w:type="dxa"/>
            <w:gridSpan w:val="9"/>
            <w:shd w:val="clear" w:color="auto" w:fill="auto"/>
          </w:tcPr>
          <w:p w:rsidR="002338D1" w:rsidRDefault="002338D1" w:rsidP="00F95520">
            <w:pPr>
              <w:pStyle w:val="Questiontext"/>
              <w:rPr>
                <w:rFonts w:ascii="MetaBoldLF-Roman" w:eastAsia="Calibri" w:hAnsi="MetaBoldLF-Roman" w:cs="MetaBoldLF-Roman"/>
                <w:b/>
                <w:bCs/>
                <w:sz w:val="22"/>
                <w:szCs w:val="22"/>
                <w:lang w:eastAsia="en-GB"/>
              </w:rPr>
            </w:pPr>
            <w:r>
              <w:rPr>
                <w:rFonts w:eastAsia="Calibri"/>
                <w:lang w:eastAsia="en-GB"/>
              </w:rPr>
              <w:t>Document ref</w:t>
            </w:r>
            <w:r w:rsidR="00F95520">
              <w:rPr>
                <w:rFonts w:eastAsia="Calibri"/>
                <w:lang w:eastAsia="en-GB"/>
              </w:rPr>
              <w:t>erence</w:t>
            </w:r>
          </w:p>
        </w:tc>
        <w:sdt>
          <w:sdtPr>
            <w:rPr>
              <w:rStyle w:val="Responseboxtext"/>
              <w:rFonts w:eastAsia="Calibri"/>
            </w:rPr>
            <w:id w:val="382219099"/>
            <w:placeholder>
              <w:docPart w:val="961D10EC6E2042038E770E439D1BF21C"/>
            </w:placeholder>
            <w:text/>
          </w:sdtPr>
          <w:sdtEndPr>
            <w:rPr>
              <w:rStyle w:val="DefaultParagraphFont"/>
            </w:rPr>
          </w:sdtEndPr>
          <w:sdtContent>
            <w:tc>
              <w:tcPr>
                <w:tcW w:w="5830" w:type="dxa"/>
                <w:gridSpan w:val="12"/>
                <w:shd w:val="clear" w:color="auto" w:fill="auto"/>
              </w:tcPr>
              <w:p w:rsidR="002338D1" w:rsidRDefault="00A663AF" w:rsidP="00A663AF">
                <w:pPr>
                  <w:pStyle w:val="Questiontext"/>
                  <w:rPr>
                    <w:rFonts w:ascii="MetaBoldLF-Roman" w:eastAsia="Calibri" w:hAnsi="MetaBoldLF-Roman" w:cs="MetaBoldLF-Roman"/>
                    <w:b/>
                    <w:bCs/>
                    <w:sz w:val="22"/>
                    <w:szCs w:val="22"/>
                    <w:lang w:eastAsia="en-GB"/>
                  </w:rPr>
                </w:pPr>
                <w:r>
                  <w:rPr>
                    <w:rStyle w:val="Responseboxtext"/>
                    <w:rFonts w:eastAsia="Calibri"/>
                  </w:rPr>
                  <w:t xml:space="preserve"> </w:t>
                </w:r>
                <w:r w:rsidR="00F85032">
                  <w:rPr>
                    <w:rStyle w:val="Responseboxtext"/>
                    <w:rFonts w:eastAsia="Calibri"/>
                  </w:rPr>
                  <w:t xml:space="preserve">                                     </w:t>
                </w:r>
              </w:p>
            </w:tc>
          </w:sdtContent>
        </w:sdt>
      </w:tr>
      <w:tr w:rsidR="00E33FD5" w:rsidRPr="006D49FD" w:rsidTr="00B811C6">
        <w:trPr>
          <w:trHeight w:val="108"/>
        </w:trPr>
        <w:tc>
          <w:tcPr>
            <w:tcW w:w="9933" w:type="dxa"/>
            <w:gridSpan w:val="21"/>
            <w:shd w:val="clear" w:color="auto" w:fill="auto"/>
          </w:tcPr>
          <w:p w:rsidR="00E33FD5" w:rsidRDefault="00E33FD5" w:rsidP="00E33FD5">
            <w:pPr>
              <w:pStyle w:val="Sectionheading"/>
              <w:rPr>
                <w:rFonts w:eastAsia="Calibri"/>
                <w:szCs w:val="22"/>
                <w:lang w:eastAsia="en-GB"/>
              </w:rPr>
            </w:pPr>
            <w:r>
              <w:rPr>
                <w:rFonts w:eastAsia="Calibri"/>
                <w:lang w:eastAsia="en-GB"/>
              </w:rPr>
              <w:t>5 Environmental impact assessment</w:t>
            </w:r>
          </w:p>
        </w:tc>
      </w:tr>
      <w:tr w:rsidR="00E33FD5" w:rsidRPr="006D49FD" w:rsidTr="00B811C6">
        <w:trPr>
          <w:trHeight w:val="108"/>
        </w:trPr>
        <w:tc>
          <w:tcPr>
            <w:tcW w:w="9933" w:type="dxa"/>
            <w:gridSpan w:val="21"/>
            <w:shd w:val="clear" w:color="auto" w:fill="auto"/>
          </w:tcPr>
          <w:p w:rsidR="00E33FD5" w:rsidRDefault="00E33FD5"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E33FD5" w:rsidRPr="00B568B7" w:rsidTr="00116ADD">
        <w:trPr>
          <w:trHeight w:val="137"/>
        </w:trPr>
        <w:tc>
          <w:tcPr>
            <w:tcW w:w="708" w:type="dxa"/>
            <w:shd w:val="clear" w:color="auto" w:fill="auto"/>
          </w:tcPr>
          <w:p w:rsidR="00E33FD5" w:rsidRPr="00B568B7" w:rsidRDefault="00E33FD5" w:rsidP="00E33FD5">
            <w:pPr>
              <w:pStyle w:val="Questiontext"/>
              <w:rPr>
                <w:rFonts w:eastAsia="Calibri"/>
              </w:rPr>
            </w:pPr>
            <w:r w:rsidRPr="00B568B7">
              <w:rPr>
                <w:rFonts w:eastAsia="Calibri"/>
              </w:rPr>
              <w:t>No</w:t>
            </w:r>
          </w:p>
        </w:tc>
        <w:sdt>
          <w:sdtPr>
            <w:rPr>
              <w:rFonts w:eastAsia="Calibri"/>
            </w:rPr>
            <w:id w:val="1206139793"/>
          </w:sdtPr>
          <w:sdtEndPr/>
          <w:sdtContent>
            <w:tc>
              <w:tcPr>
                <w:tcW w:w="561" w:type="dxa"/>
                <w:shd w:val="clear" w:color="auto" w:fill="auto"/>
              </w:tcPr>
              <w:p w:rsidR="00E33FD5" w:rsidRPr="00B568B7" w:rsidRDefault="00F31AA8" w:rsidP="00E33FD5">
                <w:pPr>
                  <w:pStyle w:val="Questiontext"/>
                  <w:rPr>
                    <w:rFonts w:eastAsia="Calibri"/>
                  </w:rPr>
                </w:pPr>
                <w:r>
                  <w:rPr>
                    <w:rFonts w:eastAsia="Calibri"/>
                  </w:rPr>
                  <w:t>x</w:t>
                </w:r>
                <w:r w:rsidR="00E33FD5">
                  <w:rPr>
                    <w:rFonts w:ascii="MS Gothic" w:eastAsia="MS Gothic" w:hAnsi="MS Gothic" w:hint="eastAsia"/>
                  </w:rPr>
                  <w:t>☐</w:t>
                </w:r>
              </w:p>
            </w:tc>
          </w:sdtContent>
        </w:sdt>
        <w:tc>
          <w:tcPr>
            <w:tcW w:w="8664" w:type="dxa"/>
            <w:gridSpan w:val="19"/>
            <w:shd w:val="clear" w:color="auto" w:fill="auto"/>
          </w:tcPr>
          <w:p w:rsidR="00E33FD5" w:rsidRPr="00B568B7" w:rsidRDefault="00E33FD5" w:rsidP="00E33FD5">
            <w:pPr>
              <w:pStyle w:val="Questiontext"/>
              <w:rPr>
                <w:rFonts w:eastAsia="Calibri"/>
              </w:rPr>
            </w:pPr>
            <w:r w:rsidRPr="00B568B7">
              <w:rPr>
                <w:rFonts w:eastAsia="Calibri"/>
              </w:rPr>
              <w:t>Now go to section 6</w:t>
            </w:r>
          </w:p>
        </w:tc>
      </w:tr>
      <w:tr w:rsidR="00E33FD5" w:rsidRPr="00B568B7" w:rsidTr="00116ADD">
        <w:trPr>
          <w:trHeight w:val="135"/>
        </w:trPr>
        <w:tc>
          <w:tcPr>
            <w:tcW w:w="708" w:type="dxa"/>
            <w:shd w:val="clear" w:color="auto" w:fill="auto"/>
          </w:tcPr>
          <w:p w:rsidR="00E33FD5" w:rsidRPr="00B568B7" w:rsidRDefault="00E33FD5" w:rsidP="00E33FD5">
            <w:pPr>
              <w:pStyle w:val="Questiontext"/>
              <w:rPr>
                <w:rFonts w:eastAsia="Calibri"/>
              </w:rPr>
            </w:pPr>
            <w:r w:rsidRPr="00B568B7">
              <w:rPr>
                <w:rFonts w:eastAsia="Calibri"/>
              </w:rPr>
              <w:t>Yes</w:t>
            </w:r>
          </w:p>
        </w:tc>
        <w:sdt>
          <w:sdtPr>
            <w:rPr>
              <w:rFonts w:eastAsia="Calibri"/>
            </w:rPr>
            <w:id w:val="719091662"/>
          </w:sdtPr>
          <w:sdtEndPr/>
          <w:sdtContent>
            <w:tc>
              <w:tcPr>
                <w:tcW w:w="561" w:type="dxa"/>
                <w:shd w:val="clear" w:color="auto" w:fill="auto"/>
              </w:tcPr>
              <w:p w:rsidR="00E33FD5" w:rsidRPr="00B568B7" w:rsidRDefault="00E33FD5" w:rsidP="00E33FD5">
                <w:pPr>
                  <w:pStyle w:val="Questiontext"/>
                  <w:rPr>
                    <w:rFonts w:eastAsia="Calibri"/>
                  </w:rPr>
                </w:pPr>
                <w:r>
                  <w:rPr>
                    <w:rFonts w:ascii="MS Gothic" w:eastAsia="MS Gothic" w:hAnsi="MS Gothic" w:hint="eastAsia"/>
                  </w:rPr>
                  <w:t>☐</w:t>
                </w:r>
              </w:p>
            </w:tc>
          </w:sdtContent>
        </w:sdt>
        <w:tc>
          <w:tcPr>
            <w:tcW w:w="8664" w:type="dxa"/>
            <w:gridSpan w:val="19"/>
            <w:shd w:val="clear" w:color="auto" w:fill="auto"/>
          </w:tcPr>
          <w:p w:rsidR="00E33FD5" w:rsidRPr="00B568B7" w:rsidRDefault="00E33FD5" w:rsidP="00E33FD5">
            <w:pPr>
              <w:pStyle w:val="Questiontext"/>
              <w:rPr>
                <w:rFonts w:eastAsia="Calibri"/>
              </w:rPr>
            </w:pPr>
            <w:r w:rsidRPr="00B568B7">
              <w:rPr>
                <w:rFonts w:eastAsia="Calibri"/>
              </w:rPr>
              <w:t>Please provide a copy of the environmental statement and, if the procedure has been completed:</w:t>
            </w:r>
          </w:p>
          <w:p w:rsidR="00E33FD5" w:rsidRPr="00B568B7" w:rsidRDefault="00E33FD5" w:rsidP="00CF196E">
            <w:pPr>
              <w:pStyle w:val="Questiontext"/>
              <w:numPr>
                <w:ilvl w:val="0"/>
                <w:numId w:val="19"/>
              </w:numPr>
              <w:rPr>
                <w:rFonts w:eastAsia="Calibri"/>
              </w:rPr>
            </w:pPr>
            <w:r w:rsidRPr="00B568B7">
              <w:rPr>
                <w:rFonts w:eastAsia="Calibri"/>
              </w:rPr>
              <w:t>a copy of the planning permission; and</w:t>
            </w:r>
          </w:p>
          <w:p w:rsidR="00E33FD5" w:rsidRPr="00B568B7" w:rsidRDefault="00E33FD5" w:rsidP="00CF196E">
            <w:pPr>
              <w:pStyle w:val="Questiontext"/>
              <w:numPr>
                <w:ilvl w:val="0"/>
                <w:numId w:val="19"/>
              </w:numPr>
              <w:rPr>
                <w:rFonts w:eastAsia="Calibri"/>
              </w:rPr>
            </w:pPr>
            <w:r w:rsidRPr="00B568B7">
              <w:rPr>
                <w:rFonts w:eastAsia="Calibri"/>
              </w:rPr>
              <w:t>the committee report and decision on the EIA.</w:t>
            </w:r>
          </w:p>
        </w:tc>
      </w:tr>
      <w:tr w:rsidR="002338D1" w:rsidRPr="00B568B7" w:rsidTr="00116ADD">
        <w:trPr>
          <w:trHeight w:val="135"/>
        </w:trPr>
        <w:tc>
          <w:tcPr>
            <w:tcW w:w="708" w:type="dxa"/>
            <w:shd w:val="clear" w:color="auto" w:fill="auto"/>
          </w:tcPr>
          <w:p w:rsidR="002338D1" w:rsidRPr="00B568B7" w:rsidRDefault="002338D1" w:rsidP="00E33FD5">
            <w:pPr>
              <w:pStyle w:val="Questiontext"/>
              <w:rPr>
                <w:rFonts w:eastAsia="Calibri"/>
              </w:rPr>
            </w:pPr>
          </w:p>
        </w:tc>
        <w:tc>
          <w:tcPr>
            <w:tcW w:w="3412" w:type="dxa"/>
            <w:gridSpan w:val="9"/>
            <w:shd w:val="clear" w:color="auto" w:fill="auto"/>
          </w:tcPr>
          <w:p w:rsidR="002338D1" w:rsidRPr="00B568B7" w:rsidRDefault="002338D1" w:rsidP="00B811C6">
            <w:pPr>
              <w:pStyle w:val="Questiontext"/>
              <w:rPr>
                <w:rFonts w:eastAsia="Calibri"/>
              </w:rPr>
            </w:pPr>
            <w:r>
              <w:rPr>
                <w:rFonts w:eastAsia="Calibri"/>
              </w:rPr>
              <w:t xml:space="preserve">           Document reference</w:t>
            </w:r>
          </w:p>
        </w:tc>
        <w:sdt>
          <w:sdtPr>
            <w:rPr>
              <w:rStyle w:val="Responseboxtext"/>
              <w:rFonts w:eastAsia="Calibri"/>
            </w:rPr>
            <w:id w:val="-418646124"/>
            <w:placeholder>
              <w:docPart w:val="3DB52C0D9FB24E59B7376CA10BA5C584"/>
            </w:placeholder>
            <w:text/>
          </w:sdtPr>
          <w:sdtEndPr>
            <w:rPr>
              <w:rStyle w:val="DefaultParagraphFont"/>
            </w:rPr>
          </w:sdtEndPr>
          <w:sdtContent>
            <w:tc>
              <w:tcPr>
                <w:tcW w:w="5813" w:type="dxa"/>
                <w:gridSpan w:val="11"/>
                <w:shd w:val="clear" w:color="auto" w:fill="auto"/>
              </w:tcPr>
              <w:p w:rsidR="002338D1" w:rsidRPr="00B568B7" w:rsidRDefault="002934B7" w:rsidP="002934B7">
                <w:pPr>
                  <w:pStyle w:val="Questiontext"/>
                  <w:rPr>
                    <w:rFonts w:eastAsia="Calibri"/>
                  </w:rPr>
                </w:pPr>
                <w:r>
                  <w:rPr>
                    <w:rStyle w:val="Responseboxtext"/>
                    <w:rFonts w:eastAsia="Calibri"/>
                  </w:rPr>
                  <w:t xml:space="preserve"> </w:t>
                </w:r>
              </w:p>
            </w:tc>
          </w:sdtContent>
        </w:sdt>
      </w:tr>
      <w:tr w:rsidR="00E33FD5" w:rsidRPr="006D49FD" w:rsidTr="00B811C6">
        <w:trPr>
          <w:trHeight w:val="108"/>
        </w:trPr>
        <w:tc>
          <w:tcPr>
            <w:tcW w:w="9933" w:type="dxa"/>
            <w:gridSpan w:val="21"/>
            <w:shd w:val="clear" w:color="auto" w:fill="auto"/>
          </w:tcPr>
          <w:p w:rsidR="00E33FD5" w:rsidRDefault="00E33FD5" w:rsidP="00E33FD5">
            <w:pPr>
              <w:pStyle w:val="Sectionheading"/>
              <w:rPr>
                <w:rFonts w:eastAsia="Calibri"/>
                <w:szCs w:val="22"/>
                <w:lang w:eastAsia="en-GB"/>
              </w:rPr>
            </w:pPr>
            <w:r>
              <w:rPr>
                <w:rFonts w:eastAsia="Calibri"/>
                <w:lang w:eastAsia="en-GB"/>
              </w:rPr>
              <w:t>6 Resource efficiency and climate change</w:t>
            </w:r>
          </w:p>
        </w:tc>
      </w:tr>
      <w:tr w:rsidR="00E33FD5" w:rsidRPr="006D49FD" w:rsidTr="00B811C6">
        <w:trPr>
          <w:trHeight w:val="108"/>
        </w:trPr>
        <w:tc>
          <w:tcPr>
            <w:tcW w:w="9933" w:type="dxa"/>
            <w:gridSpan w:val="21"/>
            <w:shd w:val="clear" w:color="auto" w:fill="auto"/>
          </w:tcPr>
          <w:p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If the site is a landfill, you only need to fill in this section if the application includes landfill gas engines.</w:t>
            </w:r>
          </w:p>
        </w:tc>
      </w:tr>
      <w:tr w:rsidR="00E33FD5" w:rsidRPr="006D49FD" w:rsidTr="00B811C6">
        <w:trPr>
          <w:trHeight w:val="108"/>
        </w:trPr>
        <w:tc>
          <w:tcPr>
            <w:tcW w:w="9933" w:type="dxa"/>
            <w:gridSpan w:val="21"/>
            <w:shd w:val="clear" w:color="auto" w:fill="auto"/>
          </w:tcPr>
          <w:p w:rsidR="00E33FD5" w:rsidRDefault="00E33FD5" w:rsidP="00E33FD5">
            <w:pPr>
              <w:pStyle w:val="SubQuestion"/>
              <w:rPr>
                <w:rFonts w:eastAsia="Calibri"/>
                <w:lang w:eastAsia="en-GB"/>
              </w:rPr>
            </w:pPr>
            <w:r>
              <w:rPr>
                <w:rFonts w:eastAsia="Calibri"/>
                <w:lang w:eastAsia="en-GB"/>
              </w:rPr>
              <w:t>6a Describe the basic measures for improving how energy efficient your activities are</w:t>
            </w:r>
          </w:p>
        </w:tc>
      </w:tr>
      <w:tr w:rsidR="002338D1" w:rsidRPr="006D49FD" w:rsidTr="00116ADD">
        <w:trPr>
          <w:trHeight w:val="108"/>
        </w:trPr>
        <w:tc>
          <w:tcPr>
            <w:tcW w:w="4103" w:type="dxa"/>
            <w:gridSpan w:val="9"/>
            <w:shd w:val="clear" w:color="auto" w:fill="auto"/>
          </w:tcPr>
          <w:p w:rsidR="002338D1" w:rsidRDefault="002338D1" w:rsidP="0063497F">
            <w:pPr>
              <w:pStyle w:val="Questiontext"/>
              <w:rPr>
                <w:rFonts w:ascii="MetaBoldLF-Roman" w:eastAsia="Calibri" w:hAnsi="MetaBoldLF-Roman" w:cs="MetaBoldLF-Roman"/>
                <w:b/>
                <w:bCs/>
                <w:sz w:val="22"/>
                <w:szCs w:val="22"/>
                <w:lang w:eastAsia="en-GB"/>
              </w:rPr>
            </w:pPr>
            <w:r>
              <w:rPr>
                <w:rFonts w:eastAsia="Calibri"/>
                <w:lang w:eastAsia="en-GB"/>
              </w:rPr>
              <w:t>Document reference</w:t>
            </w:r>
          </w:p>
        </w:tc>
        <w:sdt>
          <w:sdtPr>
            <w:rPr>
              <w:rStyle w:val="Responseboxtext"/>
              <w:rFonts w:eastAsia="Calibri"/>
            </w:rPr>
            <w:id w:val="1542389087"/>
            <w:placeholder>
              <w:docPart w:val="8EBFFA720C874033A01AAAA5CB4E1240"/>
            </w:placeholder>
            <w:text/>
          </w:sdtPr>
          <w:sdtEndPr>
            <w:rPr>
              <w:rStyle w:val="DefaultParagraphFont"/>
            </w:rPr>
          </w:sdtEndPr>
          <w:sdtContent>
            <w:tc>
              <w:tcPr>
                <w:tcW w:w="5830" w:type="dxa"/>
                <w:gridSpan w:val="12"/>
                <w:shd w:val="clear" w:color="auto" w:fill="auto"/>
              </w:tcPr>
              <w:p w:rsidR="002338D1" w:rsidRDefault="002934B7" w:rsidP="002934B7">
                <w:pPr>
                  <w:pStyle w:val="Questiontext"/>
                  <w:rPr>
                    <w:rFonts w:ascii="MetaBoldLF-Roman" w:eastAsia="Calibri" w:hAnsi="MetaBoldLF-Roman" w:cs="MetaBoldLF-Roman"/>
                    <w:b/>
                    <w:bCs/>
                    <w:sz w:val="22"/>
                    <w:szCs w:val="22"/>
                    <w:lang w:eastAsia="en-GB"/>
                  </w:rPr>
                </w:pPr>
                <w:r>
                  <w:rPr>
                    <w:rStyle w:val="Responseboxtext"/>
                    <w:rFonts w:eastAsia="Calibri"/>
                  </w:rPr>
                  <w:t xml:space="preserve"> </w:t>
                </w:r>
              </w:p>
            </w:tc>
          </w:sdtContent>
        </w:sdt>
      </w:tr>
      <w:tr w:rsidR="00E33FD5" w:rsidRPr="006D49FD" w:rsidTr="00B811C6">
        <w:trPr>
          <w:trHeight w:val="108"/>
        </w:trPr>
        <w:tc>
          <w:tcPr>
            <w:tcW w:w="9933" w:type="dxa"/>
            <w:gridSpan w:val="21"/>
            <w:shd w:val="clear" w:color="auto" w:fill="auto"/>
          </w:tcPr>
          <w:p w:rsidR="00E33FD5" w:rsidRDefault="00E33FD5" w:rsidP="00E33FD5">
            <w:pPr>
              <w:pStyle w:val="SubQuestion"/>
              <w:rPr>
                <w:rFonts w:eastAsia="Calibri"/>
                <w:lang w:eastAsia="en-GB"/>
              </w:rPr>
            </w:pPr>
            <w:r>
              <w:rPr>
                <w:rFonts w:eastAsia="Calibri"/>
                <w:lang w:eastAsia="en-GB"/>
              </w:rPr>
              <w:t>6b Provide a breakdown of any changes to the energy your activities use and create</w:t>
            </w:r>
          </w:p>
        </w:tc>
      </w:tr>
      <w:tr w:rsidR="002338D1" w:rsidRPr="006D49FD" w:rsidTr="00116ADD">
        <w:trPr>
          <w:trHeight w:val="108"/>
        </w:trPr>
        <w:tc>
          <w:tcPr>
            <w:tcW w:w="4103" w:type="dxa"/>
            <w:gridSpan w:val="9"/>
            <w:shd w:val="clear" w:color="auto" w:fill="auto"/>
          </w:tcPr>
          <w:p w:rsidR="002338D1" w:rsidRDefault="002338D1" w:rsidP="00C61C61">
            <w:pPr>
              <w:pStyle w:val="Questiontext"/>
              <w:rPr>
                <w:rFonts w:ascii="MetaBoldLF-Roman" w:eastAsia="Calibri" w:hAnsi="MetaBoldLF-Roman" w:cs="MetaBoldLF-Roman"/>
                <w:b/>
                <w:bCs/>
                <w:sz w:val="22"/>
                <w:szCs w:val="22"/>
                <w:lang w:eastAsia="en-GB"/>
              </w:rPr>
            </w:pPr>
            <w:r>
              <w:rPr>
                <w:rFonts w:eastAsia="Calibri"/>
                <w:lang w:eastAsia="en-GB"/>
              </w:rPr>
              <w:t>Document reference</w:t>
            </w:r>
          </w:p>
        </w:tc>
        <w:sdt>
          <w:sdtPr>
            <w:rPr>
              <w:rStyle w:val="Responseboxtext"/>
              <w:rFonts w:eastAsia="Calibri"/>
            </w:rPr>
            <w:id w:val="-169402667"/>
            <w:placeholder>
              <w:docPart w:val="B2F80DCA09AD430D8AF300614F1C26DD"/>
            </w:placeholder>
            <w:text/>
          </w:sdtPr>
          <w:sdtEndPr>
            <w:rPr>
              <w:rStyle w:val="DefaultParagraphFont"/>
            </w:rPr>
          </w:sdtEndPr>
          <w:sdtContent>
            <w:tc>
              <w:tcPr>
                <w:tcW w:w="5830" w:type="dxa"/>
                <w:gridSpan w:val="12"/>
                <w:shd w:val="clear" w:color="auto" w:fill="auto"/>
              </w:tcPr>
              <w:p w:rsidR="002338D1" w:rsidRDefault="002934B7" w:rsidP="002934B7">
                <w:pPr>
                  <w:pStyle w:val="Questiontext"/>
                  <w:rPr>
                    <w:rFonts w:ascii="MetaBoldLF-Roman" w:eastAsia="Calibri" w:hAnsi="MetaBoldLF-Roman" w:cs="MetaBoldLF-Roman"/>
                    <w:b/>
                    <w:bCs/>
                    <w:sz w:val="22"/>
                    <w:szCs w:val="22"/>
                    <w:lang w:eastAsia="en-GB"/>
                  </w:rPr>
                </w:pPr>
                <w:r>
                  <w:rPr>
                    <w:rStyle w:val="Responseboxtext"/>
                    <w:rFonts w:eastAsia="Calibri"/>
                  </w:rPr>
                  <w:t xml:space="preserve"> </w:t>
                </w:r>
              </w:p>
            </w:tc>
          </w:sdtContent>
        </w:sdt>
      </w:tr>
      <w:tr w:rsidR="00E33FD5" w:rsidRPr="006D49FD" w:rsidTr="00B811C6">
        <w:trPr>
          <w:trHeight w:val="108"/>
        </w:trPr>
        <w:tc>
          <w:tcPr>
            <w:tcW w:w="9933" w:type="dxa"/>
            <w:gridSpan w:val="21"/>
            <w:shd w:val="clear" w:color="auto" w:fill="auto"/>
          </w:tcPr>
          <w:p w:rsidR="00E33FD5" w:rsidRDefault="00E33FD5" w:rsidP="00E33FD5">
            <w:pPr>
              <w:pStyle w:val="SubQuestion"/>
              <w:rPr>
                <w:rFonts w:eastAsia="Calibri"/>
                <w:lang w:eastAsia="en-GB"/>
              </w:rPr>
            </w:pPr>
            <w:r>
              <w:rPr>
                <w:rFonts w:eastAsia="Calibri"/>
                <w:lang w:eastAsia="en-GB"/>
              </w:rPr>
              <w:t>6c Have you entered into, or will you enter into, a climate change levy agreement?</w:t>
            </w:r>
          </w:p>
        </w:tc>
      </w:tr>
      <w:tr w:rsidR="00E33FD5" w:rsidRPr="006D49FD" w:rsidTr="00116ADD">
        <w:trPr>
          <w:trHeight w:val="110"/>
        </w:trPr>
        <w:tc>
          <w:tcPr>
            <w:tcW w:w="708" w:type="dxa"/>
            <w:shd w:val="clear" w:color="auto" w:fill="auto"/>
          </w:tcPr>
          <w:p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63031451"/>
          </w:sdtPr>
          <w:sdtEndPr/>
          <w:sdtContent>
            <w:tc>
              <w:tcPr>
                <w:tcW w:w="561" w:type="dxa"/>
                <w:shd w:val="clear" w:color="auto" w:fill="auto"/>
              </w:tcPr>
              <w:p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64" w:type="dxa"/>
            <w:gridSpan w:val="19"/>
            <w:shd w:val="clear" w:color="auto" w:fill="auto"/>
          </w:tcPr>
          <w:p w:rsidR="00E33FD5" w:rsidRDefault="00E33FD5"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2338D1" w:rsidRPr="006D49FD" w:rsidTr="00116ADD">
        <w:trPr>
          <w:trHeight w:val="110"/>
        </w:trPr>
        <w:tc>
          <w:tcPr>
            <w:tcW w:w="708" w:type="dxa"/>
            <w:shd w:val="clear" w:color="auto" w:fill="auto"/>
          </w:tcPr>
          <w:p w:rsidR="002338D1" w:rsidRDefault="002338D1" w:rsidP="00E33FD5">
            <w:pPr>
              <w:pStyle w:val="Questiontext"/>
              <w:rPr>
                <w:rFonts w:eastAsia="Calibri"/>
                <w:lang w:eastAsia="en-GB"/>
              </w:rPr>
            </w:pPr>
          </w:p>
        </w:tc>
        <w:tc>
          <w:tcPr>
            <w:tcW w:w="561" w:type="dxa"/>
            <w:shd w:val="clear" w:color="auto" w:fill="auto"/>
          </w:tcPr>
          <w:p w:rsidR="002338D1" w:rsidRDefault="002338D1" w:rsidP="00E33FD5">
            <w:pPr>
              <w:pStyle w:val="Questiontext"/>
              <w:rPr>
                <w:rFonts w:eastAsia="Calibri"/>
                <w:lang w:eastAsia="en-GB"/>
              </w:rPr>
            </w:pPr>
          </w:p>
        </w:tc>
        <w:tc>
          <w:tcPr>
            <w:tcW w:w="2834" w:type="dxa"/>
            <w:gridSpan w:val="7"/>
            <w:shd w:val="clear" w:color="auto" w:fill="auto"/>
          </w:tcPr>
          <w:p w:rsidR="002338D1" w:rsidRDefault="002338D1" w:rsidP="0063497F">
            <w:pPr>
              <w:pStyle w:val="Questiontext"/>
              <w:rPr>
                <w:rFonts w:eastAsia="Calibri"/>
                <w:lang w:eastAsia="en-GB"/>
              </w:rPr>
            </w:pPr>
            <w:r>
              <w:rPr>
                <w:rFonts w:ascii="MetaNormalLF-Roman" w:eastAsia="Calibri" w:hAnsi="MetaNormalLF-Roman" w:cs="MetaNormalLF-Roman"/>
                <w:lang w:eastAsia="en-GB"/>
              </w:rPr>
              <w:t>Document reference</w:t>
            </w:r>
          </w:p>
        </w:tc>
        <w:sdt>
          <w:sdtPr>
            <w:rPr>
              <w:rStyle w:val="Responseboxtext"/>
              <w:rFonts w:eastAsia="Calibri"/>
            </w:rPr>
            <w:id w:val="-1211410911"/>
            <w:placeholder>
              <w:docPart w:val="2C5B4A8D85F245A2826F35BE0011289A"/>
            </w:placeholder>
            <w:text/>
          </w:sdtPr>
          <w:sdtEndPr>
            <w:rPr>
              <w:rStyle w:val="DefaultParagraphFont"/>
            </w:rPr>
          </w:sdtEndPr>
          <w:sdtContent>
            <w:tc>
              <w:tcPr>
                <w:tcW w:w="5830" w:type="dxa"/>
                <w:gridSpan w:val="12"/>
                <w:shd w:val="clear" w:color="auto" w:fill="auto"/>
              </w:tcPr>
              <w:p w:rsidR="002338D1" w:rsidRDefault="002934B7" w:rsidP="002934B7">
                <w:pPr>
                  <w:pStyle w:val="Questiontext"/>
                  <w:rPr>
                    <w:rFonts w:eastAsia="Calibri"/>
                    <w:lang w:eastAsia="en-GB"/>
                  </w:rPr>
                </w:pPr>
                <w:r>
                  <w:rPr>
                    <w:rStyle w:val="Responseboxtext"/>
                    <w:rFonts w:eastAsia="Calibri"/>
                  </w:rPr>
                  <w:t xml:space="preserve"> </w:t>
                </w:r>
              </w:p>
            </w:tc>
          </w:sdtContent>
        </w:sdt>
      </w:tr>
      <w:tr w:rsidR="00E33FD5" w:rsidRPr="006D49FD" w:rsidTr="00116ADD">
        <w:trPr>
          <w:trHeight w:val="108"/>
        </w:trPr>
        <w:tc>
          <w:tcPr>
            <w:tcW w:w="708" w:type="dxa"/>
            <w:shd w:val="clear" w:color="auto" w:fill="auto"/>
          </w:tcPr>
          <w:p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666911704"/>
          </w:sdtPr>
          <w:sdtEndPr/>
          <w:sdtContent>
            <w:tc>
              <w:tcPr>
                <w:tcW w:w="561" w:type="dxa"/>
                <w:shd w:val="clear" w:color="auto" w:fill="auto"/>
              </w:tcPr>
              <w:p w:rsidR="00E33FD5" w:rsidRDefault="00F31AA8" w:rsidP="00E33FD5">
                <w:pPr>
                  <w:pStyle w:val="Questiontext"/>
                  <w:rPr>
                    <w:rFonts w:eastAsia="Calibri"/>
                    <w:lang w:eastAsia="en-GB"/>
                  </w:rPr>
                </w:pPr>
                <w:r>
                  <w:rPr>
                    <w:rFonts w:eastAsia="Calibri"/>
                    <w:lang w:eastAsia="en-GB"/>
                  </w:rPr>
                  <w:t>x</w:t>
                </w:r>
                <w:r w:rsidR="00E33FD5">
                  <w:rPr>
                    <w:rFonts w:ascii="MS Gothic" w:eastAsia="MS Gothic" w:hAnsi="MS Gothic" w:hint="eastAsia"/>
                    <w:lang w:eastAsia="en-GB"/>
                  </w:rPr>
                  <w:t>☐</w:t>
                </w:r>
              </w:p>
            </w:tc>
          </w:sdtContent>
        </w:sdt>
        <w:tc>
          <w:tcPr>
            <w:tcW w:w="6096" w:type="dxa"/>
            <w:gridSpan w:val="15"/>
            <w:shd w:val="clear" w:color="auto" w:fill="auto"/>
          </w:tcPr>
          <w:p w:rsidR="00E33FD5" w:rsidRDefault="00E33FD5"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w:t>
            </w:r>
            <w:r w:rsidR="0063497F">
              <w:rPr>
                <w:rFonts w:ascii="MetaNormalLF-Roman" w:eastAsia="Calibri" w:hAnsi="MetaNormalLF-Roman" w:cs="MetaNormalLF-Roman"/>
                <w:lang w:eastAsia="en-GB"/>
              </w:rPr>
              <w:t>ct to enter) into the agreement.</w:t>
            </w:r>
          </w:p>
        </w:tc>
        <w:sdt>
          <w:sdtPr>
            <w:rPr>
              <w:rFonts w:eastAsia="Calibri"/>
              <w:lang w:eastAsia="en-GB"/>
            </w:rPr>
            <w:id w:val="1940561232"/>
            <w:placeholder>
              <w:docPart w:val="DefaultPlaceholder_1081868576"/>
            </w:placeholder>
            <w:date w:fullDate="2004-12-07T00:00:00Z">
              <w:dateFormat w:val="dd/MM/yyyy"/>
              <w:lid w:val="en-GB"/>
              <w:storeMappedDataAs w:val="dateTime"/>
              <w:calendar w:val="gregorian"/>
            </w:date>
          </w:sdtPr>
          <w:sdtEndPr/>
          <w:sdtContent>
            <w:tc>
              <w:tcPr>
                <w:tcW w:w="2568" w:type="dxa"/>
                <w:gridSpan w:val="4"/>
                <w:shd w:val="clear" w:color="auto" w:fill="auto"/>
              </w:tcPr>
              <w:p w:rsidR="00E33FD5" w:rsidRDefault="002934B7" w:rsidP="00E33FD5">
                <w:pPr>
                  <w:pStyle w:val="Questiontext"/>
                  <w:rPr>
                    <w:rFonts w:eastAsia="Calibri"/>
                    <w:lang w:eastAsia="en-GB"/>
                  </w:rPr>
                </w:pPr>
                <w:r>
                  <w:rPr>
                    <w:rFonts w:eastAsia="Calibri"/>
                    <w:lang w:eastAsia="en-GB"/>
                  </w:rPr>
                  <w:t>07/12/2004</w:t>
                </w:r>
              </w:p>
            </w:tc>
          </w:sdtContent>
        </w:sdt>
      </w:tr>
      <w:tr w:rsidR="0063497F" w:rsidRPr="006D49FD" w:rsidTr="00116ADD">
        <w:trPr>
          <w:trHeight w:val="108"/>
        </w:trPr>
        <w:tc>
          <w:tcPr>
            <w:tcW w:w="708" w:type="dxa"/>
            <w:shd w:val="clear" w:color="auto" w:fill="auto"/>
          </w:tcPr>
          <w:p w:rsidR="0063497F" w:rsidRDefault="0063497F" w:rsidP="00E33FD5">
            <w:pPr>
              <w:pStyle w:val="Questiontext"/>
              <w:rPr>
                <w:rFonts w:eastAsia="Calibri"/>
                <w:lang w:eastAsia="en-GB"/>
              </w:rPr>
            </w:pPr>
          </w:p>
        </w:tc>
        <w:tc>
          <w:tcPr>
            <w:tcW w:w="561" w:type="dxa"/>
            <w:shd w:val="clear" w:color="auto" w:fill="auto"/>
          </w:tcPr>
          <w:p w:rsidR="0063497F" w:rsidRDefault="0063497F" w:rsidP="00E33FD5">
            <w:pPr>
              <w:pStyle w:val="Questiontext"/>
              <w:rPr>
                <w:rFonts w:eastAsia="Calibri"/>
                <w:lang w:eastAsia="en-GB"/>
              </w:rPr>
            </w:pPr>
          </w:p>
        </w:tc>
        <w:tc>
          <w:tcPr>
            <w:tcW w:w="8664" w:type="dxa"/>
            <w:gridSpan w:val="19"/>
            <w:shd w:val="clear" w:color="auto" w:fill="auto"/>
          </w:tcPr>
          <w:p w:rsidR="0063497F" w:rsidRDefault="0063497F"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2338D1" w:rsidRPr="006D49FD" w:rsidTr="00116ADD">
        <w:trPr>
          <w:trHeight w:val="108"/>
        </w:trPr>
        <w:tc>
          <w:tcPr>
            <w:tcW w:w="708" w:type="dxa"/>
            <w:shd w:val="clear" w:color="auto" w:fill="auto"/>
          </w:tcPr>
          <w:p w:rsidR="002338D1" w:rsidRDefault="002338D1" w:rsidP="00E33FD5">
            <w:pPr>
              <w:pStyle w:val="Questiontext"/>
              <w:rPr>
                <w:rFonts w:eastAsia="Calibri"/>
                <w:lang w:eastAsia="en-GB"/>
              </w:rPr>
            </w:pPr>
          </w:p>
        </w:tc>
        <w:tc>
          <w:tcPr>
            <w:tcW w:w="561" w:type="dxa"/>
            <w:shd w:val="clear" w:color="auto" w:fill="auto"/>
          </w:tcPr>
          <w:p w:rsidR="002338D1" w:rsidRDefault="002338D1" w:rsidP="00E33FD5">
            <w:pPr>
              <w:pStyle w:val="Questiontext"/>
              <w:rPr>
                <w:rFonts w:eastAsia="Calibri"/>
                <w:lang w:eastAsia="en-GB"/>
              </w:rPr>
            </w:pPr>
          </w:p>
        </w:tc>
        <w:tc>
          <w:tcPr>
            <w:tcW w:w="2834" w:type="dxa"/>
            <w:gridSpan w:val="7"/>
            <w:shd w:val="clear" w:color="auto" w:fill="auto"/>
          </w:tcPr>
          <w:p w:rsidR="002338D1" w:rsidRDefault="002338D1" w:rsidP="0063497F">
            <w:pPr>
              <w:pStyle w:val="Questiontext"/>
              <w:rPr>
                <w:rFonts w:eastAsia="Calibri"/>
                <w:lang w:eastAsia="en-GB"/>
              </w:rPr>
            </w:pPr>
            <w:r>
              <w:rPr>
                <w:rFonts w:ascii="MetaNormalLF-Roman" w:eastAsia="Calibri" w:hAnsi="MetaNormalLF-Roman" w:cs="MetaNormalLF-Roman"/>
                <w:lang w:eastAsia="en-GB"/>
              </w:rPr>
              <w:t>Document reference</w:t>
            </w:r>
          </w:p>
        </w:tc>
        <w:sdt>
          <w:sdtPr>
            <w:rPr>
              <w:rStyle w:val="Responseboxtext"/>
              <w:rFonts w:eastAsia="Calibri"/>
            </w:rPr>
            <w:id w:val="-581752410"/>
            <w:placeholder>
              <w:docPart w:val="1116C32B5A904CEB8453083F39AD2016"/>
            </w:placeholder>
            <w:text/>
          </w:sdtPr>
          <w:sdtEndPr>
            <w:rPr>
              <w:rStyle w:val="DefaultParagraphFont"/>
            </w:rPr>
          </w:sdtEndPr>
          <w:sdtContent>
            <w:tc>
              <w:tcPr>
                <w:tcW w:w="5830" w:type="dxa"/>
                <w:gridSpan w:val="12"/>
                <w:shd w:val="clear" w:color="auto" w:fill="auto"/>
              </w:tcPr>
              <w:p w:rsidR="002338D1" w:rsidRDefault="002934B7" w:rsidP="00D02189">
                <w:pPr>
                  <w:pStyle w:val="Questiontext"/>
                  <w:rPr>
                    <w:rFonts w:eastAsia="Calibri"/>
                    <w:lang w:eastAsia="en-GB"/>
                  </w:rPr>
                </w:pPr>
                <w:r>
                  <w:rPr>
                    <w:rStyle w:val="Responseboxtext"/>
                    <w:rFonts w:eastAsia="Calibri"/>
                  </w:rPr>
                  <w:t xml:space="preserve">PP10 – 2015 03 – ELEC.pdf </w:t>
                </w:r>
                <w:r w:rsidR="00D02189">
                  <w:rPr>
                    <w:rStyle w:val="Responseboxtext"/>
                    <w:rFonts w:eastAsia="Calibri"/>
                  </w:rPr>
                  <w:t>&amp;</w:t>
                </w:r>
                <w:r>
                  <w:rPr>
                    <w:rStyle w:val="Responseboxtext"/>
                    <w:rFonts w:eastAsia="Calibri"/>
                  </w:rPr>
                  <w:t xml:space="preserve"> PP10 – 2015 03 – GAS.pdf</w:t>
                </w:r>
              </w:p>
            </w:tc>
          </w:sdtContent>
        </w:sdt>
      </w:tr>
      <w:tr w:rsidR="00E33FD5" w:rsidRPr="006D49FD" w:rsidTr="00B811C6">
        <w:trPr>
          <w:trHeight w:val="108"/>
        </w:trPr>
        <w:tc>
          <w:tcPr>
            <w:tcW w:w="9933" w:type="dxa"/>
            <w:gridSpan w:val="21"/>
            <w:shd w:val="clear" w:color="auto" w:fill="auto"/>
          </w:tcPr>
          <w:p w:rsidR="00E33FD5" w:rsidRDefault="00E33FD5"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2338D1" w:rsidRPr="006D49FD" w:rsidTr="00116ADD">
        <w:trPr>
          <w:trHeight w:val="108"/>
        </w:trPr>
        <w:tc>
          <w:tcPr>
            <w:tcW w:w="4103" w:type="dxa"/>
            <w:gridSpan w:val="9"/>
            <w:shd w:val="clear" w:color="auto" w:fill="auto"/>
          </w:tcPr>
          <w:p w:rsidR="002338D1" w:rsidRDefault="002338D1" w:rsidP="0063497F">
            <w:pPr>
              <w:pStyle w:val="Questiontext"/>
              <w:rPr>
                <w:rFonts w:ascii="MetaBoldLF-Roman" w:eastAsia="Calibri" w:hAnsi="MetaBoldLF-Roman" w:cs="MetaBoldLF-Roman"/>
                <w:b/>
                <w:bCs/>
                <w:sz w:val="22"/>
                <w:szCs w:val="22"/>
                <w:lang w:eastAsia="en-GB"/>
              </w:rPr>
            </w:pPr>
            <w:r>
              <w:rPr>
                <w:rFonts w:eastAsia="Calibri"/>
                <w:lang w:eastAsia="en-GB"/>
              </w:rPr>
              <w:t>Document reference</w:t>
            </w:r>
          </w:p>
        </w:tc>
        <w:sdt>
          <w:sdtPr>
            <w:rPr>
              <w:rStyle w:val="Responseboxtext"/>
              <w:rFonts w:eastAsia="Calibri"/>
            </w:rPr>
            <w:id w:val="-1258368165"/>
            <w:placeholder>
              <w:docPart w:val="D403058A9D13426FB719F9D843D54D96"/>
            </w:placeholder>
            <w:text/>
          </w:sdtPr>
          <w:sdtEndPr>
            <w:rPr>
              <w:rStyle w:val="DefaultParagraphFont"/>
            </w:rPr>
          </w:sdtEndPr>
          <w:sdtContent>
            <w:tc>
              <w:tcPr>
                <w:tcW w:w="5830" w:type="dxa"/>
                <w:gridSpan w:val="12"/>
                <w:shd w:val="clear" w:color="auto" w:fill="auto"/>
              </w:tcPr>
              <w:p w:rsidR="002338D1" w:rsidRDefault="00D02189" w:rsidP="00D02189">
                <w:pPr>
                  <w:pStyle w:val="Questiontext"/>
                  <w:rPr>
                    <w:rFonts w:ascii="MetaBoldLF-Roman" w:eastAsia="Calibri" w:hAnsi="MetaBoldLF-Roman" w:cs="MetaBoldLF-Roman"/>
                    <w:b/>
                    <w:bCs/>
                    <w:sz w:val="22"/>
                    <w:szCs w:val="22"/>
                    <w:lang w:eastAsia="en-GB"/>
                  </w:rPr>
                </w:pPr>
                <w:r>
                  <w:rPr>
                    <w:rStyle w:val="Responseboxtext"/>
                    <w:rFonts w:eastAsia="Calibri"/>
                  </w:rPr>
                  <w:t xml:space="preserve"> </w:t>
                </w:r>
                <w:r w:rsidR="001E508E">
                  <w:rPr>
                    <w:rStyle w:val="Responseboxtext"/>
                    <w:rFonts w:eastAsia="Calibri"/>
                  </w:rPr>
                  <w:t>See original Permit Application</w:t>
                </w:r>
              </w:p>
            </w:tc>
          </w:sdtContent>
        </w:sdt>
      </w:tr>
      <w:tr w:rsidR="00E33FD5" w:rsidRPr="006D49FD" w:rsidTr="00B811C6">
        <w:trPr>
          <w:trHeight w:val="108"/>
        </w:trPr>
        <w:tc>
          <w:tcPr>
            <w:tcW w:w="9933" w:type="dxa"/>
            <w:gridSpan w:val="21"/>
            <w:shd w:val="clear" w:color="auto" w:fill="auto"/>
          </w:tcPr>
          <w:p w:rsidR="00E33FD5" w:rsidRDefault="00E33FD5"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E33FD5" w:rsidRPr="00B568B7" w:rsidTr="00B811C6">
        <w:trPr>
          <w:trHeight w:val="108"/>
        </w:trPr>
        <w:tc>
          <w:tcPr>
            <w:tcW w:w="9933" w:type="dxa"/>
            <w:gridSpan w:val="21"/>
            <w:shd w:val="clear" w:color="auto" w:fill="auto"/>
          </w:tcPr>
          <w:p w:rsidR="00E33FD5" w:rsidRPr="00B568B7" w:rsidRDefault="00E33FD5" w:rsidP="00E33FD5">
            <w:pPr>
              <w:pStyle w:val="Questiontext"/>
              <w:rPr>
                <w:rFonts w:eastAsia="Calibri"/>
              </w:rPr>
            </w:pPr>
            <w:r w:rsidRPr="00B568B7">
              <w:rPr>
                <w:rFonts w:eastAsia="Calibri"/>
              </w:rPr>
              <w:t>If you produce waste, describe how you recover it.</w:t>
            </w:r>
          </w:p>
          <w:p w:rsidR="00E33FD5" w:rsidRPr="00B568B7" w:rsidRDefault="00E33FD5"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2338D1" w:rsidRPr="00B568B7" w:rsidTr="00116ADD">
        <w:trPr>
          <w:trHeight w:val="108"/>
        </w:trPr>
        <w:tc>
          <w:tcPr>
            <w:tcW w:w="4103" w:type="dxa"/>
            <w:gridSpan w:val="9"/>
            <w:shd w:val="clear" w:color="auto" w:fill="auto"/>
          </w:tcPr>
          <w:p w:rsidR="002338D1" w:rsidRPr="00B568B7" w:rsidRDefault="002338D1" w:rsidP="0063497F">
            <w:pPr>
              <w:pStyle w:val="Questiontext"/>
              <w:rPr>
                <w:rFonts w:eastAsia="Calibri"/>
              </w:rPr>
            </w:pPr>
            <w:r>
              <w:rPr>
                <w:rFonts w:eastAsia="Calibri"/>
              </w:rPr>
              <w:t>Document reference</w:t>
            </w:r>
          </w:p>
        </w:tc>
        <w:sdt>
          <w:sdtPr>
            <w:rPr>
              <w:rStyle w:val="Responseboxtext"/>
              <w:rFonts w:eastAsia="Calibri"/>
            </w:rPr>
            <w:id w:val="-781878655"/>
            <w:placeholder>
              <w:docPart w:val="EA8CDBE7062F44438D227C44E2B78339"/>
            </w:placeholder>
            <w:text/>
          </w:sdtPr>
          <w:sdtEndPr>
            <w:rPr>
              <w:rStyle w:val="DefaultParagraphFont"/>
            </w:rPr>
          </w:sdtEndPr>
          <w:sdtContent>
            <w:tc>
              <w:tcPr>
                <w:tcW w:w="5830" w:type="dxa"/>
                <w:gridSpan w:val="12"/>
                <w:shd w:val="clear" w:color="auto" w:fill="auto"/>
              </w:tcPr>
              <w:p w:rsidR="002338D1" w:rsidRPr="00B568B7" w:rsidRDefault="00D02189" w:rsidP="00D02189">
                <w:pPr>
                  <w:pStyle w:val="Questiontext"/>
                  <w:rPr>
                    <w:rFonts w:eastAsia="Calibri"/>
                  </w:rPr>
                </w:pPr>
                <w:r>
                  <w:rPr>
                    <w:rStyle w:val="Responseboxtext"/>
                    <w:rFonts w:eastAsia="Calibri"/>
                  </w:rPr>
                  <w:t xml:space="preserve"> </w:t>
                </w:r>
                <w:r w:rsidR="00DF2BF0">
                  <w:rPr>
                    <w:rStyle w:val="Responseboxtext"/>
                    <w:rFonts w:eastAsia="Calibri"/>
                  </w:rPr>
                  <w:t>See original Permit Application</w:t>
                </w:r>
              </w:p>
            </w:tc>
          </w:sdtContent>
        </w:sdt>
      </w:tr>
    </w:tbl>
    <w:p w:rsidR="0063497F" w:rsidRDefault="0063497F">
      <w:r>
        <w:rPr>
          <w:b/>
          <w:bCs/>
        </w:rPr>
        <w:br w:type="page"/>
      </w:r>
    </w:p>
    <w:p w:rsidR="000A5822" w:rsidRDefault="000A5822" w:rsidP="002F53F4">
      <w:pPr>
        <w:rPr>
          <w:sz w:val="20"/>
          <w:szCs w:val="20"/>
        </w:rPr>
      </w:pPr>
    </w:p>
    <w:tbl>
      <w:tblPr>
        <w:tblW w:w="9928" w:type="dxa"/>
        <w:tblInd w:w="-145" w:type="dxa"/>
        <w:tblLayout w:type="fixed"/>
        <w:tblLook w:val="04A0" w:firstRow="1" w:lastRow="0" w:firstColumn="1" w:lastColumn="0" w:noHBand="0" w:noVBand="1"/>
      </w:tblPr>
      <w:tblGrid>
        <w:gridCol w:w="710"/>
        <w:gridCol w:w="143"/>
        <w:gridCol w:w="426"/>
        <w:gridCol w:w="141"/>
        <w:gridCol w:w="709"/>
        <w:gridCol w:w="992"/>
        <w:gridCol w:w="186"/>
        <w:gridCol w:w="806"/>
        <w:gridCol w:w="847"/>
        <w:gridCol w:w="146"/>
        <w:gridCol w:w="282"/>
        <w:gridCol w:w="1226"/>
        <w:gridCol w:w="335"/>
        <w:gridCol w:w="707"/>
        <w:gridCol w:w="612"/>
        <w:gridCol w:w="380"/>
        <w:gridCol w:w="1280"/>
      </w:tblGrid>
      <w:tr w:rsidR="001E212A" w:rsidRPr="002F53F4" w:rsidTr="001E212A">
        <w:trPr>
          <w:trHeight w:val="568"/>
        </w:trPr>
        <w:tc>
          <w:tcPr>
            <w:tcW w:w="9928" w:type="dxa"/>
            <w:gridSpan w:val="17"/>
            <w:shd w:val="clear" w:color="auto" w:fill="auto"/>
          </w:tcPr>
          <w:p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1 – Specific questions for the combustion sector</w:t>
            </w:r>
          </w:p>
        </w:tc>
      </w:tr>
      <w:tr w:rsidR="001E212A" w:rsidRPr="002F53F4" w:rsidTr="001E212A">
        <w:trPr>
          <w:trHeight w:val="95"/>
        </w:trPr>
        <w:tc>
          <w:tcPr>
            <w:tcW w:w="9928" w:type="dxa"/>
            <w:gridSpan w:val="17"/>
            <w:shd w:val="clear" w:color="auto" w:fill="auto"/>
          </w:tcPr>
          <w:p w:rsidR="001E212A" w:rsidRPr="002F53F4" w:rsidRDefault="001E212A" w:rsidP="001E212A">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1E212A" w:rsidRPr="00B568B7" w:rsidTr="001E212A">
        <w:trPr>
          <w:trHeight w:val="95"/>
        </w:trPr>
        <w:tc>
          <w:tcPr>
            <w:tcW w:w="4960" w:type="dxa"/>
            <w:gridSpan w:val="9"/>
            <w:tcBorders>
              <w:bottom w:val="single" w:sz="4" w:space="0" w:color="auto"/>
            </w:tcBorders>
            <w:shd w:val="clear" w:color="auto" w:fill="auto"/>
          </w:tcPr>
          <w:p w:rsidR="001E212A" w:rsidRPr="00B568B7" w:rsidRDefault="001E212A" w:rsidP="001E212A">
            <w:pPr>
              <w:pStyle w:val="Questiontext"/>
              <w:spacing w:after="120"/>
            </w:pPr>
            <w:r w:rsidRPr="00B568B7">
              <w:rPr>
                <w:rFonts w:eastAsia="Calibri"/>
              </w:rPr>
              <w:t>Fill in a separate table for each installation.</w:t>
            </w:r>
          </w:p>
        </w:tc>
        <w:tc>
          <w:tcPr>
            <w:tcW w:w="4968" w:type="dxa"/>
            <w:gridSpan w:val="8"/>
            <w:tcBorders>
              <w:bottom w:val="single" w:sz="4" w:space="0" w:color="auto"/>
            </w:tcBorders>
            <w:shd w:val="clear" w:color="auto" w:fill="auto"/>
          </w:tcPr>
          <w:p w:rsidR="001E212A" w:rsidRPr="00B568B7" w:rsidRDefault="001E212A" w:rsidP="001E212A">
            <w:pPr>
              <w:pStyle w:val="Questiontext"/>
            </w:pPr>
          </w:p>
        </w:tc>
      </w:tr>
      <w:tr w:rsidR="001E212A" w:rsidRPr="00784DEB" w:rsidTr="001E212A">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rPr>
            <w:id w:val="-2097312243"/>
            <w:placeholder>
              <w:docPart w:val="D4196EE5E0534E89813AD59374086E94"/>
            </w:placeholder>
            <w:showingPlcHdr/>
            <w:text/>
          </w:sdtPr>
          <w:sdtEndPr>
            <w:rPr>
              <w:rStyle w:val="DefaultParagraphFont"/>
            </w:rPr>
          </w:sdtEndPr>
          <w:sdtContent>
            <w:tc>
              <w:tcPr>
                <w:tcW w:w="6807" w:type="dxa"/>
                <w:gridSpan w:val="11"/>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sz w:val="18"/>
                    <w:szCs w:val="18"/>
                  </w:rPr>
                </w:pPr>
                <w:r w:rsidRPr="00116ADD">
                  <w:rPr>
                    <w:rStyle w:val="Responseboxtext"/>
                    <w:rFonts w:eastAsia="Calibri"/>
                    <w:b/>
                    <w:sz w:val="18"/>
                    <w:szCs w:val="18"/>
                  </w:rPr>
                  <w:t>Click here to enter text.</w:t>
                </w:r>
              </w:p>
            </w:tc>
          </w:sdtContent>
        </w:sdt>
      </w:tr>
      <w:tr w:rsidR="001E212A" w:rsidRPr="00784DEB" w:rsidTr="001E212A">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2" w:type="dxa"/>
            <w:gridSpan w:val="3"/>
            <w:tcBorders>
              <w:top w:val="single" w:sz="4" w:space="0" w:color="auto"/>
              <w:left w:val="single" w:sz="4" w:space="0" w:color="auto"/>
              <w:bottom w:val="double" w:sz="4" w:space="0" w:color="auto"/>
              <w:right w:val="single" w:sz="4" w:space="0" w:color="auto"/>
            </w:tcBorders>
            <w:shd w:val="clear" w:color="auto" w:fill="auto"/>
          </w:tcPr>
          <w:p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1E212A" w:rsidRPr="00784DEB" w:rsidTr="001E212A">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2009395167"/>
            <w:placeholder>
              <w:docPart w:val="E5B8EAAB17EA4AC985A8E81F5333CEA3"/>
            </w:placeholde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84089823"/>
            <w:placeholder>
              <w:docPart w:val="900DFE92EA454F4D8B9C9942FEBC4373"/>
            </w:placeholde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04317926"/>
            <w:placeholder>
              <w:docPart w:val="352ECBB88FDE4DFF872240A372C956A4"/>
            </w:placeholder>
            <w:text/>
          </w:sdtPr>
          <w:sdtEndPr>
            <w:rPr>
              <w:rStyle w:val="DefaultParagraphFont"/>
            </w:rPr>
          </w:sdtEndPr>
          <w:sdtContent>
            <w:tc>
              <w:tcPr>
                <w:tcW w:w="2272" w:type="dxa"/>
                <w:gridSpan w:val="3"/>
                <w:tcBorders>
                  <w:top w:val="doub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tr>
      <w:tr w:rsidR="001E212A" w:rsidRPr="00784DEB" w:rsidTr="001E212A">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056472038"/>
            <w:placeholder>
              <w:docPart w:val="77FF6B0B08BA4A4AB5FEF23F03F9B5F7"/>
            </w:placeholde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73749758"/>
            <w:placeholder>
              <w:docPart w:val="DDDEA1751A674894AA04E1A4A3505A59"/>
            </w:placeholde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86334084"/>
            <w:placeholder>
              <w:docPart w:val="4445EB0028CF46AC96E401F50CA30895"/>
            </w:placeholder>
            <w:text/>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tr>
      <w:tr w:rsidR="001E212A" w:rsidRPr="00784DEB" w:rsidTr="001E212A">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2116203679"/>
            <w:placeholder>
              <w:docPart w:val="C1556F225E1141A4A4E43AF5BE425897"/>
            </w:placeholde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31028478"/>
            <w:placeholder>
              <w:docPart w:val="B6AA069A236540E3B15B8FA77B0AFA10"/>
            </w:placeholde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56828579"/>
            <w:placeholder>
              <w:docPart w:val="68824FCE199B41D29F0A51AD7459A678"/>
            </w:placeholder>
            <w:text/>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tr>
      <w:tr w:rsidR="001E212A" w:rsidRPr="00784DEB" w:rsidTr="001E212A">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1724045191"/>
            <w:placeholder>
              <w:docPart w:val="36FAC0DF48A7440D9CA8F733CF025E79"/>
            </w:placeholde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6936351"/>
            <w:placeholder>
              <w:docPart w:val="A596718689E745B98D905A1BBE49972E"/>
            </w:placeholde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72075714"/>
            <w:placeholder>
              <w:docPart w:val="CC31C498F98F452AA5664B6AEF6D900C"/>
            </w:placeholder>
            <w:text/>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tr>
      <w:tr w:rsidR="001E212A" w:rsidRPr="00784DEB" w:rsidTr="001E212A">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615749385"/>
            <w:placeholder>
              <w:docPart w:val="14F0F794D7D84ED1BB995611DD5A1D20"/>
            </w:placeholde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60257390"/>
            <w:placeholder>
              <w:docPart w:val="6F215122BAC64C8A9442364192C0EDB3"/>
            </w:placeholde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06218112"/>
            <w:placeholder>
              <w:docPart w:val="6209F2690CF34644AA4349F68D3B73A3"/>
            </w:placeholder>
            <w:text/>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tr>
      <w:tr w:rsidR="001E212A" w:rsidRPr="00784DEB" w:rsidTr="001E212A">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789360528"/>
            <w:placeholder>
              <w:docPart w:val="1FCE6BA105074BAF83D4695676F2EA95"/>
            </w:placeholde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21129070"/>
            <w:placeholder>
              <w:docPart w:val="A1223F3306184B889B9DE35A3D4562E6"/>
            </w:placeholde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98226456"/>
            <w:placeholder>
              <w:docPart w:val="C802DE1CDA074A09A8D2643D9D7FB9E2"/>
            </w:placeholder>
            <w:text/>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tr>
      <w:tr w:rsidR="001E212A" w:rsidRPr="00784DEB" w:rsidTr="001E212A">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2073730764"/>
            <w:placeholder>
              <w:docPart w:val="711A9B52080A44558719738E9BA3A53C"/>
            </w:placeholde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65079543"/>
            <w:placeholder>
              <w:docPart w:val="F989F0D69D1C4736A0BE561E83889E7D"/>
            </w:placeholde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98664065"/>
            <w:placeholder>
              <w:docPart w:val="15ADAEDD731D46FCBFAF8D833DAC71B4"/>
            </w:placeholder>
            <w:text/>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tr>
      <w:tr w:rsidR="001E212A" w:rsidRPr="00784DEB" w:rsidTr="001E212A">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425157727"/>
            <w:placeholder>
              <w:docPart w:val="EF583D002FC44A448142A429D3F2FD3B"/>
            </w:placeholde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39380786"/>
            <w:placeholder>
              <w:docPart w:val="603B11EBB09B4801BFB73DBA7228ECE6"/>
            </w:placeholde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5066008"/>
            <w:placeholder>
              <w:docPart w:val="2EE46BF0E5FB4334ABC1C0ACE336F637"/>
            </w:placeholder>
            <w:text/>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tr>
      <w:tr w:rsidR="001E212A" w:rsidRPr="00784DEB" w:rsidTr="001E212A">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651892856"/>
            <w:placeholder>
              <w:docPart w:val="C0763865462C4A99BA85696B7E102DE6"/>
            </w:placeholde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28463319"/>
            <w:placeholder>
              <w:docPart w:val="6633ECF5237B4EA7977DFD54F8B338F0"/>
            </w:placeholde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72606379"/>
            <w:placeholder>
              <w:docPart w:val="EA0F89FCF9F84899B95DC6BDD3FEC57D"/>
            </w:placeholder>
            <w:text/>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tr>
      <w:tr w:rsidR="001E212A" w:rsidRPr="00784DEB" w:rsidTr="001E212A">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464382042"/>
            <w:placeholder>
              <w:docPart w:val="2D1DAF07D67B42D987AA24F2208A7C4A"/>
            </w:placeholde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63856849"/>
            <w:placeholder>
              <w:docPart w:val="FA69CB4DC6E44009920F4B26DFA41E42"/>
            </w:placeholde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36287433"/>
            <w:placeholder>
              <w:docPart w:val="90801950344A42FA929C6BE602B7AF4A"/>
            </w:placeholder>
            <w:text/>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tr>
      <w:tr w:rsidR="001E212A" w:rsidRPr="00784DEB" w:rsidTr="001E212A">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179516555"/>
            <w:placeholder>
              <w:docPart w:val="C999E2D7BFEC4C0EAFEC56421B60896D"/>
            </w:placeholde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49582084"/>
            <w:placeholder>
              <w:docPart w:val="7574B3E8625244A7AFD44B529C2E0AA2"/>
            </w:placeholde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39017450"/>
            <w:placeholder>
              <w:docPart w:val="39FFD1CA28F840DBB1781FB63C81F042"/>
            </w:placeholder>
            <w:text/>
          </w:sdtPr>
          <w:sdtEndPr>
            <w:rPr>
              <w:rStyle w:val="DefaultParagraphFont"/>
            </w:rPr>
          </w:sdtEndPr>
          <w:sdtContent>
            <w:tc>
              <w:tcPr>
                <w:tcW w:w="2272"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sz w:val="18"/>
                    <w:szCs w:val="18"/>
                  </w:rPr>
                </w:pPr>
                <w:r>
                  <w:rPr>
                    <w:rStyle w:val="Responseboxtext"/>
                    <w:rFonts w:eastAsia="Calibri"/>
                    <w:sz w:val="18"/>
                    <w:szCs w:val="18"/>
                  </w:rPr>
                  <w:t xml:space="preserve"> </w:t>
                </w:r>
              </w:p>
            </w:tc>
          </w:sdtContent>
        </w:sdt>
      </w:tr>
      <w:tr w:rsidR="001E212A" w:rsidRPr="00784DEB" w:rsidTr="001E212A">
        <w:trPr>
          <w:trHeight w:val="38"/>
        </w:trPr>
        <w:tc>
          <w:tcPr>
            <w:tcW w:w="9928" w:type="dxa"/>
            <w:gridSpan w:val="17"/>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rsidR="001E212A" w:rsidRPr="00784DEB" w:rsidRDefault="001E212A" w:rsidP="001E212A">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rsidR="001E212A" w:rsidRPr="00784DEB" w:rsidRDefault="001E212A" w:rsidP="001E212A">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Pr>
                <w:rFonts w:ascii="MetaNormalLF-Roman" w:eastAsia="Calibri" w:hAnsi="MetaNormalLF-Roman" w:cs="MetaNormalLF-Roman"/>
                <w:sz w:val="18"/>
                <w:szCs w:val="18"/>
                <w:lang w:eastAsia="en-GB"/>
              </w:rPr>
              <w:t>n Order 2002 (SI 2002 No. 914).</w:t>
            </w:r>
          </w:p>
        </w:tc>
      </w:tr>
      <w:tr w:rsidR="001E212A" w:rsidRPr="00784DEB" w:rsidTr="001E212A">
        <w:trPr>
          <w:trHeight w:val="38"/>
        </w:trPr>
        <w:tc>
          <w:tcPr>
            <w:tcW w:w="9928" w:type="dxa"/>
            <w:gridSpan w:val="17"/>
            <w:tcBorders>
              <w:top w:val="single" w:sz="4" w:space="0" w:color="auto"/>
            </w:tcBorders>
            <w:shd w:val="clear" w:color="auto" w:fill="auto"/>
          </w:tcPr>
          <w:p w:rsidR="001E212A" w:rsidRPr="00784DEB" w:rsidRDefault="001E212A" w:rsidP="001E212A">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1E212A" w:rsidRPr="002F53F4" w:rsidTr="001E212A">
        <w:trPr>
          <w:trHeight w:val="95"/>
        </w:trPr>
        <w:tc>
          <w:tcPr>
            <w:tcW w:w="4960" w:type="dxa"/>
            <w:gridSpan w:val="9"/>
            <w:shd w:val="clear" w:color="auto" w:fill="auto"/>
          </w:tcPr>
          <w:p w:rsidR="001E212A" w:rsidRPr="002F53F4" w:rsidRDefault="001E212A" w:rsidP="001E212A">
            <w:pPr>
              <w:pStyle w:val="Questiontext"/>
            </w:pPr>
            <w:r>
              <w:rPr>
                <w:rFonts w:ascii="MetaNormalLF-Roman" w:eastAsia="Calibri" w:hAnsi="MetaNormalLF-Roman" w:cs="MetaNormalLF-Roman"/>
                <w:lang w:eastAsia="en-GB"/>
              </w:rPr>
              <w:t>Document reference</w:t>
            </w:r>
          </w:p>
        </w:tc>
        <w:sdt>
          <w:sdtPr>
            <w:rPr>
              <w:rStyle w:val="Responseboxtext"/>
              <w:rFonts w:eastAsia="Calibri"/>
            </w:rPr>
            <w:alias w:val="Enter reference"/>
            <w:tag w:val="Enter reference"/>
            <w:id w:val="986673895"/>
            <w:placeholder>
              <w:docPart w:val="C5215C7613364058AF6461CAD8D411FD"/>
            </w:placeholder>
            <w:text/>
          </w:sdtPr>
          <w:sdtEndPr>
            <w:rPr>
              <w:rStyle w:val="DefaultParagraphFont"/>
            </w:rPr>
          </w:sdtEndPr>
          <w:sdtContent>
            <w:tc>
              <w:tcPr>
                <w:tcW w:w="4968" w:type="dxa"/>
                <w:gridSpan w:val="8"/>
                <w:shd w:val="clear" w:color="auto" w:fill="auto"/>
              </w:tcPr>
              <w:p w:rsidR="001E212A" w:rsidRPr="002F53F4" w:rsidRDefault="00F85032" w:rsidP="00F85032">
                <w:pPr>
                  <w:pStyle w:val="Questiontext"/>
                </w:pPr>
                <w:r>
                  <w:rPr>
                    <w:rStyle w:val="Responseboxtext"/>
                    <w:rFonts w:eastAsia="Calibri"/>
                  </w:rPr>
                  <w:t xml:space="preserve"> </w:t>
                </w:r>
              </w:p>
            </w:tc>
          </w:sdtContent>
        </w:sdt>
      </w:tr>
      <w:tr w:rsidR="001E212A" w:rsidRPr="002F53F4" w:rsidTr="001E212A">
        <w:trPr>
          <w:trHeight w:val="95"/>
        </w:trPr>
        <w:tc>
          <w:tcPr>
            <w:tcW w:w="9928" w:type="dxa"/>
            <w:gridSpan w:val="17"/>
            <w:shd w:val="clear" w:color="auto" w:fill="auto"/>
          </w:tcPr>
          <w:p w:rsidR="001E212A" w:rsidRPr="002F53F4" w:rsidRDefault="001E212A" w:rsidP="001E212A">
            <w:pPr>
              <w:pStyle w:val="SubQuestion"/>
            </w:pPr>
            <w:r>
              <w:rPr>
                <w:rFonts w:eastAsia="Calibri"/>
                <w:lang w:eastAsia="en-GB"/>
              </w:rPr>
              <w:t>2 Give the composition range of any fuels you are currently allowed to burn in your combustion plant</w:t>
            </w:r>
          </w:p>
        </w:tc>
      </w:tr>
      <w:tr w:rsidR="001E212A" w:rsidRPr="002F53F4" w:rsidTr="001E212A">
        <w:trPr>
          <w:trHeight w:val="95"/>
        </w:trPr>
        <w:tc>
          <w:tcPr>
            <w:tcW w:w="9928" w:type="dxa"/>
            <w:gridSpan w:val="17"/>
            <w:tcBorders>
              <w:bottom w:val="single" w:sz="4" w:space="0" w:color="auto"/>
            </w:tcBorders>
            <w:shd w:val="clear" w:color="auto" w:fill="auto"/>
          </w:tcPr>
          <w:p w:rsidR="001E212A" w:rsidRPr="002F53F4" w:rsidRDefault="001E212A" w:rsidP="001E212A">
            <w:pPr>
              <w:pStyle w:val="Questiontext"/>
              <w:spacing w:after="120"/>
            </w:pPr>
            <w:r>
              <w:rPr>
                <w:rFonts w:eastAsia="Calibri"/>
                <w:lang w:eastAsia="en-GB"/>
              </w:rPr>
              <w:t>Fill in a separate table for each installation.</w:t>
            </w:r>
          </w:p>
        </w:tc>
      </w:tr>
      <w:tr w:rsidR="001E212A" w:rsidRPr="00784DEB" w:rsidTr="001E212A">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rPr>
            <w:id w:val="-29652376"/>
            <w:placeholder>
              <w:docPart w:val="6187F7873D7E41F4B48C2283739AA5C0"/>
            </w:placeholder>
            <w:text/>
          </w:sdtPr>
          <w:sdtEndPr>
            <w:rPr>
              <w:rStyle w:val="DefaultParagraphFont"/>
            </w:rPr>
          </w:sdtEndPr>
          <w:sdtContent>
            <w:tc>
              <w:tcPr>
                <w:tcW w:w="7799" w:type="dxa"/>
                <w:gridSpan w:val="12"/>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F85032" w:rsidP="00F85032">
                <w:pPr>
                  <w:pStyle w:val="Questiontext"/>
                  <w:rPr>
                    <w:rFonts w:eastAsia="Calibri"/>
                    <w:sz w:val="18"/>
                    <w:szCs w:val="18"/>
                    <w:lang w:eastAsia="en-GB"/>
                  </w:rPr>
                </w:pPr>
                <w:r>
                  <w:rPr>
                    <w:rStyle w:val="Responseboxtext"/>
                    <w:rFonts w:eastAsia="Calibri"/>
                  </w:rPr>
                  <w:t xml:space="preserve"> </w:t>
                </w:r>
              </w:p>
            </w:tc>
          </w:sdtContent>
        </w:sdt>
      </w:tr>
      <w:tr w:rsidR="001E212A" w:rsidRPr="00784DEB" w:rsidTr="001E212A">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3 </w:t>
            </w:r>
          </w:p>
        </w:tc>
        <w:tc>
          <w:tcPr>
            <w:tcW w:w="1660" w:type="dxa"/>
            <w:gridSpan w:val="2"/>
            <w:tcBorders>
              <w:top w:val="single" w:sz="4" w:space="0" w:color="auto"/>
              <w:left w:val="single" w:sz="4" w:space="0" w:color="auto"/>
              <w:bottom w:val="doub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4 </w:t>
            </w:r>
          </w:p>
        </w:tc>
      </w:tr>
      <w:tr w:rsidR="001E212A" w:rsidRPr="00784DEB" w:rsidTr="001E212A">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Maximum  percentage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254397084"/>
            <w:placeholder>
              <w:docPart w:val="5642CB46B9404EC7AD7A3DA74DE531F4"/>
            </w:placeholder>
            <w:text/>
          </w:sdtPr>
          <w:sdtEndPr>
            <w:rPr>
              <w:rStyle w:val="Responseboxtex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62184678"/>
            <w:placeholder>
              <w:docPart w:val="A3962B06033D48E2AAF86B00410A5974"/>
            </w:placeholder>
            <w:text/>
          </w:sdtPr>
          <w:sdtEndPr>
            <w:rPr>
              <w:rStyle w:val="Responseboxtex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64308052"/>
            <w:placeholder>
              <w:docPart w:val="A4A6B08A77EC49519B1CC8B53A2F5D05"/>
            </w:placeholder>
            <w:text/>
          </w:sdtPr>
          <w:sdtEndPr>
            <w:rPr>
              <w:rStyle w:val="Responseboxtex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81689312"/>
            <w:placeholder>
              <w:docPart w:val="D602852CBD7C4FCCAD11F8B0D8980167"/>
            </w:placeholder>
            <w:text/>
          </w:sdtPr>
          <w:sdtEndPr>
            <w:rPr>
              <w:rStyle w:val="Responseboxtext"/>
            </w:rPr>
          </w:sdtEndPr>
          <w:sdtContent>
            <w:tc>
              <w:tcPr>
                <w:tcW w:w="1660" w:type="dxa"/>
                <w:gridSpan w:val="2"/>
                <w:tcBorders>
                  <w:top w:val="doub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784DEB" w:rsidTr="001E212A">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830679096"/>
            <w:placeholder>
              <w:docPart w:val="51BBA7661F264417B9316B74F01F2E50"/>
            </w:placeholde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62051775"/>
            <w:placeholder>
              <w:docPart w:val="4C28F050DC1F4FBCABA81AA4AA6AFCD5"/>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9477834"/>
            <w:placeholder>
              <w:docPart w:val="10E1558A9D224B78A127032D71FCF4F1"/>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45613785"/>
            <w:placeholder>
              <w:docPart w:val="440CF83BE9704F1E99F7800427B6AD98"/>
            </w:placeholder>
            <w:text/>
          </w:sdtPr>
          <w:sdtEndPr>
            <w:rPr>
              <w:rStyle w:val="Responseboxtext"/>
            </w:rPr>
          </w:sdtEndPr>
          <w:sdtContent>
            <w:tc>
              <w:tcPr>
                <w:tcW w:w="1660"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784DEB" w:rsidTr="001E212A">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11852092"/>
            <w:placeholder>
              <w:docPart w:val="24CC85E191AF4E588B5BDAD0DEA697E2"/>
            </w:placeholde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96142761"/>
            <w:placeholder>
              <w:docPart w:val="EA0B67D09C9C49E781EFC9B52195A097"/>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9651374"/>
            <w:placeholder>
              <w:docPart w:val="25BBEAA554384CBCBB12017E10E46C47"/>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18677922"/>
            <w:placeholder>
              <w:docPart w:val="C0B6EE128E584CE28D063061191F7BC2"/>
            </w:placeholder>
            <w:text/>
          </w:sdtPr>
          <w:sdtEndPr>
            <w:rPr>
              <w:rStyle w:val="Responseboxtext"/>
            </w:rPr>
          </w:sdtEndPr>
          <w:sdtContent>
            <w:tc>
              <w:tcPr>
                <w:tcW w:w="1660"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784DEB" w:rsidTr="001E212A">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06441748"/>
            <w:placeholder>
              <w:docPart w:val="1631BDE5969B44238F2FFAEC16593933"/>
            </w:placeholde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6081369"/>
            <w:placeholder>
              <w:docPart w:val="286850B368444754B9AF3A471DF5D965"/>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89743515"/>
            <w:placeholder>
              <w:docPart w:val="CF4A57F5C414407BBC141922D6EB63AB"/>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03325345"/>
            <w:placeholder>
              <w:docPart w:val="45685BDBB53B41FF955E82CEFE6A8EDE"/>
            </w:placeholder>
            <w:text/>
          </w:sdtPr>
          <w:sdtEndPr>
            <w:rPr>
              <w:rStyle w:val="Responseboxtext"/>
            </w:rPr>
          </w:sdtEndPr>
          <w:sdtContent>
            <w:tc>
              <w:tcPr>
                <w:tcW w:w="1660"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784DEB" w:rsidTr="001E212A">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96760959"/>
            <w:placeholder>
              <w:docPart w:val="D3030B98F4E346F8BD97B7225409D39B"/>
            </w:placeholde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80983330"/>
            <w:placeholder>
              <w:docPart w:val="061A1C47333D466284EEEE3302FCFD19"/>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07546872"/>
            <w:placeholder>
              <w:docPart w:val="CBEF0F3A381C49579911873FBA93F0E0"/>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67641963"/>
            <w:placeholder>
              <w:docPart w:val="FFE5888F85924FCB943ED3AD6E70DB5F"/>
            </w:placeholder>
            <w:text/>
          </w:sdtPr>
          <w:sdtEndPr>
            <w:rPr>
              <w:rStyle w:val="Responseboxtext"/>
            </w:rPr>
          </w:sdtEndPr>
          <w:sdtContent>
            <w:tc>
              <w:tcPr>
                <w:tcW w:w="1660"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784DEB" w:rsidTr="001E212A">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00668101"/>
            <w:placeholder>
              <w:docPart w:val="2EFC9F310393487DAD4E371068AE6733"/>
            </w:placeholde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87847014"/>
            <w:placeholder>
              <w:docPart w:val="8532CED678EC4BC39CD3FE3A3AE71D7D"/>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9343876"/>
            <w:placeholder>
              <w:docPart w:val="6D85689521554622A842835E6025FEB2"/>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31715866"/>
            <w:placeholder>
              <w:docPart w:val="38BE79E35DCD4EE08A805F5002D2454A"/>
            </w:placeholder>
            <w:text/>
          </w:sdtPr>
          <w:sdtEndPr>
            <w:rPr>
              <w:rStyle w:val="Responseboxtext"/>
            </w:rPr>
          </w:sdtEndPr>
          <w:sdtContent>
            <w:tc>
              <w:tcPr>
                <w:tcW w:w="1660"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116ADD"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784DEB" w:rsidTr="001E212A">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088234305"/>
            <w:placeholder>
              <w:docPart w:val="76FA167B6BF74E398F1551D3630353F5"/>
            </w:placeholde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5442042"/>
            <w:placeholder>
              <w:docPart w:val="DF1A53DDF32046A0968A09B7E1D904FC"/>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4899354"/>
            <w:placeholder>
              <w:docPart w:val="85C450131C2E4BCD8BBDA7BF64761AD8"/>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08508563"/>
            <w:placeholder>
              <w:docPart w:val="609F986B47E74667BF582412EF8F6D92"/>
            </w:placeholder>
            <w:text/>
          </w:sdtPr>
          <w:sdtEndPr>
            <w:rPr>
              <w:rStyle w:val="Responseboxtext"/>
            </w:rPr>
          </w:sdtEndPr>
          <w:sdtContent>
            <w:tc>
              <w:tcPr>
                <w:tcW w:w="1660"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784DEB" w:rsidTr="001E212A">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917523386"/>
            <w:placeholder>
              <w:docPart w:val="2511F18F84C84B0E8247D17243DC7A56"/>
            </w:placeholde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34114075"/>
            <w:placeholder>
              <w:docPart w:val="182809CCB8464BB390792C5942A4A554"/>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48195440"/>
            <w:placeholder>
              <w:docPart w:val="2C04907D3B0E4D5CB625FE71E81A6E66"/>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49463366"/>
            <w:placeholder>
              <w:docPart w:val="906EE7CA380F49A9AE97268663B3CE05"/>
            </w:placeholder>
            <w:text/>
          </w:sdtPr>
          <w:sdtEndPr>
            <w:rPr>
              <w:rStyle w:val="Responseboxtext"/>
            </w:rPr>
          </w:sdtEndPr>
          <w:sdtContent>
            <w:tc>
              <w:tcPr>
                <w:tcW w:w="1660"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784DEB" w:rsidTr="001E212A">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20433383"/>
            <w:placeholder>
              <w:docPart w:val="25A267EFE5F74571BECF74936015FDED"/>
            </w:placeholde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28424696"/>
            <w:placeholder>
              <w:docPart w:val="286F3E5884AD44AB94E380308D5AAEE4"/>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9551013"/>
            <w:placeholder>
              <w:docPart w:val="1E575475F0C549DA9EB29BFCDA3E327C"/>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9220122"/>
            <w:placeholder>
              <w:docPart w:val="B3287C79B0DD4B50A2FA95105CC29EE7"/>
            </w:placeholder>
            <w:text/>
          </w:sdtPr>
          <w:sdtEndPr>
            <w:rPr>
              <w:rStyle w:val="Responseboxtext"/>
            </w:rPr>
          </w:sdtEndPr>
          <w:sdtContent>
            <w:tc>
              <w:tcPr>
                <w:tcW w:w="1660"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784DEB" w:rsidTr="001E212A">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56387275"/>
            <w:placeholder>
              <w:docPart w:val="EF03409C87224EF18F4E023400D46AEC"/>
            </w:placeholde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23661746"/>
            <w:placeholder>
              <w:docPart w:val="6C7423C48BED46E7B039000C3E64FC74"/>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55490976"/>
            <w:placeholder>
              <w:docPart w:val="F07AF99A43504FE391BB4D6BE4EFC7AA"/>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37247869"/>
            <w:placeholder>
              <w:docPart w:val="21F8203D82924C3FBB8DF2E3DB6DFD3D"/>
            </w:placeholder>
            <w:text/>
          </w:sdtPr>
          <w:sdtEndPr>
            <w:rPr>
              <w:rStyle w:val="Responseboxtext"/>
            </w:rPr>
          </w:sdtEndPr>
          <w:sdtContent>
            <w:tc>
              <w:tcPr>
                <w:tcW w:w="1660"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784DEB" w:rsidTr="001E212A">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980618006"/>
            <w:placeholder>
              <w:docPart w:val="380D5CB8749147919AE045D214745774"/>
            </w:placeholde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4864902"/>
            <w:placeholder>
              <w:docPart w:val="518E9DBFAF7245489610F318D2EA84B0"/>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71144510"/>
            <w:placeholder>
              <w:docPart w:val="3B80D7C3027B4339BA16EC12351145D2"/>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6827769"/>
            <w:placeholder>
              <w:docPart w:val="248B7642FCBE4281BBBA08C5B9C5D6FC"/>
            </w:placeholder>
            <w:text/>
          </w:sdtPr>
          <w:sdtEndPr>
            <w:rPr>
              <w:rStyle w:val="Responseboxtext"/>
            </w:rPr>
          </w:sdtEndPr>
          <w:sdtContent>
            <w:tc>
              <w:tcPr>
                <w:tcW w:w="1660"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784DEB" w:rsidTr="001E212A">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21611574"/>
            <w:placeholder>
              <w:docPart w:val="B656E3843D774E6C9C7ABDC6391340E9"/>
            </w:placeholde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5913459"/>
            <w:placeholder>
              <w:docPart w:val="FA73FDE88EC84F2989C0C1C48671E4BE"/>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4250959"/>
            <w:placeholder>
              <w:docPart w:val="1CCFEC05C342429CBA2803F53C2528CB"/>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30640265"/>
            <w:placeholder>
              <w:docPart w:val="5DD55E83E22E41EA8689BF3E690F60F0"/>
            </w:placeholder>
            <w:text/>
          </w:sdtPr>
          <w:sdtEndPr>
            <w:rPr>
              <w:rStyle w:val="Responseboxtext"/>
            </w:rPr>
          </w:sdtEndPr>
          <w:sdtContent>
            <w:tc>
              <w:tcPr>
                <w:tcW w:w="1660"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784DEB" w:rsidTr="001E212A">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64274309"/>
            <w:placeholder>
              <w:docPart w:val="967C6840C70046A3AAC01899E9965EAF"/>
            </w:placeholde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79094751"/>
            <w:placeholder>
              <w:docPart w:val="FE8BAA2A19E04D819AAEA018CF956A44"/>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30247145"/>
            <w:placeholder>
              <w:docPart w:val="6BB8E50BBFD04F9490B8363EC507C387"/>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47078711"/>
            <w:placeholder>
              <w:docPart w:val="1E7D957904254B7CAA8A1668D74502DF"/>
            </w:placeholder>
            <w:text/>
          </w:sdtPr>
          <w:sdtEndPr>
            <w:rPr>
              <w:rStyle w:val="Responseboxtext"/>
            </w:rPr>
          </w:sdtEndPr>
          <w:sdtContent>
            <w:tc>
              <w:tcPr>
                <w:tcW w:w="1660"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784DEB" w:rsidTr="001E212A">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3277903"/>
            <w:placeholder>
              <w:docPart w:val="6774E06572B0486D922E01604DFECC18"/>
            </w:placeholde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2579368"/>
            <w:placeholder>
              <w:docPart w:val="7DAD3DFF118A4F15957155D740144FFF"/>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7940379"/>
            <w:placeholder>
              <w:docPart w:val="C00A6A05891F4EC194D4376D829111AB"/>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18488440"/>
            <w:placeholder>
              <w:docPart w:val="7482730061464996956A6984FFD0B2AA"/>
            </w:placeholder>
            <w:text/>
          </w:sdtPr>
          <w:sdtEndPr>
            <w:rPr>
              <w:rStyle w:val="Responseboxtext"/>
            </w:rPr>
          </w:sdtEndPr>
          <w:sdtContent>
            <w:tc>
              <w:tcPr>
                <w:tcW w:w="1660"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784DEB" w:rsidTr="001E212A">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18535057"/>
            <w:placeholder>
              <w:docPart w:val="5EB6C30B347946C395855C1C495C7527"/>
            </w:placeholde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0087982"/>
            <w:placeholder>
              <w:docPart w:val="F3CE8795F16A43A98E979C42C3B65523"/>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43692492"/>
            <w:placeholder>
              <w:docPart w:val="945E84FB48964A2691B7B823E3319ED6"/>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73650370"/>
            <w:placeholder>
              <w:docPart w:val="0EE1353E5DC64636A0BA0BE6811D63B9"/>
            </w:placeholder>
            <w:text/>
          </w:sdtPr>
          <w:sdtEndPr>
            <w:rPr>
              <w:rStyle w:val="Responseboxtext"/>
            </w:rPr>
          </w:sdtEndPr>
          <w:sdtContent>
            <w:tc>
              <w:tcPr>
                <w:tcW w:w="1660"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784DEB" w:rsidTr="001E212A">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11956617"/>
            <w:placeholder>
              <w:docPart w:val="0001FDEFFBB046AA8F12D3079332F893"/>
            </w:placeholde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10128406"/>
            <w:placeholder>
              <w:docPart w:val="74C16C7AA832455E8BD54A2B8B9BB886"/>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30309657"/>
            <w:placeholder>
              <w:docPart w:val="19C4E568C87B46B683960700823434E2"/>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85737155"/>
            <w:placeholder>
              <w:docPart w:val="A69E37F25CD34EC2B893D441533DDC5D"/>
            </w:placeholder>
            <w:text/>
          </w:sdtPr>
          <w:sdtEndPr>
            <w:rPr>
              <w:rStyle w:val="Responseboxtext"/>
            </w:rPr>
          </w:sdtEndPr>
          <w:sdtContent>
            <w:tc>
              <w:tcPr>
                <w:tcW w:w="1660"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784DEB" w:rsidTr="001E212A">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992281144"/>
            <w:placeholder>
              <w:docPart w:val="C72369FB184D4CC396BADA74E7FEA231"/>
            </w:placeholde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08306067"/>
            <w:placeholder>
              <w:docPart w:val="2D1EC6B4555E4363A84282A3BB4DE4C8"/>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31812081"/>
            <w:placeholder>
              <w:docPart w:val="C24DE3974DC744AA860BEEB0D77F818F"/>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41360412"/>
            <w:placeholder>
              <w:docPart w:val="106C1E1BAF2742D788591B93D28EFD20"/>
            </w:placeholder>
            <w:text/>
          </w:sdtPr>
          <w:sdtEndPr>
            <w:rPr>
              <w:rStyle w:val="Responseboxtext"/>
            </w:rPr>
          </w:sdtEndPr>
          <w:sdtContent>
            <w:tc>
              <w:tcPr>
                <w:tcW w:w="1660"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784DEB" w:rsidTr="001E212A">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146350130"/>
            <w:placeholder>
              <w:docPart w:val="15126C55B38742F59442089BF224FDB4"/>
            </w:placeholde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32397158"/>
            <w:placeholder>
              <w:docPart w:val="FE9A147F14C748D1951C9DA580187B68"/>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00187328"/>
            <w:placeholder>
              <w:docPart w:val="8AC1193BB06E4BCD8BB118B6CBCB178C"/>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87068069"/>
            <w:placeholder>
              <w:docPart w:val="147382754B9C485D8770BC91373F4D38"/>
            </w:placeholder>
            <w:text/>
          </w:sdtPr>
          <w:sdtEndPr>
            <w:rPr>
              <w:rStyle w:val="Responseboxtext"/>
            </w:rPr>
          </w:sdtEndPr>
          <w:sdtContent>
            <w:tc>
              <w:tcPr>
                <w:tcW w:w="1660"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784DEB" w:rsidTr="001E212A">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1515958945"/>
            <w:placeholder>
              <w:docPart w:val="C15843A01EAA4029A652E92479CEF892"/>
            </w:placeholder>
            <w:text/>
          </w:sdtPr>
          <w:sdtEndPr>
            <w:rPr>
              <w:rStyle w:val="Responseboxtex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38729081"/>
            <w:placeholder>
              <w:docPart w:val="4C97C9DD58CD40B580D235D426E1B920"/>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38246731"/>
            <w:placeholder>
              <w:docPart w:val="BFCC1BB22BAF4C04B03C2E0AB118DF10"/>
            </w:placeholder>
            <w:text/>
          </w:sdtPr>
          <w:sdtEndPr>
            <w:rPr>
              <w:rStyle w:val="Responseboxtex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51332787"/>
            <w:placeholder>
              <w:docPart w:val="1055606DBBDB4334870C5A7CC1C7B82E"/>
            </w:placeholder>
            <w:text/>
          </w:sdtPr>
          <w:sdtEndPr>
            <w:rPr>
              <w:rStyle w:val="Responseboxtext"/>
            </w:rPr>
          </w:sdtEndPr>
          <w:sdtContent>
            <w:tc>
              <w:tcPr>
                <w:tcW w:w="1660"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31183B" w:rsidRDefault="00F85032" w:rsidP="00F85032">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2F53F4" w:rsidTr="001E212A">
        <w:trPr>
          <w:trHeight w:val="95"/>
        </w:trPr>
        <w:tc>
          <w:tcPr>
            <w:tcW w:w="9928" w:type="dxa"/>
            <w:gridSpan w:val="17"/>
            <w:tcBorders>
              <w:top w:val="single" w:sz="4" w:space="0" w:color="auto"/>
            </w:tcBorders>
            <w:shd w:val="clear" w:color="auto" w:fill="auto"/>
          </w:tcPr>
          <w:p w:rsidR="001E212A" w:rsidRPr="002F53F4" w:rsidRDefault="001E212A" w:rsidP="001E212A">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1E212A" w:rsidRPr="00B568B7" w:rsidTr="001E212A">
        <w:trPr>
          <w:trHeight w:val="95"/>
        </w:trPr>
        <w:tc>
          <w:tcPr>
            <w:tcW w:w="4960" w:type="dxa"/>
            <w:gridSpan w:val="9"/>
            <w:tcBorders>
              <w:bottom w:val="single" w:sz="4" w:space="0" w:color="auto"/>
            </w:tcBorders>
            <w:shd w:val="clear" w:color="auto" w:fill="auto"/>
          </w:tcPr>
          <w:p w:rsidR="001E212A" w:rsidRPr="00B568B7" w:rsidRDefault="001E212A" w:rsidP="001E212A">
            <w:pPr>
              <w:pStyle w:val="Questiontext"/>
              <w:spacing w:after="120"/>
            </w:pPr>
            <w:r w:rsidRPr="00B568B7">
              <w:rPr>
                <w:rFonts w:eastAsia="Calibri"/>
              </w:rPr>
              <w:t>Fill in a separate table for each installation.</w:t>
            </w:r>
          </w:p>
        </w:tc>
        <w:tc>
          <w:tcPr>
            <w:tcW w:w="4968" w:type="dxa"/>
            <w:gridSpan w:val="8"/>
            <w:tcBorders>
              <w:bottom w:val="single" w:sz="4" w:space="0" w:color="auto"/>
            </w:tcBorders>
            <w:shd w:val="clear" w:color="auto" w:fill="auto"/>
          </w:tcPr>
          <w:p w:rsidR="001E212A" w:rsidRPr="00B568B7" w:rsidRDefault="001E212A" w:rsidP="001E212A">
            <w:pPr>
              <w:pStyle w:val="Questiontext"/>
              <w:spacing w:after="120"/>
            </w:pPr>
          </w:p>
        </w:tc>
      </w:tr>
      <w:tr w:rsidR="001E212A" w:rsidRPr="00784DEB" w:rsidTr="001E212A">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b/>
                <w:sz w:val="18"/>
                <w:szCs w:val="18"/>
              </w:rPr>
            </w:pPr>
            <w:r w:rsidRPr="00784DEB">
              <w:rPr>
                <w:b/>
                <w:sz w:val="18"/>
                <w:szCs w:val="18"/>
              </w:rPr>
              <w:t>Installation reference</w:t>
            </w:r>
          </w:p>
        </w:tc>
        <w:sdt>
          <w:sdtPr>
            <w:rPr>
              <w:rStyle w:val="Responseboxtext"/>
              <w:rFonts w:eastAsia="Calibri"/>
            </w:rPr>
            <w:id w:val="-951327981"/>
            <w:placeholder>
              <w:docPart w:val="305B776CAE854B9CB727EB51537A8A77"/>
            </w:placeholder>
            <w:text/>
          </w:sdtPr>
          <w:sdtEndPr>
            <w:rPr>
              <w:rStyle w:val="DefaultParagraphFont"/>
            </w:rPr>
          </w:sdtEndPr>
          <w:sdtContent>
            <w:tc>
              <w:tcPr>
                <w:tcW w:w="7799" w:type="dxa"/>
                <w:gridSpan w:val="12"/>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F85032" w:rsidP="00F85032">
                <w:pPr>
                  <w:pStyle w:val="Questiontext"/>
                  <w:rPr>
                    <w:sz w:val="18"/>
                    <w:szCs w:val="18"/>
                  </w:rPr>
                </w:pPr>
                <w:r>
                  <w:rPr>
                    <w:rStyle w:val="Responseboxtext"/>
                    <w:rFonts w:eastAsia="Calibri"/>
                  </w:rPr>
                  <w:t xml:space="preserve"> </w:t>
                </w:r>
              </w:p>
            </w:tc>
          </w:sdtContent>
        </w:sdt>
      </w:tr>
      <w:tr w:rsidR="001E212A" w:rsidRPr="00784DEB" w:rsidTr="001E212A">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rsidR="001E212A" w:rsidRPr="00784DEB" w:rsidRDefault="001E212A" w:rsidP="001E212A">
            <w:pPr>
              <w:pStyle w:val="Questiontext"/>
              <w:rPr>
                <w:sz w:val="18"/>
                <w:szCs w:val="18"/>
              </w:rPr>
            </w:pPr>
            <w:r w:rsidRPr="00784DEB">
              <w:rPr>
                <w:sz w:val="18"/>
                <w:szCs w:val="18"/>
              </w:rPr>
              <w:t>Fuel</w:t>
            </w:r>
          </w:p>
        </w:tc>
        <w:tc>
          <w:tcPr>
            <w:tcW w:w="7799" w:type="dxa"/>
            <w:gridSpan w:val="12"/>
            <w:tcBorders>
              <w:top w:val="single" w:sz="4" w:space="0" w:color="auto"/>
              <w:left w:val="single" w:sz="4" w:space="0" w:color="auto"/>
              <w:bottom w:val="double" w:sz="4" w:space="0" w:color="auto"/>
              <w:right w:val="single" w:sz="4" w:space="0" w:color="auto"/>
            </w:tcBorders>
            <w:shd w:val="clear" w:color="auto" w:fill="auto"/>
          </w:tcPr>
          <w:p w:rsidR="001E212A" w:rsidRPr="00784DEB" w:rsidRDefault="001E212A" w:rsidP="001E212A">
            <w:pPr>
              <w:pStyle w:val="Questiontext"/>
              <w:rPr>
                <w:sz w:val="18"/>
                <w:szCs w:val="18"/>
              </w:rPr>
            </w:pPr>
            <w:r w:rsidRPr="00784DEB">
              <w:rPr>
                <w:sz w:val="18"/>
                <w:szCs w:val="18"/>
              </w:rPr>
              <w:t>NOx factor (kgt–1)</w:t>
            </w:r>
          </w:p>
        </w:tc>
      </w:tr>
      <w:tr w:rsidR="001E212A" w:rsidRPr="00784DEB" w:rsidTr="001E212A">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sz w:val="18"/>
                <w:szCs w:val="18"/>
              </w:rPr>
            </w:pPr>
            <w:r w:rsidRPr="00784DEB">
              <w:rPr>
                <w:sz w:val="18"/>
                <w:szCs w:val="18"/>
              </w:rPr>
              <w:t>Fuel 1</w:t>
            </w:r>
          </w:p>
        </w:tc>
        <w:sdt>
          <w:sdtPr>
            <w:rPr>
              <w:rStyle w:val="Responseboxtext"/>
              <w:rFonts w:eastAsia="Calibri"/>
            </w:rPr>
            <w:id w:val="-919018833"/>
            <w:placeholder>
              <w:docPart w:val="F6106384D4E042639EBEB6ED022D5A14"/>
            </w:placeholder>
            <w:text/>
          </w:sdtPr>
          <w:sdtEndPr>
            <w:rPr>
              <w:rStyle w:val="DefaultParagraphFont"/>
            </w:rPr>
          </w:sdtEndPr>
          <w:sdtContent>
            <w:tc>
              <w:tcPr>
                <w:tcW w:w="7799" w:type="dxa"/>
                <w:gridSpan w:val="12"/>
                <w:tcBorders>
                  <w:top w:val="double" w:sz="4" w:space="0" w:color="auto"/>
                  <w:left w:val="single" w:sz="4" w:space="0" w:color="auto"/>
                  <w:bottom w:val="single" w:sz="4" w:space="0" w:color="auto"/>
                  <w:right w:val="single" w:sz="4" w:space="0" w:color="auto"/>
                </w:tcBorders>
                <w:shd w:val="clear" w:color="auto" w:fill="auto"/>
              </w:tcPr>
              <w:p w:rsidR="001E212A" w:rsidRPr="00784DEB" w:rsidRDefault="00F85032" w:rsidP="00F85032">
                <w:pPr>
                  <w:pStyle w:val="Questiontext"/>
                  <w:rPr>
                    <w:rStyle w:val="Responseboxtext"/>
                    <w:sz w:val="18"/>
                    <w:szCs w:val="18"/>
                  </w:rPr>
                </w:pPr>
                <w:r>
                  <w:rPr>
                    <w:rStyle w:val="Responseboxtext"/>
                    <w:rFonts w:eastAsia="Calibri"/>
                  </w:rPr>
                  <w:t xml:space="preserve"> </w:t>
                </w:r>
              </w:p>
            </w:tc>
          </w:sdtContent>
        </w:sdt>
      </w:tr>
      <w:tr w:rsidR="001E212A" w:rsidRPr="00784DEB" w:rsidTr="001E212A">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sz w:val="18"/>
                <w:szCs w:val="18"/>
              </w:rPr>
            </w:pPr>
            <w:r w:rsidRPr="00784DEB">
              <w:rPr>
                <w:sz w:val="18"/>
                <w:szCs w:val="18"/>
              </w:rPr>
              <w:t>Fuel 2</w:t>
            </w:r>
          </w:p>
        </w:tc>
        <w:sdt>
          <w:sdtPr>
            <w:rPr>
              <w:rStyle w:val="Responseboxtext"/>
              <w:rFonts w:eastAsia="Calibri"/>
            </w:rPr>
            <w:id w:val="154276887"/>
            <w:placeholder>
              <w:docPart w:val="DCBFF25D1F5548739BF8D111CF7FE5BF"/>
            </w:placeholder>
            <w:text/>
          </w:sdtPr>
          <w:sdtEndPr>
            <w:rPr>
              <w:rStyle w:val="DefaultParagraphFont"/>
            </w:rPr>
          </w:sdtEndPr>
          <w:sdtContent>
            <w:tc>
              <w:tcPr>
                <w:tcW w:w="7799" w:type="dxa"/>
                <w:gridSpan w:val="12"/>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F85032" w:rsidP="00F85032">
                <w:pPr>
                  <w:pStyle w:val="Questiontext"/>
                  <w:rPr>
                    <w:rStyle w:val="Responseboxtext"/>
                    <w:sz w:val="18"/>
                    <w:szCs w:val="18"/>
                  </w:rPr>
                </w:pPr>
                <w:r>
                  <w:rPr>
                    <w:rStyle w:val="Responseboxtext"/>
                    <w:rFonts w:eastAsia="Calibri"/>
                  </w:rPr>
                  <w:t xml:space="preserve"> </w:t>
                </w:r>
              </w:p>
            </w:tc>
          </w:sdtContent>
        </w:sdt>
      </w:tr>
      <w:tr w:rsidR="001E212A" w:rsidRPr="00784DEB" w:rsidTr="001E212A">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sz w:val="18"/>
                <w:szCs w:val="18"/>
              </w:rPr>
            </w:pPr>
            <w:r w:rsidRPr="00784DEB">
              <w:rPr>
                <w:sz w:val="18"/>
                <w:szCs w:val="18"/>
              </w:rPr>
              <w:t>Fuel 3</w:t>
            </w:r>
          </w:p>
        </w:tc>
        <w:sdt>
          <w:sdtPr>
            <w:rPr>
              <w:rStyle w:val="Responseboxtext"/>
              <w:rFonts w:eastAsia="Calibri"/>
            </w:rPr>
            <w:id w:val="1586727497"/>
            <w:placeholder>
              <w:docPart w:val="82003628274A41F583FB9AF00AB267F0"/>
            </w:placeholder>
            <w:text/>
          </w:sdtPr>
          <w:sdtEndPr>
            <w:rPr>
              <w:rStyle w:val="DefaultParagraphFont"/>
            </w:rPr>
          </w:sdtEndPr>
          <w:sdtContent>
            <w:tc>
              <w:tcPr>
                <w:tcW w:w="7799" w:type="dxa"/>
                <w:gridSpan w:val="12"/>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F85032" w:rsidP="00F85032">
                <w:pPr>
                  <w:pStyle w:val="Questiontext"/>
                  <w:rPr>
                    <w:rStyle w:val="Responseboxtext"/>
                    <w:sz w:val="18"/>
                    <w:szCs w:val="18"/>
                  </w:rPr>
                </w:pPr>
                <w:r>
                  <w:rPr>
                    <w:rStyle w:val="Responseboxtext"/>
                    <w:rFonts w:eastAsia="Calibri"/>
                  </w:rPr>
                  <w:t xml:space="preserve"> </w:t>
                </w:r>
              </w:p>
            </w:tc>
          </w:sdtContent>
        </w:sdt>
      </w:tr>
      <w:tr w:rsidR="001E212A" w:rsidRPr="00784DEB" w:rsidTr="001E212A">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sz w:val="18"/>
                <w:szCs w:val="18"/>
              </w:rPr>
            </w:pPr>
            <w:r w:rsidRPr="00784DEB">
              <w:rPr>
                <w:sz w:val="18"/>
                <w:szCs w:val="18"/>
              </w:rPr>
              <w:t>Fuel 4</w:t>
            </w:r>
          </w:p>
        </w:tc>
        <w:sdt>
          <w:sdtPr>
            <w:rPr>
              <w:rStyle w:val="Responseboxtext"/>
              <w:rFonts w:eastAsia="Calibri"/>
            </w:rPr>
            <w:id w:val="-374622255"/>
            <w:placeholder>
              <w:docPart w:val="906BD47AF51C4154A9C934E0C719726B"/>
            </w:placeholder>
            <w:text/>
          </w:sdtPr>
          <w:sdtEndPr>
            <w:rPr>
              <w:rStyle w:val="DefaultParagraphFont"/>
            </w:rPr>
          </w:sdtEndPr>
          <w:sdtContent>
            <w:tc>
              <w:tcPr>
                <w:tcW w:w="7799" w:type="dxa"/>
                <w:gridSpan w:val="12"/>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F85032" w:rsidP="00F85032">
                <w:pPr>
                  <w:pStyle w:val="Questiontext"/>
                  <w:rPr>
                    <w:rStyle w:val="Responseboxtext"/>
                    <w:sz w:val="18"/>
                    <w:szCs w:val="18"/>
                  </w:rPr>
                </w:pPr>
                <w:r>
                  <w:rPr>
                    <w:rStyle w:val="Responseboxtext"/>
                    <w:rFonts w:eastAsia="Calibri"/>
                  </w:rPr>
                  <w:t xml:space="preserve"> </w:t>
                </w:r>
              </w:p>
            </w:tc>
          </w:sdtContent>
        </w:sdt>
      </w:tr>
      <w:tr w:rsidR="001E212A" w:rsidRPr="00784DEB" w:rsidTr="001E212A">
        <w:trPr>
          <w:trHeight w:val="95"/>
        </w:trPr>
        <w:tc>
          <w:tcPr>
            <w:tcW w:w="9928" w:type="dxa"/>
            <w:gridSpan w:val="17"/>
            <w:tcBorders>
              <w:top w:val="single" w:sz="4" w:space="0" w:color="auto"/>
              <w:left w:val="single" w:sz="4" w:space="0" w:color="auto"/>
              <w:bottom w:val="single" w:sz="4" w:space="0" w:color="auto"/>
              <w:right w:val="single" w:sz="4" w:space="0" w:color="auto"/>
            </w:tcBorders>
            <w:shd w:val="clear" w:color="auto" w:fill="auto"/>
          </w:tcPr>
          <w:p w:rsidR="001E212A" w:rsidRPr="00784DEB" w:rsidRDefault="001E212A" w:rsidP="001E212A">
            <w:pPr>
              <w:pStyle w:val="Questiontext"/>
              <w:rPr>
                <w:sz w:val="18"/>
                <w:szCs w:val="18"/>
              </w:rPr>
            </w:pPr>
            <w:r w:rsidRPr="00784DEB">
              <w:rPr>
                <w:rFonts w:eastAsia="Calibri"/>
                <w:sz w:val="18"/>
                <w:szCs w:val="18"/>
              </w:rPr>
              <w:t>Note: kgt–1 means kilograms of nitrogen oxides released for each tonne of fuel burned</w:t>
            </w:r>
          </w:p>
        </w:tc>
      </w:tr>
      <w:tr w:rsidR="001E212A" w:rsidRPr="002F53F4" w:rsidTr="001E212A">
        <w:trPr>
          <w:trHeight w:val="95"/>
        </w:trPr>
        <w:tc>
          <w:tcPr>
            <w:tcW w:w="9928" w:type="dxa"/>
            <w:gridSpan w:val="17"/>
            <w:tcBorders>
              <w:top w:val="single" w:sz="4" w:space="0" w:color="auto"/>
            </w:tcBorders>
            <w:shd w:val="clear" w:color="auto" w:fill="auto"/>
          </w:tcPr>
          <w:p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1E212A" w:rsidRPr="002F53F4" w:rsidTr="001E212A">
        <w:trPr>
          <w:trHeight w:val="253"/>
        </w:trPr>
        <w:tc>
          <w:tcPr>
            <w:tcW w:w="710" w:type="dxa"/>
            <w:shd w:val="clear" w:color="auto" w:fill="auto"/>
          </w:tcPr>
          <w:p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622528929"/>
          </w:sdtPr>
          <w:sdtEndPr/>
          <w:sdtContent>
            <w:tc>
              <w:tcPr>
                <w:tcW w:w="569" w:type="dxa"/>
                <w:gridSpan w:val="2"/>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649" w:type="dxa"/>
            <w:gridSpan w:val="14"/>
            <w:shd w:val="clear" w:color="auto" w:fill="auto"/>
          </w:tcPr>
          <w:p w:rsidR="001E212A" w:rsidRDefault="001E212A" w:rsidP="001E212A">
            <w:pPr>
              <w:pStyle w:val="Questiontext"/>
              <w:rPr>
                <w:rFonts w:eastAsia="Calibri"/>
                <w:lang w:eastAsia="en-GB"/>
              </w:rPr>
            </w:pPr>
            <w:r>
              <w:rPr>
                <w:rFonts w:eastAsia="Calibri"/>
                <w:lang w:eastAsia="en-GB"/>
              </w:rPr>
              <w:t>This Annex is complete.</w:t>
            </w:r>
          </w:p>
        </w:tc>
      </w:tr>
      <w:tr w:rsidR="001E212A" w:rsidRPr="002F53F4" w:rsidTr="001E212A">
        <w:trPr>
          <w:trHeight w:val="252"/>
        </w:trPr>
        <w:tc>
          <w:tcPr>
            <w:tcW w:w="710" w:type="dxa"/>
            <w:shd w:val="clear" w:color="auto" w:fill="auto"/>
          </w:tcPr>
          <w:p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970479256"/>
          </w:sdtPr>
          <w:sdtEndPr/>
          <w:sdtContent>
            <w:tc>
              <w:tcPr>
                <w:tcW w:w="710" w:type="dxa"/>
                <w:gridSpan w:val="3"/>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508" w:type="dxa"/>
            <w:gridSpan w:val="13"/>
            <w:shd w:val="clear" w:color="auto" w:fill="auto"/>
          </w:tcPr>
          <w:p w:rsidR="001E212A" w:rsidRDefault="001E212A" w:rsidP="001E212A">
            <w:pPr>
              <w:pStyle w:val="Questiontext"/>
              <w:rPr>
                <w:rFonts w:eastAsia="Calibri"/>
                <w:lang w:eastAsia="en-GB"/>
              </w:rPr>
            </w:pPr>
          </w:p>
        </w:tc>
      </w:tr>
      <w:tr w:rsidR="001E212A" w:rsidRPr="002F53F4" w:rsidTr="001E212A">
        <w:trPr>
          <w:trHeight w:val="95"/>
        </w:trPr>
        <w:tc>
          <w:tcPr>
            <w:tcW w:w="9928" w:type="dxa"/>
            <w:gridSpan w:val="17"/>
            <w:shd w:val="clear" w:color="auto" w:fill="auto"/>
          </w:tcPr>
          <w:p w:rsidR="001E212A" w:rsidRPr="008A7AA5" w:rsidRDefault="001E212A" w:rsidP="001E212A">
            <w:pPr>
              <w:pStyle w:val="SubQuestion"/>
              <w:rPr>
                <w:rFonts w:ascii="MetaNormalLF-Roman" w:eastAsia="Calibri" w:hAnsi="MetaNormalLF-Roman" w:cs="MetaNormalLF-Roman"/>
                <w:lang w:eastAsia="en-GB"/>
              </w:rPr>
            </w:pPr>
            <w:r>
              <w:rPr>
                <w:rFonts w:eastAsia="Calibri"/>
                <w:lang w:eastAsia="en-GB"/>
              </w:rPr>
              <w:t>5 Is your plant (tick an option)</w:t>
            </w:r>
          </w:p>
        </w:tc>
      </w:tr>
      <w:tr w:rsidR="001E212A" w:rsidRPr="002F53F4" w:rsidTr="001E212A">
        <w:trPr>
          <w:trHeight w:val="169"/>
        </w:trPr>
        <w:tc>
          <w:tcPr>
            <w:tcW w:w="8648" w:type="dxa"/>
            <w:gridSpan w:val="16"/>
            <w:shd w:val="clear" w:color="auto" w:fill="auto"/>
          </w:tcPr>
          <w:p w:rsidR="001E212A" w:rsidRDefault="001E212A" w:rsidP="001E212A">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sdtPr>
          <w:sdtEndPr/>
          <w:sdtContent>
            <w:tc>
              <w:tcPr>
                <w:tcW w:w="1280" w:type="dxa"/>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rsidTr="001E212A">
        <w:trPr>
          <w:trHeight w:val="168"/>
        </w:trPr>
        <w:tc>
          <w:tcPr>
            <w:tcW w:w="8648" w:type="dxa"/>
            <w:gridSpan w:val="16"/>
            <w:shd w:val="clear" w:color="auto" w:fill="auto"/>
          </w:tcPr>
          <w:p w:rsidR="001E212A" w:rsidRDefault="001E212A" w:rsidP="001E212A">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sdtPr>
          <w:sdtEndPr/>
          <w:sdtContent>
            <w:tc>
              <w:tcPr>
                <w:tcW w:w="1280" w:type="dxa"/>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rsidTr="001E212A">
        <w:trPr>
          <w:trHeight w:val="168"/>
        </w:trPr>
        <w:tc>
          <w:tcPr>
            <w:tcW w:w="8648" w:type="dxa"/>
            <w:gridSpan w:val="16"/>
            <w:shd w:val="clear" w:color="auto" w:fill="auto"/>
          </w:tcPr>
          <w:p w:rsidR="001E212A" w:rsidRDefault="001E212A" w:rsidP="001E212A">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sdtPr>
          <w:sdtEndPr/>
          <w:sdtContent>
            <w:tc>
              <w:tcPr>
                <w:tcW w:w="1280" w:type="dxa"/>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rsidTr="001E212A">
        <w:trPr>
          <w:trHeight w:val="95"/>
        </w:trPr>
        <w:tc>
          <w:tcPr>
            <w:tcW w:w="9928" w:type="dxa"/>
            <w:gridSpan w:val="17"/>
            <w:shd w:val="clear" w:color="auto" w:fill="auto"/>
          </w:tcPr>
          <w:p w:rsidR="001E212A" w:rsidRDefault="001E212A" w:rsidP="001E212A">
            <w:pPr>
              <w:pStyle w:val="SubQuestion"/>
              <w:rPr>
                <w:rFonts w:eastAsia="Calibri"/>
                <w:lang w:eastAsia="en-GB"/>
              </w:rPr>
            </w:pPr>
            <w:r>
              <w:rPr>
                <w:rFonts w:eastAsia="Calibri"/>
                <w:lang w:eastAsia="en-GB"/>
              </w:rPr>
              <w:t>6 If you run more than one type of plant or a number of the same type of plant on your installation, please list them in the table below</w:t>
            </w:r>
          </w:p>
        </w:tc>
      </w:tr>
      <w:tr w:rsidR="001E212A" w:rsidRPr="00B568B7" w:rsidTr="001E212A">
        <w:trPr>
          <w:trHeight w:val="95"/>
        </w:trPr>
        <w:tc>
          <w:tcPr>
            <w:tcW w:w="9928" w:type="dxa"/>
            <w:gridSpan w:val="17"/>
            <w:tcBorders>
              <w:bottom w:val="single" w:sz="4" w:space="0" w:color="auto"/>
            </w:tcBorders>
            <w:shd w:val="clear" w:color="auto" w:fill="auto"/>
          </w:tcPr>
          <w:p w:rsidR="001E212A" w:rsidRPr="00B568B7" w:rsidRDefault="001E212A" w:rsidP="001E212A">
            <w:pPr>
              <w:pStyle w:val="Questiontext"/>
              <w:spacing w:after="120"/>
              <w:rPr>
                <w:rFonts w:eastAsia="Calibri"/>
              </w:rPr>
            </w:pPr>
            <w:r w:rsidRPr="00B568B7">
              <w:rPr>
                <w:rFonts w:eastAsia="Calibri"/>
              </w:rPr>
              <w:t>Fill in a separate table for each installation.</w:t>
            </w:r>
          </w:p>
        </w:tc>
      </w:tr>
      <w:tr w:rsidR="001E212A" w:rsidRPr="008A7AA5" w:rsidTr="001E212A">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8A7AA5" w:rsidRDefault="001E212A" w:rsidP="001E212A">
            <w:pPr>
              <w:pStyle w:val="Questiontext"/>
              <w:rPr>
                <w:rFonts w:eastAsia="Calibri"/>
                <w:b/>
                <w:sz w:val="18"/>
                <w:szCs w:val="18"/>
              </w:rPr>
            </w:pPr>
            <w:r w:rsidRPr="008A7AA5">
              <w:rPr>
                <w:b/>
                <w:sz w:val="18"/>
                <w:szCs w:val="18"/>
              </w:rPr>
              <w:t>Installation reference</w:t>
            </w:r>
          </w:p>
        </w:tc>
        <w:sdt>
          <w:sdtPr>
            <w:rPr>
              <w:rStyle w:val="Responseboxtext"/>
              <w:rFonts w:eastAsia="Calibri"/>
            </w:rPr>
            <w:id w:val="1808124915"/>
            <w:placeholder>
              <w:docPart w:val="96D55EE3CE0B43BBA0CE9580168F893E"/>
            </w:placeholder>
            <w:text/>
          </w:sdtPr>
          <w:sdtEndPr>
            <w:rPr>
              <w:rStyle w:val="DefaultParagraphFont"/>
            </w:rPr>
          </w:sdtEndPr>
          <w:sdtContent>
            <w:tc>
              <w:tcPr>
                <w:tcW w:w="7799" w:type="dxa"/>
                <w:gridSpan w:val="12"/>
                <w:tcBorders>
                  <w:top w:val="single" w:sz="4" w:space="0" w:color="auto"/>
                  <w:left w:val="single" w:sz="4" w:space="0" w:color="auto"/>
                  <w:bottom w:val="single" w:sz="4" w:space="0" w:color="auto"/>
                  <w:right w:val="single" w:sz="4" w:space="0" w:color="auto"/>
                </w:tcBorders>
                <w:shd w:val="clear" w:color="auto" w:fill="auto"/>
              </w:tcPr>
              <w:p w:rsidR="001E212A" w:rsidRPr="008A7AA5" w:rsidRDefault="00F85032" w:rsidP="00F85032">
                <w:pPr>
                  <w:pStyle w:val="Questiontext"/>
                  <w:rPr>
                    <w:rFonts w:eastAsia="Calibri"/>
                    <w:sz w:val="18"/>
                    <w:szCs w:val="18"/>
                  </w:rPr>
                </w:pPr>
                <w:r>
                  <w:rPr>
                    <w:rStyle w:val="Responseboxtext"/>
                    <w:rFonts w:eastAsia="Calibri"/>
                  </w:rPr>
                  <w:t xml:space="preserve"> </w:t>
                </w:r>
              </w:p>
            </w:tc>
          </w:sdtContent>
        </w:sdt>
      </w:tr>
      <w:tr w:rsidR="001E212A" w:rsidRPr="008A7AA5" w:rsidTr="001E212A">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rsidR="001E212A" w:rsidRPr="008A7AA5" w:rsidRDefault="001E212A" w:rsidP="001E212A">
            <w:pPr>
              <w:pStyle w:val="Questiontext"/>
              <w:rPr>
                <w:rFonts w:eastAsia="Calibri"/>
                <w:sz w:val="18"/>
                <w:szCs w:val="18"/>
              </w:rPr>
            </w:pPr>
            <w:r w:rsidRPr="008A7AA5">
              <w:rPr>
                <w:sz w:val="18"/>
                <w:szCs w:val="18"/>
              </w:rPr>
              <w:t xml:space="preserve">Type of plant </w:t>
            </w:r>
          </w:p>
        </w:tc>
        <w:tc>
          <w:tcPr>
            <w:tcW w:w="7799" w:type="dxa"/>
            <w:gridSpan w:val="12"/>
            <w:tcBorders>
              <w:top w:val="single" w:sz="4" w:space="0" w:color="auto"/>
              <w:left w:val="single" w:sz="4" w:space="0" w:color="auto"/>
              <w:bottom w:val="double" w:sz="4" w:space="0" w:color="auto"/>
              <w:right w:val="single" w:sz="4" w:space="0" w:color="auto"/>
            </w:tcBorders>
            <w:shd w:val="clear" w:color="auto" w:fill="auto"/>
          </w:tcPr>
          <w:p w:rsidR="001E212A" w:rsidRPr="008A7AA5" w:rsidRDefault="001E212A" w:rsidP="001E212A">
            <w:pPr>
              <w:pStyle w:val="Questiontext"/>
              <w:rPr>
                <w:rFonts w:eastAsia="Calibri"/>
                <w:sz w:val="18"/>
                <w:szCs w:val="18"/>
              </w:rPr>
            </w:pPr>
            <w:r w:rsidRPr="008A7AA5">
              <w:rPr>
                <w:rFonts w:eastAsia="Calibri"/>
                <w:sz w:val="18"/>
                <w:szCs w:val="18"/>
              </w:rPr>
              <w:t>Number within installation</w:t>
            </w:r>
          </w:p>
        </w:tc>
      </w:tr>
      <w:tr w:rsidR="001E212A" w:rsidRPr="008A7AA5" w:rsidTr="001E212A">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rsidR="001E212A" w:rsidRPr="008A7AA5" w:rsidRDefault="001E212A" w:rsidP="001E212A">
            <w:pPr>
              <w:pStyle w:val="Questiontext"/>
              <w:rPr>
                <w:sz w:val="18"/>
                <w:szCs w:val="18"/>
              </w:rPr>
            </w:pPr>
            <w:r w:rsidRPr="008A7AA5">
              <w:rPr>
                <w:sz w:val="18"/>
                <w:szCs w:val="18"/>
              </w:rPr>
              <w:t>Existing</w:t>
            </w:r>
          </w:p>
        </w:tc>
        <w:sdt>
          <w:sdtPr>
            <w:rPr>
              <w:rStyle w:val="Responseboxtext"/>
              <w:rFonts w:eastAsia="Calibri"/>
            </w:rPr>
            <w:id w:val="-566415133"/>
            <w:placeholder>
              <w:docPart w:val="04AD014E908A4BA48651DE9FBECB7DE4"/>
            </w:placeholder>
            <w:text/>
          </w:sdtPr>
          <w:sdtEndPr>
            <w:rPr>
              <w:rStyle w:val="DefaultParagraphFont"/>
            </w:rPr>
          </w:sdtEndPr>
          <w:sdtContent>
            <w:tc>
              <w:tcPr>
                <w:tcW w:w="7799" w:type="dxa"/>
                <w:gridSpan w:val="12"/>
                <w:tcBorders>
                  <w:top w:val="double" w:sz="4" w:space="0" w:color="auto"/>
                  <w:left w:val="single" w:sz="4" w:space="0" w:color="auto"/>
                  <w:bottom w:val="single" w:sz="4" w:space="0" w:color="auto"/>
                  <w:right w:val="single" w:sz="4" w:space="0" w:color="auto"/>
                </w:tcBorders>
                <w:shd w:val="clear" w:color="auto" w:fill="auto"/>
              </w:tcPr>
              <w:p w:rsidR="001E212A" w:rsidRPr="008A7AA5" w:rsidRDefault="00F85032" w:rsidP="00F85032">
                <w:pPr>
                  <w:pStyle w:val="Questiontext"/>
                  <w:rPr>
                    <w:sz w:val="18"/>
                    <w:szCs w:val="18"/>
                  </w:rPr>
                </w:pPr>
                <w:r>
                  <w:rPr>
                    <w:rStyle w:val="Responseboxtext"/>
                    <w:rFonts w:eastAsia="Calibri"/>
                  </w:rPr>
                  <w:t xml:space="preserve"> </w:t>
                </w:r>
              </w:p>
            </w:tc>
          </w:sdtContent>
        </w:sdt>
      </w:tr>
      <w:tr w:rsidR="001E212A" w:rsidRPr="008A7AA5" w:rsidTr="001E212A">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8A7AA5" w:rsidRDefault="001E212A" w:rsidP="001E212A">
            <w:pPr>
              <w:pStyle w:val="Questiontext"/>
              <w:rPr>
                <w:sz w:val="18"/>
                <w:szCs w:val="18"/>
              </w:rPr>
            </w:pPr>
            <w:r w:rsidRPr="008A7AA5">
              <w:rPr>
                <w:sz w:val="18"/>
                <w:szCs w:val="18"/>
              </w:rPr>
              <w:t xml:space="preserve">New </w:t>
            </w:r>
          </w:p>
        </w:tc>
        <w:sdt>
          <w:sdtPr>
            <w:rPr>
              <w:rStyle w:val="Responseboxtext"/>
              <w:rFonts w:eastAsia="Calibri"/>
            </w:rPr>
            <w:id w:val="-674802882"/>
            <w:placeholder>
              <w:docPart w:val="B940358B951641E6A1BECAA779AC35FA"/>
            </w:placeholder>
            <w:text/>
          </w:sdtPr>
          <w:sdtEndPr>
            <w:rPr>
              <w:rStyle w:val="DefaultParagraphFont"/>
            </w:rPr>
          </w:sdtEndPr>
          <w:sdtContent>
            <w:tc>
              <w:tcPr>
                <w:tcW w:w="7799" w:type="dxa"/>
                <w:gridSpan w:val="12"/>
                <w:tcBorders>
                  <w:top w:val="single" w:sz="4" w:space="0" w:color="auto"/>
                  <w:left w:val="single" w:sz="4" w:space="0" w:color="auto"/>
                  <w:bottom w:val="single" w:sz="4" w:space="0" w:color="auto"/>
                  <w:right w:val="single" w:sz="4" w:space="0" w:color="auto"/>
                </w:tcBorders>
                <w:shd w:val="clear" w:color="auto" w:fill="auto"/>
              </w:tcPr>
              <w:p w:rsidR="001E212A" w:rsidRPr="008A7AA5" w:rsidRDefault="00F85032" w:rsidP="00F85032">
                <w:pPr>
                  <w:pStyle w:val="Questiontext"/>
                  <w:rPr>
                    <w:sz w:val="18"/>
                    <w:szCs w:val="18"/>
                  </w:rPr>
                </w:pPr>
                <w:r>
                  <w:rPr>
                    <w:rStyle w:val="Responseboxtext"/>
                    <w:rFonts w:eastAsia="Calibri"/>
                  </w:rPr>
                  <w:t xml:space="preserve"> </w:t>
                </w:r>
              </w:p>
            </w:tc>
          </w:sdtContent>
        </w:sdt>
      </w:tr>
      <w:tr w:rsidR="001E212A" w:rsidRPr="008A7AA5" w:rsidTr="001E212A">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8A7AA5" w:rsidRDefault="001E212A" w:rsidP="001E212A">
            <w:pPr>
              <w:pStyle w:val="Questiontext"/>
              <w:rPr>
                <w:sz w:val="18"/>
                <w:szCs w:val="18"/>
              </w:rPr>
            </w:pPr>
            <w:r w:rsidRPr="008A7AA5">
              <w:rPr>
                <w:sz w:val="18"/>
                <w:szCs w:val="18"/>
              </w:rPr>
              <w:t>New-new</w:t>
            </w:r>
          </w:p>
        </w:tc>
        <w:sdt>
          <w:sdtPr>
            <w:rPr>
              <w:rStyle w:val="Responseboxtext"/>
              <w:rFonts w:eastAsia="Calibri"/>
            </w:rPr>
            <w:id w:val="-1305697342"/>
            <w:placeholder>
              <w:docPart w:val="AF4A70412E1B42C582432DAE188A87D6"/>
            </w:placeholder>
            <w:text/>
          </w:sdtPr>
          <w:sdtEndPr>
            <w:rPr>
              <w:rStyle w:val="DefaultParagraphFont"/>
            </w:rPr>
          </w:sdtEndPr>
          <w:sdtContent>
            <w:tc>
              <w:tcPr>
                <w:tcW w:w="7799" w:type="dxa"/>
                <w:gridSpan w:val="12"/>
                <w:tcBorders>
                  <w:top w:val="single" w:sz="4" w:space="0" w:color="auto"/>
                  <w:left w:val="single" w:sz="4" w:space="0" w:color="auto"/>
                  <w:bottom w:val="single" w:sz="4" w:space="0" w:color="auto"/>
                  <w:right w:val="single" w:sz="4" w:space="0" w:color="auto"/>
                </w:tcBorders>
                <w:shd w:val="clear" w:color="auto" w:fill="auto"/>
              </w:tcPr>
              <w:p w:rsidR="001E212A" w:rsidRPr="008A7AA5" w:rsidRDefault="00F85032" w:rsidP="00F85032">
                <w:pPr>
                  <w:pStyle w:val="Questiontext"/>
                  <w:rPr>
                    <w:sz w:val="18"/>
                    <w:szCs w:val="18"/>
                  </w:rPr>
                </w:pPr>
                <w:r>
                  <w:rPr>
                    <w:rStyle w:val="Responseboxtext"/>
                    <w:rFonts w:eastAsia="Calibri"/>
                  </w:rPr>
                  <w:t xml:space="preserve"> </w:t>
                </w:r>
              </w:p>
            </w:tc>
          </w:sdtContent>
        </w:sdt>
      </w:tr>
      <w:tr w:rsidR="001E212A" w:rsidRPr="008A7AA5" w:rsidTr="001E212A">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8A7AA5" w:rsidRDefault="001E212A" w:rsidP="001E212A">
            <w:pPr>
              <w:pStyle w:val="Questiontext"/>
              <w:rPr>
                <w:sz w:val="18"/>
                <w:szCs w:val="18"/>
              </w:rPr>
            </w:pPr>
            <w:r w:rsidRPr="008A7AA5">
              <w:rPr>
                <w:rFonts w:eastAsia="Calibri"/>
                <w:sz w:val="18"/>
                <w:szCs w:val="18"/>
              </w:rPr>
              <w:t>Gas turbine (group A)</w:t>
            </w:r>
          </w:p>
        </w:tc>
        <w:sdt>
          <w:sdtPr>
            <w:rPr>
              <w:rStyle w:val="Responseboxtext"/>
              <w:rFonts w:eastAsia="Calibri"/>
            </w:rPr>
            <w:id w:val="-969440854"/>
            <w:placeholder>
              <w:docPart w:val="303E1CD685024E41838F2A28DB447082"/>
            </w:placeholder>
            <w:text/>
          </w:sdtPr>
          <w:sdtEndPr>
            <w:rPr>
              <w:rStyle w:val="DefaultParagraphFont"/>
            </w:rPr>
          </w:sdtEndPr>
          <w:sdtContent>
            <w:tc>
              <w:tcPr>
                <w:tcW w:w="7799" w:type="dxa"/>
                <w:gridSpan w:val="12"/>
                <w:tcBorders>
                  <w:top w:val="single" w:sz="4" w:space="0" w:color="auto"/>
                  <w:left w:val="single" w:sz="4" w:space="0" w:color="auto"/>
                  <w:bottom w:val="single" w:sz="4" w:space="0" w:color="auto"/>
                  <w:right w:val="single" w:sz="4" w:space="0" w:color="auto"/>
                </w:tcBorders>
                <w:shd w:val="clear" w:color="auto" w:fill="auto"/>
              </w:tcPr>
              <w:p w:rsidR="001E212A" w:rsidRPr="008A7AA5" w:rsidRDefault="00F85032" w:rsidP="00F85032">
                <w:pPr>
                  <w:pStyle w:val="Questiontext"/>
                  <w:rPr>
                    <w:sz w:val="18"/>
                    <w:szCs w:val="18"/>
                  </w:rPr>
                </w:pPr>
                <w:r>
                  <w:rPr>
                    <w:rStyle w:val="Responseboxtext"/>
                    <w:rFonts w:eastAsia="Calibri"/>
                  </w:rPr>
                  <w:t xml:space="preserve"> </w:t>
                </w:r>
              </w:p>
            </w:tc>
          </w:sdtContent>
        </w:sdt>
      </w:tr>
      <w:tr w:rsidR="001E212A" w:rsidRPr="008A7AA5" w:rsidTr="001E212A">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8A7AA5" w:rsidRDefault="001E212A" w:rsidP="001E212A">
            <w:pPr>
              <w:pStyle w:val="Questiontext"/>
              <w:rPr>
                <w:sz w:val="18"/>
                <w:szCs w:val="18"/>
              </w:rPr>
            </w:pPr>
            <w:r w:rsidRPr="008A7AA5">
              <w:rPr>
                <w:rFonts w:eastAsia="Calibri"/>
                <w:sz w:val="18"/>
                <w:szCs w:val="18"/>
              </w:rPr>
              <w:t>Gas turbine (group  B)</w:t>
            </w:r>
          </w:p>
        </w:tc>
        <w:sdt>
          <w:sdtPr>
            <w:rPr>
              <w:rStyle w:val="Responseboxtext"/>
              <w:rFonts w:eastAsia="Calibri"/>
            </w:rPr>
            <w:id w:val="-1626689580"/>
            <w:placeholder>
              <w:docPart w:val="DAD65290218C4D04839729625230BAF4"/>
            </w:placeholder>
            <w:text/>
          </w:sdtPr>
          <w:sdtEndPr>
            <w:rPr>
              <w:rStyle w:val="DefaultParagraphFont"/>
            </w:rPr>
          </w:sdtEndPr>
          <w:sdtContent>
            <w:tc>
              <w:tcPr>
                <w:tcW w:w="7799" w:type="dxa"/>
                <w:gridSpan w:val="12"/>
                <w:tcBorders>
                  <w:top w:val="single" w:sz="4" w:space="0" w:color="auto"/>
                  <w:left w:val="single" w:sz="4" w:space="0" w:color="auto"/>
                  <w:bottom w:val="single" w:sz="4" w:space="0" w:color="auto"/>
                  <w:right w:val="single" w:sz="4" w:space="0" w:color="auto"/>
                </w:tcBorders>
                <w:shd w:val="clear" w:color="auto" w:fill="auto"/>
              </w:tcPr>
              <w:p w:rsidR="001E212A" w:rsidRPr="008A7AA5" w:rsidRDefault="00F85032" w:rsidP="00F85032">
                <w:pPr>
                  <w:pStyle w:val="Questiontext"/>
                  <w:rPr>
                    <w:sz w:val="18"/>
                    <w:szCs w:val="18"/>
                  </w:rPr>
                </w:pPr>
                <w:r>
                  <w:rPr>
                    <w:rStyle w:val="Responseboxtext"/>
                    <w:rFonts w:eastAsia="Calibri"/>
                  </w:rPr>
                  <w:t xml:space="preserve"> </w:t>
                </w:r>
              </w:p>
            </w:tc>
          </w:sdtContent>
        </w:sdt>
      </w:tr>
      <w:tr w:rsidR="001E212A" w:rsidRPr="002F53F4" w:rsidTr="001E212A">
        <w:trPr>
          <w:trHeight w:val="95"/>
        </w:trPr>
        <w:tc>
          <w:tcPr>
            <w:tcW w:w="9928" w:type="dxa"/>
            <w:gridSpan w:val="17"/>
            <w:tcBorders>
              <w:top w:val="single" w:sz="4" w:space="0" w:color="auto"/>
            </w:tcBorders>
            <w:shd w:val="clear" w:color="auto" w:fill="auto"/>
          </w:tcPr>
          <w:p w:rsidR="001E212A" w:rsidRPr="002F53F4" w:rsidRDefault="001E212A" w:rsidP="001E212A">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1E212A" w:rsidRPr="008A7AA5" w:rsidTr="001E212A">
        <w:trPr>
          <w:trHeight w:val="253"/>
        </w:trPr>
        <w:tc>
          <w:tcPr>
            <w:tcW w:w="853" w:type="dxa"/>
            <w:gridSpan w:val="2"/>
            <w:shd w:val="clear" w:color="auto" w:fill="auto"/>
          </w:tcPr>
          <w:p w:rsidR="001E212A" w:rsidRPr="008A7AA5" w:rsidRDefault="001E212A" w:rsidP="001E212A">
            <w:pPr>
              <w:pStyle w:val="Questiontext"/>
            </w:pPr>
            <w:r w:rsidRPr="008A7AA5">
              <w:t>No</w:t>
            </w:r>
          </w:p>
        </w:tc>
        <w:sdt>
          <w:sdtPr>
            <w:rPr>
              <w:rFonts w:eastAsia="Calibri"/>
            </w:rPr>
            <w:id w:val="-1388261572"/>
          </w:sdtPr>
          <w:sdtEndPr/>
          <w:sdtContent>
            <w:tc>
              <w:tcPr>
                <w:tcW w:w="426" w:type="dxa"/>
                <w:shd w:val="clear" w:color="auto" w:fill="auto"/>
              </w:tcPr>
              <w:p w:rsidR="001E212A" w:rsidRPr="008A7AA5" w:rsidRDefault="001E212A" w:rsidP="001E212A">
                <w:pPr>
                  <w:pStyle w:val="Questiontext"/>
                </w:pPr>
                <w:r w:rsidRPr="008A7AA5">
                  <w:rPr>
                    <w:rFonts w:eastAsia="MS Gothic" w:hint="eastAsia"/>
                  </w:rPr>
                  <w:t>☐</w:t>
                </w:r>
              </w:p>
            </w:tc>
          </w:sdtContent>
        </w:sdt>
        <w:tc>
          <w:tcPr>
            <w:tcW w:w="5670" w:type="dxa"/>
            <w:gridSpan w:val="10"/>
            <w:shd w:val="clear" w:color="auto" w:fill="auto"/>
          </w:tcPr>
          <w:p w:rsidR="001E212A" w:rsidRPr="008A7AA5" w:rsidRDefault="001E212A" w:rsidP="001E212A">
            <w:pPr>
              <w:pStyle w:val="Questiontext"/>
            </w:pPr>
            <w:r w:rsidRPr="008A7AA5">
              <w:rPr>
                <w:rFonts w:eastAsia="Calibri"/>
                <w:i/>
              </w:rPr>
              <w:t>Go to section 9</w:t>
            </w:r>
          </w:p>
        </w:tc>
        <w:tc>
          <w:tcPr>
            <w:tcW w:w="2979" w:type="dxa"/>
            <w:gridSpan w:val="4"/>
            <w:shd w:val="clear" w:color="auto" w:fill="auto"/>
          </w:tcPr>
          <w:p w:rsidR="001E212A" w:rsidRPr="008A7AA5" w:rsidRDefault="001E212A" w:rsidP="001E212A">
            <w:pPr>
              <w:pStyle w:val="Questiontext"/>
              <w:rPr>
                <w:i/>
              </w:rPr>
            </w:pPr>
          </w:p>
        </w:tc>
      </w:tr>
      <w:tr w:rsidR="001E212A" w:rsidRPr="00B568B7" w:rsidTr="001E212A">
        <w:trPr>
          <w:trHeight w:val="252"/>
        </w:trPr>
        <w:tc>
          <w:tcPr>
            <w:tcW w:w="853" w:type="dxa"/>
            <w:gridSpan w:val="2"/>
            <w:shd w:val="clear" w:color="auto" w:fill="auto"/>
          </w:tcPr>
          <w:p w:rsidR="001E212A" w:rsidRPr="00B568B7" w:rsidRDefault="001E212A" w:rsidP="001E212A">
            <w:pPr>
              <w:pStyle w:val="Questiontext"/>
            </w:pPr>
            <w:r w:rsidRPr="00B568B7">
              <w:t>Yes</w:t>
            </w:r>
          </w:p>
        </w:tc>
        <w:sdt>
          <w:sdtPr>
            <w:rPr>
              <w:rFonts w:eastAsia="Calibri"/>
              <w:lang w:eastAsia="en-GB"/>
            </w:rPr>
            <w:id w:val="-1444377298"/>
          </w:sdtPr>
          <w:sdtEndPr/>
          <w:sdtContent>
            <w:tc>
              <w:tcPr>
                <w:tcW w:w="426" w:type="dxa"/>
                <w:shd w:val="clear" w:color="auto" w:fill="auto"/>
              </w:tcPr>
              <w:p w:rsidR="001E212A" w:rsidRPr="00B568B7" w:rsidRDefault="001E212A" w:rsidP="001E212A">
                <w:pPr>
                  <w:pStyle w:val="Questiontext"/>
                </w:pPr>
                <w:r>
                  <w:rPr>
                    <w:rFonts w:ascii="MS Gothic" w:eastAsia="MS Gothic" w:hAnsi="MS Gothic" w:hint="eastAsia"/>
                    <w:lang w:eastAsia="en-GB"/>
                  </w:rPr>
                  <w:t>☐</w:t>
                </w:r>
              </w:p>
            </w:tc>
          </w:sdtContent>
        </w:sdt>
        <w:tc>
          <w:tcPr>
            <w:tcW w:w="8649" w:type="dxa"/>
            <w:gridSpan w:val="14"/>
            <w:shd w:val="clear" w:color="auto" w:fill="auto"/>
          </w:tcPr>
          <w:p w:rsidR="001E212A" w:rsidRPr="00B568B7" w:rsidRDefault="001E212A" w:rsidP="001E212A">
            <w:pPr>
              <w:pStyle w:val="Questiontext"/>
            </w:pPr>
          </w:p>
        </w:tc>
      </w:tr>
      <w:tr w:rsidR="001E212A" w:rsidRPr="002F53F4" w:rsidTr="001E212A">
        <w:trPr>
          <w:trHeight w:val="95"/>
        </w:trPr>
        <w:tc>
          <w:tcPr>
            <w:tcW w:w="9928" w:type="dxa"/>
            <w:gridSpan w:val="17"/>
            <w:shd w:val="clear" w:color="auto" w:fill="auto"/>
          </w:tcPr>
          <w:p w:rsidR="001E212A" w:rsidRPr="002F53F4" w:rsidRDefault="001E212A" w:rsidP="001E212A">
            <w:pPr>
              <w:pStyle w:val="SubQuestion"/>
            </w:pPr>
            <w:r w:rsidRPr="005A408E">
              <w:rPr>
                <w:rFonts w:eastAsia="Calibri"/>
                <w:lang w:eastAsia="en-GB"/>
              </w:rPr>
              <w:t>8 Have you subsequently withdrawn your declaration?</w:t>
            </w:r>
          </w:p>
        </w:tc>
      </w:tr>
      <w:tr w:rsidR="001E212A" w:rsidRPr="00B568B7" w:rsidTr="001E212A">
        <w:trPr>
          <w:trHeight w:val="253"/>
        </w:trPr>
        <w:tc>
          <w:tcPr>
            <w:tcW w:w="853" w:type="dxa"/>
            <w:gridSpan w:val="2"/>
            <w:shd w:val="clear" w:color="auto" w:fill="auto"/>
          </w:tcPr>
          <w:p w:rsidR="001E212A" w:rsidRPr="00B568B7" w:rsidRDefault="001E212A" w:rsidP="001E212A">
            <w:pPr>
              <w:pStyle w:val="Questiontext"/>
            </w:pPr>
            <w:r w:rsidRPr="00B568B7">
              <w:t>No</w:t>
            </w:r>
          </w:p>
        </w:tc>
        <w:sdt>
          <w:sdtPr>
            <w:rPr>
              <w:rFonts w:eastAsia="Calibri"/>
              <w:lang w:eastAsia="en-GB"/>
            </w:rPr>
            <w:id w:val="-1271550420"/>
          </w:sdtPr>
          <w:sdtEndPr/>
          <w:sdtContent>
            <w:tc>
              <w:tcPr>
                <w:tcW w:w="426" w:type="dxa"/>
                <w:shd w:val="clear" w:color="auto" w:fill="auto"/>
              </w:tcPr>
              <w:p w:rsidR="001E212A" w:rsidRPr="00B568B7" w:rsidRDefault="001E212A" w:rsidP="001E212A">
                <w:pPr>
                  <w:pStyle w:val="Questiontext"/>
                </w:pPr>
                <w:r>
                  <w:rPr>
                    <w:rFonts w:ascii="MS Gothic" w:eastAsia="MS Gothic" w:hAnsi="MS Gothic" w:hint="eastAsia"/>
                    <w:lang w:eastAsia="en-GB"/>
                  </w:rPr>
                  <w:t>☐</w:t>
                </w:r>
              </w:p>
            </w:tc>
          </w:sdtContent>
        </w:sdt>
        <w:tc>
          <w:tcPr>
            <w:tcW w:w="8649" w:type="dxa"/>
            <w:gridSpan w:val="14"/>
            <w:shd w:val="clear" w:color="auto" w:fill="auto"/>
          </w:tcPr>
          <w:p w:rsidR="001E212A" w:rsidRPr="00B568B7" w:rsidRDefault="001E212A" w:rsidP="001E212A">
            <w:pPr>
              <w:pStyle w:val="Questiontext"/>
            </w:pPr>
          </w:p>
        </w:tc>
      </w:tr>
      <w:tr w:rsidR="001E212A" w:rsidRPr="00B568B7" w:rsidTr="001E212A">
        <w:trPr>
          <w:trHeight w:val="252"/>
        </w:trPr>
        <w:tc>
          <w:tcPr>
            <w:tcW w:w="853" w:type="dxa"/>
            <w:gridSpan w:val="2"/>
            <w:shd w:val="clear" w:color="auto" w:fill="auto"/>
          </w:tcPr>
          <w:p w:rsidR="001E212A" w:rsidRPr="00B568B7" w:rsidRDefault="001E212A" w:rsidP="001E212A">
            <w:pPr>
              <w:pStyle w:val="Questiontext"/>
            </w:pPr>
            <w:r w:rsidRPr="00B568B7">
              <w:t>Yes</w:t>
            </w:r>
          </w:p>
        </w:tc>
        <w:sdt>
          <w:sdtPr>
            <w:rPr>
              <w:rFonts w:eastAsia="Calibri"/>
              <w:lang w:eastAsia="en-GB"/>
            </w:rPr>
            <w:id w:val="755863226"/>
          </w:sdtPr>
          <w:sdtEndPr/>
          <w:sdtContent>
            <w:tc>
              <w:tcPr>
                <w:tcW w:w="426" w:type="dxa"/>
                <w:shd w:val="clear" w:color="auto" w:fill="auto"/>
              </w:tcPr>
              <w:p w:rsidR="001E212A" w:rsidRPr="00B568B7" w:rsidRDefault="001E212A" w:rsidP="001E212A">
                <w:pPr>
                  <w:pStyle w:val="Questiontext"/>
                </w:pPr>
                <w:r>
                  <w:rPr>
                    <w:rFonts w:ascii="MS Gothic" w:eastAsia="MS Gothic" w:hAnsi="MS Gothic" w:hint="eastAsia"/>
                    <w:lang w:eastAsia="en-GB"/>
                  </w:rPr>
                  <w:t>☐</w:t>
                </w:r>
              </w:p>
            </w:tc>
          </w:sdtContent>
        </w:sdt>
        <w:tc>
          <w:tcPr>
            <w:tcW w:w="8649" w:type="dxa"/>
            <w:gridSpan w:val="14"/>
            <w:shd w:val="clear" w:color="auto" w:fill="auto"/>
          </w:tcPr>
          <w:p w:rsidR="001E212A" w:rsidRPr="00B568B7" w:rsidRDefault="001E212A" w:rsidP="001E212A">
            <w:pPr>
              <w:pStyle w:val="Questiontext"/>
            </w:pPr>
          </w:p>
        </w:tc>
      </w:tr>
      <w:tr w:rsidR="001E212A" w:rsidRPr="002F53F4" w:rsidTr="001E212A">
        <w:trPr>
          <w:trHeight w:val="95"/>
        </w:trPr>
        <w:tc>
          <w:tcPr>
            <w:tcW w:w="9928" w:type="dxa"/>
            <w:gridSpan w:val="17"/>
            <w:tcBorders>
              <w:bottom w:val="single" w:sz="4" w:space="0" w:color="auto"/>
            </w:tcBorders>
            <w:shd w:val="clear" w:color="auto" w:fill="auto"/>
          </w:tcPr>
          <w:p w:rsidR="001E212A" w:rsidRPr="002F53F4" w:rsidRDefault="001E212A" w:rsidP="001E212A">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1E212A" w:rsidRPr="008A7AA5" w:rsidTr="001E212A">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rsidR="001E212A" w:rsidRPr="008A7AA5" w:rsidRDefault="001E212A" w:rsidP="001E212A">
            <w:pPr>
              <w:pStyle w:val="Questiontext"/>
              <w:rPr>
                <w:b/>
                <w:sz w:val="18"/>
                <w:szCs w:val="18"/>
              </w:rPr>
            </w:pPr>
            <w:r w:rsidRPr="008A7AA5">
              <w:rPr>
                <w:rFonts w:eastAsia="Calibri"/>
                <w:b/>
                <w:sz w:val="18"/>
                <w:szCs w:val="18"/>
              </w:rPr>
              <w:t>Installation reference</w:t>
            </w:r>
          </w:p>
        </w:tc>
        <w:sdt>
          <w:sdtPr>
            <w:rPr>
              <w:rStyle w:val="Responseboxtext"/>
              <w:rFonts w:eastAsia="Calibri"/>
            </w:rPr>
            <w:id w:val="1237361888"/>
            <w:placeholder>
              <w:docPart w:val="6A80AE8D442E428F927AF274818B0BF4"/>
            </w:placeholder>
            <w:text/>
          </w:sdtPr>
          <w:sdtEndPr>
            <w:rPr>
              <w:rStyle w:val="DefaultParagraphFont"/>
            </w:rPr>
          </w:sdtEndPr>
          <w:sdtContent>
            <w:tc>
              <w:tcPr>
                <w:tcW w:w="7799" w:type="dxa"/>
                <w:gridSpan w:val="12"/>
                <w:tcBorders>
                  <w:top w:val="single" w:sz="4" w:space="0" w:color="auto"/>
                  <w:left w:val="single" w:sz="4" w:space="0" w:color="auto"/>
                  <w:bottom w:val="single" w:sz="4" w:space="0" w:color="auto"/>
                  <w:right w:val="single" w:sz="4" w:space="0" w:color="auto"/>
                </w:tcBorders>
                <w:shd w:val="clear" w:color="auto" w:fill="auto"/>
              </w:tcPr>
              <w:p w:rsidR="001E212A" w:rsidRPr="008A7AA5" w:rsidRDefault="00F85032" w:rsidP="00F85032">
                <w:pPr>
                  <w:pStyle w:val="Questiontext"/>
                  <w:rPr>
                    <w:sz w:val="18"/>
                    <w:szCs w:val="18"/>
                  </w:rPr>
                </w:pPr>
                <w:r>
                  <w:rPr>
                    <w:rStyle w:val="Responseboxtext"/>
                    <w:rFonts w:eastAsia="Calibri"/>
                  </w:rPr>
                  <w:t xml:space="preserve"> </w:t>
                </w:r>
              </w:p>
            </w:tc>
          </w:sdtContent>
        </w:sdt>
      </w:tr>
      <w:tr w:rsidR="001E212A" w:rsidRPr="008A7AA5" w:rsidTr="001E212A">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rsidR="001E212A" w:rsidRPr="008A7AA5" w:rsidRDefault="001E212A" w:rsidP="001E212A">
            <w:pPr>
              <w:pStyle w:val="Questiontext"/>
              <w:rPr>
                <w:sz w:val="18"/>
                <w:szCs w:val="18"/>
              </w:rPr>
            </w:pPr>
            <w:r w:rsidRPr="008A7AA5">
              <w:rPr>
                <w:rFonts w:eastAsia="Calibri"/>
                <w:sz w:val="18"/>
                <w:szCs w:val="18"/>
              </w:rPr>
              <w:t>LCPs under NERP</w:t>
            </w:r>
          </w:p>
        </w:tc>
        <w:tc>
          <w:tcPr>
            <w:tcW w:w="4822" w:type="dxa"/>
            <w:gridSpan w:val="7"/>
            <w:tcBorders>
              <w:top w:val="single" w:sz="4" w:space="0" w:color="auto"/>
              <w:left w:val="single" w:sz="4" w:space="0" w:color="auto"/>
              <w:bottom w:val="double" w:sz="4" w:space="0" w:color="auto"/>
              <w:right w:val="single" w:sz="4" w:space="0" w:color="auto"/>
            </w:tcBorders>
            <w:shd w:val="clear" w:color="auto" w:fill="auto"/>
          </w:tcPr>
          <w:p w:rsidR="001E212A" w:rsidRPr="008A7AA5" w:rsidRDefault="001E212A" w:rsidP="001E212A">
            <w:pPr>
              <w:pStyle w:val="Questiontext"/>
              <w:rPr>
                <w:sz w:val="18"/>
                <w:szCs w:val="18"/>
              </w:rPr>
            </w:pPr>
            <w:r w:rsidRPr="008A7AA5">
              <w:rPr>
                <w:rFonts w:eastAsia="Calibri"/>
                <w:sz w:val="18"/>
                <w:szCs w:val="18"/>
              </w:rPr>
              <w:t>LCPs with ELVs</w:t>
            </w:r>
          </w:p>
        </w:tc>
      </w:tr>
      <w:tr w:rsidR="001E212A" w:rsidRPr="008A7AA5" w:rsidTr="001E212A">
        <w:trPr>
          <w:trHeight w:val="101"/>
        </w:trPr>
        <w:sdt>
          <w:sdtPr>
            <w:rPr>
              <w:rStyle w:val="Responseboxtext"/>
              <w:rFonts w:eastAsia="Calibri"/>
            </w:rPr>
            <w:id w:val="-1755587100"/>
            <w:placeholder>
              <w:docPart w:val="0B70B37C28B843BB9F4450B07215483F"/>
            </w:placeholde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rsidR="001E212A" w:rsidRPr="00331F50" w:rsidRDefault="00F85032" w:rsidP="00F85032">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rPr>
            <w:id w:val="-665017361"/>
            <w:placeholder>
              <w:docPart w:val="751186D3283F4DBF99C8EDD8B9FA439B"/>
            </w:placeholder>
            <w:text/>
          </w:sdtPr>
          <w:sdtEndPr>
            <w:rPr>
              <w:rStyle w:val="DefaultParagraphFont"/>
            </w:rPr>
          </w:sdtEndPr>
          <w:sdtContent>
            <w:tc>
              <w:tcPr>
                <w:tcW w:w="4822" w:type="dxa"/>
                <w:gridSpan w:val="7"/>
                <w:tcBorders>
                  <w:top w:val="double" w:sz="4" w:space="0" w:color="auto"/>
                  <w:left w:val="single" w:sz="4" w:space="0" w:color="auto"/>
                  <w:bottom w:val="single" w:sz="4" w:space="0" w:color="auto"/>
                  <w:right w:val="single" w:sz="4" w:space="0" w:color="auto"/>
                </w:tcBorders>
                <w:shd w:val="clear" w:color="auto" w:fill="auto"/>
              </w:tcPr>
              <w:p w:rsidR="001E212A" w:rsidRPr="00331F50" w:rsidRDefault="00F85032" w:rsidP="00F85032">
                <w:pPr>
                  <w:pStyle w:val="Questiontext"/>
                  <w:rPr>
                    <w:rStyle w:val="Responseboxtext"/>
                    <w:sz w:val="18"/>
                    <w:szCs w:val="18"/>
                  </w:rPr>
                </w:pPr>
                <w:r>
                  <w:rPr>
                    <w:rStyle w:val="Responseboxtext"/>
                    <w:rFonts w:eastAsia="Calibri"/>
                  </w:rPr>
                  <w:t xml:space="preserve"> </w:t>
                </w:r>
              </w:p>
            </w:tc>
          </w:sdtContent>
        </w:sdt>
      </w:tr>
      <w:tr w:rsidR="001E212A" w:rsidRPr="008A7AA5" w:rsidTr="001E212A">
        <w:trPr>
          <w:trHeight w:val="101"/>
        </w:trPr>
        <w:sdt>
          <w:sdtPr>
            <w:rPr>
              <w:rStyle w:val="Responseboxtext"/>
              <w:rFonts w:eastAsia="Calibri"/>
            </w:rPr>
            <w:id w:val="1683471779"/>
            <w:placeholder>
              <w:docPart w:val="1421096679604F79869C4681C97DDFD9"/>
            </w:placeholde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rsidR="001E212A" w:rsidRPr="00331F50" w:rsidRDefault="00F85032" w:rsidP="00F85032">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rPr>
            <w:id w:val="-805241413"/>
            <w:placeholder>
              <w:docPart w:val="FF902F92615942E688DF3DE7023D4DE9"/>
            </w:placeholder>
            <w:text/>
          </w:sdtPr>
          <w:sdtEndPr>
            <w:rPr>
              <w:rStyle w:val="DefaultParagraphFont"/>
            </w:rPr>
          </w:sdtEndPr>
          <w:sdtContent>
            <w:tc>
              <w:tcPr>
                <w:tcW w:w="4822" w:type="dxa"/>
                <w:gridSpan w:val="7"/>
                <w:tcBorders>
                  <w:top w:val="single" w:sz="4" w:space="0" w:color="auto"/>
                  <w:left w:val="single" w:sz="4" w:space="0" w:color="auto"/>
                  <w:bottom w:val="single" w:sz="4" w:space="0" w:color="auto"/>
                  <w:right w:val="single" w:sz="4" w:space="0" w:color="auto"/>
                </w:tcBorders>
                <w:shd w:val="clear" w:color="auto" w:fill="auto"/>
              </w:tcPr>
              <w:p w:rsidR="001E212A" w:rsidRPr="00331F50" w:rsidRDefault="00F85032" w:rsidP="00F85032">
                <w:pPr>
                  <w:pStyle w:val="Questiontext"/>
                  <w:rPr>
                    <w:rStyle w:val="Responseboxtext"/>
                    <w:sz w:val="18"/>
                    <w:szCs w:val="18"/>
                  </w:rPr>
                </w:pPr>
                <w:r>
                  <w:rPr>
                    <w:rStyle w:val="Responseboxtext"/>
                    <w:rFonts w:eastAsia="Calibri"/>
                  </w:rPr>
                  <w:t xml:space="preserve"> </w:t>
                </w:r>
              </w:p>
            </w:tc>
          </w:sdtContent>
        </w:sdt>
      </w:tr>
      <w:tr w:rsidR="001E212A" w:rsidRPr="008A7AA5" w:rsidTr="001E212A">
        <w:trPr>
          <w:trHeight w:val="101"/>
        </w:trPr>
        <w:sdt>
          <w:sdtPr>
            <w:rPr>
              <w:rStyle w:val="Responseboxtext"/>
              <w:rFonts w:eastAsia="Calibri"/>
            </w:rPr>
            <w:id w:val="1849360048"/>
            <w:placeholder>
              <w:docPart w:val="7F6AC4BB112F409997A8249CD89C8500"/>
            </w:placeholde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rsidR="001E212A" w:rsidRPr="00331F50" w:rsidRDefault="00F85032" w:rsidP="00F85032">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rPr>
            <w:id w:val="658120055"/>
            <w:placeholder>
              <w:docPart w:val="F5AEE043900B4A3098830EF4B5D2991C"/>
            </w:placeholder>
            <w:text/>
          </w:sdtPr>
          <w:sdtEndPr>
            <w:rPr>
              <w:rStyle w:val="DefaultParagraphFont"/>
            </w:rPr>
          </w:sdtEndPr>
          <w:sdtContent>
            <w:tc>
              <w:tcPr>
                <w:tcW w:w="4822" w:type="dxa"/>
                <w:gridSpan w:val="7"/>
                <w:tcBorders>
                  <w:top w:val="single" w:sz="4" w:space="0" w:color="auto"/>
                  <w:left w:val="single" w:sz="4" w:space="0" w:color="auto"/>
                  <w:bottom w:val="single" w:sz="4" w:space="0" w:color="auto"/>
                  <w:right w:val="single" w:sz="4" w:space="0" w:color="auto"/>
                </w:tcBorders>
                <w:shd w:val="clear" w:color="auto" w:fill="auto"/>
              </w:tcPr>
              <w:p w:rsidR="001E212A" w:rsidRPr="00331F50" w:rsidRDefault="00F85032" w:rsidP="00F85032">
                <w:pPr>
                  <w:pStyle w:val="Questiontext"/>
                  <w:rPr>
                    <w:rStyle w:val="Responseboxtext"/>
                    <w:sz w:val="18"/>
                    <w:szCs w:val="18"/>
                  </w:rPr>
                </w:pPr>
                <w:r>
                  <w:rPr>
                    <w:rStyle w:val="Responseboxtext"/>
                    <w:rFonts w:eastAsia="Calibri"/>
                  </w:rPr>
                  <w:t xml:space="preserve"> </w:t>
                </w:r>
              </w:p>
            </w:tc>
          </w:sdtContent>
        </w:sdt>
      </w:tr>
      <w:tr w:rsidR="001E212A" w:rsidRPr="002F53F4" w:rsidTr="001E212A">
        <w:trPr>
          <w:trHeight w:val="95"/>
        </w:trPr>
        <w:tc>
          <w:tcPr>
            <w:tcW w:w="9928" w:type="dxa"/>
            <w:gridSpan w:val="17"/>
            <w:tcBorders>
              <w:top w:val="single" w:sz="4" w:space="0" w:color="auto"/>
            </w:tcBorders>
            <w:shd w:val="clear" w:color="auto" w:fill="auto"/>
          </w:tcPr>
          <w:p w:rsidR="001E212A" w:rsidRPr="002F53F4" w:rsidRDefault="001E212A" w:rsidP="001E212A">
            <w:pPr>
              <w:pStyle w:val="SubQuestion"/>
              <w:spacing w:before="240"/>
            </w:pPr>
            <w:r>
              <w:rPr>
                <w:rFonts w:eastAsia="Calibri"/>
                <w:lang w:eastAsia="en-GB"/>
              </w:rPr>
              <w:t>10 Do you meet the monitoring requirements of Chapter III of the Industrial Emissions Directive?</w:t>
            </w:r>
          </w:p>
        </w:tc>
      </w:tr>
      <w:tr w:rsidR="001E212A" w:rsidRPr="00B568B7" w:rsidTr="001E212A">
        <w:trPr>
          <w:trHeight w:val="253"/>
        </w:trPr>
        <w:tc>
          <w:tcPr>
            <w:tcW w:w="853" w:type="dxa"/>
            <w:gridSpan w:val="2"/>
            <w:shd w:val="clear" w:color="auto" w:fill="auto"/>
          </w:tcPr>
          <w:p w:rsidR="001E212A" w:rsidRPr="00B568B7" w:rsidRDefault="001E212A" w:rsidP="001E212A">
            <w:pPr>
              <w:pStyle w:val="Questiontext"/>
            </w:pPr>
            <w:r w:rsidRPr="00B568B7">
              <w:t>Yes</w:t>
            </w:r>
          </w:p>
        </w:tc>
        <w:sdt>
          <w:sdtPr>
            <w:id w:val="1396394288"/>
          </w:sdtPr>
          <w:sdtEndPr/>
          <w:sdtContent>
            <w:tc>
              <w:tcPr>
                <w:tcW w:w="9075" w:type="dxa"/>
                <w:gridSpan w:val="15"/>
                <w:shd w:val="clear" w:color="auto" w:fill="auto"/>
              </w:tcPr>
              <w:p w:rsidR="001E212A" w:rsidRPr="00B568B7" w:rsidRDefault="00F85032" w:rsidP="001E212A">
                <w:pPr>
                  <w:pStyle w:val="Questiontext"/>
                </w:pPr>
                <w:r>
                  <w:t xml:space="preserve"> </w:t>
                </w:r>
                <w:r w:rsidR="001E212A">
                  <w:rPr>
                    <w:rFonts w:ascii="MS Gothic" w:eastAsia="MS Gothic" w:hAnsi="MS Gothic" w:hint="eastAsia"/>
                  </w:rPr>
                  <w:t>☐</w:t>
                </w:r>
              </w:p>
            </w:tc>
          </w:sdtContent>
        </w:sdt>
      </w:tr>
      <w:tr w:rsidR="001E212A" w:rsidRPr="00B568B7" w:rsidTr="001E212A">
        <w:trPr>
          <w:trHeight w:val="253"/>
        </w:trPr>
        <w:tc>
          <w:tcPr>
            <w:tcW w:w="9928" w:type="dxa"/>
            <w:gridSpan w:val="17"/>
            <w:shd w:val="clear" w:color="auto" w:fill="auto"/>
          </w:tcPr>
          <w:p w:rsidR="001E212A" w:rsidRDefault="001E212A" w:rsidP="001E212A">
            <w:pPr>
              <w:pStyle w:val="Questiontext"/>
            </w:pPr>
            <w:r>
              <w:t>Tell us how you meet the monitoring requirements of Chapter III and give us the reference for this document.</w:t>
            </w:r>
          </w:p>
        </w:tc>
      </w:tr>
      <w:tr w:rsidR="001E212A" w:rsidRPr="00B568B7" w:rsidTr="001E212A">
        <w:trPr>
          <w:trHeight w:val="252"/>
        </w:trPr>
        <w:tc>
          <w:tcPr>
            <w:tcW w:w="4113" w:type="dxa"/>
            <w:gridSpan w:val="8"/>
            <w:shd w:val="clear" w:color="auto" w:fill="auto"/>
          </w:tcPr>
          <w:p w:rsidR="001E212A" w:rsidRPr="00B568B7" w:rsidRDefault="001E212A" w:rsidP="001E212A">
            <w:pPr>
              <w:pStyle w:val="Questiontext"/>
            </w:pPr>
            <w:r w:rsidRPr="00B568B7">
              <w:rPr>
                <w:rFonts w:eastAsia="Calibri"/>
              </w:rPr>
              <w:t>Document reference</w:t>
            </w:r>
          </w:p>
        </w:tc>
        <w:sdt>
          <w:sdtPr>
            <w:rPr>
              <w:rStyle w:val="Responseboxtext"/>
              <w:rFonts w:eastAsia="Calibri"/>
            </w:rPr>
            <w:id w:val="-1363738392"/>
            <w:placeholder>
              <w:docPart w:val="CCD4E8619512469884DAE67FC532F130"/>
            </w:placeholder>
            <w:showingPlcHdr/>
            <w:text/>
          </w:sdtPr>
          <w:sdtEndPr>
            <w:rPr>
              <w:rStyle w:val="DefaultParagraphFont"/>
            </w:rPr>
          </w:sdtEndPr>
          <w:sdtContent>
            <w:tc>
              <w:tcPr>
                <w:tcW w:w="5815" w:type="dxa"/>
                <w:gridSpan w:val="9"/>
                <w:shd w:val="clear" w:color="auto" w:fill="auto"/>
              </w:tcPr>
              <w:p w:rsidR="001E212A" w:rsidRPr="00B568B7" w:rsidRDefault="001E212A" w:rsidP="001E212A">
                <w:pPr>
                  <w:pStyle w:val="Questiontext"/>
                </w:pPr>
                <w:r w:rsidRPr="00966167">
                  <w:rPr>
                    <w:rStyle w:val="Responseboxtext"/>
                    <w:rFonts w:eastAsia="Calibri"/>
                  </w:rPr>
                  <w:t>Click here to enter text.</w:t>
                </w:r>
              </w:p>
            </w:tc>
          </w:sdtContent>
        </w:sdt>
      </w:tr>
    </w:tbl>
    <w:p w:rsidR="001E212A" w:rsidRDefault="001E212A" w:rsidP="001E212A">
      <w:pPr>
        <w:rPr>
          <w:sz w:val="20"/>
          <w:szCs w:val="20"/>
        </w:rPr>
      </w:pPr>
    </w:p>
    <w:p w:rsidR="001E212A" w:rsidRDefault="001E212A" w:rsidP="001E212A">
      <w:r>
        <w:rPr>
          <w:b/>
          <w:bCs/>
        </w:rPr>
        <w:br w:type="page"/>
      </w:r>
    </w:p>
    <w:tbl>
      <w:tblPr>
        <w:tblW w:w="9920" w:type="dxa"/>
        <w:tblInd w:w="-142" w:type="dxa"/>
        <w:tblLayout w:type="fixed"/>
        <w:tblLook w:val="04A0" w:firstRow="1" w:lastRow="0" w:firstColumn="1" w:lastColumn="0" w:noHBand="0" w:noVBand="1"/>
      </w:tblPr>
      <w:tblGrid>
        <w:gridCol w:w="851"/>
        <w:gridCol w:w="709"/>
        <w:gridCol w:w="709"/>
        <w:gridCol w:w="1701"/>
        <w:gridCol w:w="141"/>
        <w:gridCol w:w="5809"/>
      </w:tblGrid>
      <w:tr w:rsidR="001E212A" w:rsidRPr="002F53F4" w:rsidTr="001E212A">
        <w:trPr>
          <w:trHeight w:val="95"/>
        </w:trPr>
        <w:tc>
          <w:tcPr>
            <w:tcW w:w="9920" w:type="dxa"/>
            <w:gridSpan w:val="6"/>
            <w:shd w:val="clear" w:color="auto" w:fill="auto"/>
          </w:tcPr>
          <w:p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2 – Specific questions for the chemical sector</w:t>
            </w:r>
          </w:p>
        </w:tc>
      </w:tr>
      <w:tr w:rsidR="001E212A" w:rsidRPr="002F53F4" w:rsidTr="001E212A">
        <w:trPr>
          <w:trHeight w:val="95"/>
        </w:trPr>
        <w:tc>
          <w:tcPr>
            <w:tcW w:w="9920" w:type="dxa"/>
            <w:gridSpan w:val="6"/>
            <w:shd w:val="clear" w:color="auto" w:fill="auto"/>
          </w:tcPr>
          <w:p w:rsidR="001E212A" w:rsidRPr="002F53F4" w:rsidRDefault="001E212A" w:rsidP="001E212A">
            <w:pPr>
              <w:pStyle w:val="SubQuestion"/>
            </w:pPr>
            <w:r>
              <w:rPr>
                <w:rFonts w:eastAsia="Calibri"/>
                <w:lang w:eastAsia="en-GB"/>
              </w:rPr>
              <w:t>1 Please provide a technical description of your activities</w:t>
            </w:r>
          </w:p>
        </w:tc>
      </w:tr>
      <w:tr w:rsidR="001E212A" w:rsidRPr="00B568B7" w:rsidTr="001E212A">
        <w:trPr>
          <w:trHeight w:val="95"/>
        </w:trPr>
        <w:tc>
          <w:tcPr>
            <w:tcW w:w="9920" w:type="dxa"/>
            <w:gridSpan w:val="6"/>
            <w:shd w:val="clear" w:color="auto" w:fill="auto"/>
          </w:tcPr>
          <w:p w:rsidR="001E212A" w:rsidRPr="00B568B7" w:rsidRDefault="001E212A" w:rsidP="001E212A">
            <w:pPr>
              <w:pStyle w:val="Questiontext"/>
              <w:rPr>
                <w:rFonts w:eastAsia="Calibri"/>
              </w:rPr>
            </w:pPr>
            <w:r w:rsidRPr="00B568B7">
              <w:rPr>
                <w:rFonts w:eastAsia="Calibri"/>
              </w:rPr>
              <w:t>The description should be enough to allow us to understand:</w:t>
            </w:r>
          </w:p>
          <w:p w:rsidR="001E212A" w:rsidRPr="00B568B7" w:rsidRDefault="001E212A" w:rsidP="001E212A">
            <w:pPr>
              <w:pStyle w:val="Questiontext"/>
              <w:numPr>
                <w:ilvl w:val="0"/>
                <w:numId w:val="20"/>
              </w:numPr>
              <w:rPr>
                <w:rFonts w:eastAsia="Calibri"/>
              </w:rPr>
            </w:pPr>
            <w:r w:rsidRPr="00B568B7">
              <w:rPr>
                <w:rFonts w:eastAsia="Calibri"/>
              </w:rPr>
              <w:t>the process;</w:t>
            </w:r>
          </w:p>
          <w:p w:rsidR="001E212A" w:rsidRPr="00B568B7" w:rsidRDefault="001E212A" w:rsidP="001E212A">
            <w:pPr>
              <w:pStyle w:val="Questiontext"/>
              <w:numPr>
                <w:ilvl w:val="0"/>
                <w:numId w:val="20"/>
              </w:numPr>
              <w:rPr>
                <w:rFonts w:eastAsia="Calibri"/>
              </w:rPr>
            </w:pPr>
            <w:r w:rsidRPr="00B568B7">
              <w:rPr>
                <w:rFonts w:eastAsia="Calibri"/>
              </w:rPr>
              <w:t>the main plant and equipment used for each process;</w:t>
            </w:r>
          </w:p>
          <w:p w:rsidR="001E212A" w:rsidRPr="00B568B7" w:rsidRDefault="001E212A" w:rsidP="001E212A">
            <w:pPr>
              <w:pStyle w:val="Questiontext"/>
              <w:numPr>
                <w:ilvl w:val="0"/>
                <w:numId w:val="20"/>
              </w:numPr>
              <w:rPr>
                <w:rFonts w:eastAsia="Calibri"/>
              </w:rPr>
            </w:pPr>
            <w:r w:rsidRPr="00B568B7">
              <w:rPr>
                <w:rFonts w:eastAsia="Calibri"/>
              </w:rPr>
              <w:t>all reactions, including significant side reactions (that is, the chemistry of the process);</w:t>
            </w:r>
          </w:p>
          <w:p w:rsidR="001E212A" w:rsidRPr="00B568B7" w:rsidRDefault="001E212A" w:rsidP="001E212A">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rsidR="001E212A" w:rsidRPr="00B568B7" w:rsidRDefault="001E212A" w:rsidP="001E212A">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 significant amount of emissions – particularly the main reactions and how they are controlled;</w:t>
            </w:r>
          </w:p>
          <w:p w:rsidR="001E212A" w:rsidRPr="00B568B7" w:rsidRDefault="001E212A" w:rsidP="001E212A">
            <w:pPr>
              <w:pStyle w:val="Questiontext"/>
              <w:numPr>
                <w:ilvl w:val="0"/>
                <w:numId w:val="20"/>
              </w:numPr>
            </w:pPr>
            <w:r w:rsidRPr="00B568B7">
              <w:rPr>
                <w:rFonts w:eastAsia="Calibri"/>
              </w:rPr>
              <w:t>a comparison of the indicative BATs and benchmark emission levels standards in Technical Guidance Notes (TGNs) EPR 4.01, EPR 4.02 and EPR 4.03, and chemical sector BREFs.</w:t>
            </w:r>
          </w:p>
        </w:tc>
      </w:tr>
      <w:tr w:rsidR="001E212A" w:rsidRPr="00B568B7" w:rsidTr="001E212A">
        <w:trPr>
          <w:trHeight w:val="95"/>
        </w:trPr>
        <w:tc>
          <w:tcPr>
            <w:tcW w:w="4111" w:type="dxa"/>
            <w:gridSpan w:val="5"/>
            <w:shd w:val="clear" w:color="auto" w:fill="auto"/>
          </w:tcPr>
          <w:p w:rsidR="001E212A" w:rsidRPr="00B568B7" w:rsidRDefault="001E212A" w:rsidP="001E212A">
            <w:pPr>
              <w:pStyle w:val="Questiontext"/>
            </w:pPr>
            <w:r w:rsidRPr="00B568B7">
              <w:rPr>
                <w:rFonts w:eastAsia="Calibri"/>
              </w:rPr>
              <w:t>Document reference</w:t>
            </w:r>
          </w:p>
        </w:tc>
        <w:sdt>
          <w:sdtPr>
            <w:rPr>
              <w:rStyle w:val="Responseboxtext"/>
              <w:rFonts w:eastAsia="Calibri"/>
            </w:rPr>
            <w:id w:val="-1397589663"/>
            <w:placeholder>
              <w:docPart w:val="4E84E1A427304F8C8DAEE9657D4C0F1F"/>
            </w:placeholder>
            <w:showingPlcHdr/>
            <w:text/>
          </w:sdtPr>
          <w:sdtEndPr>
            <w:rPr>
              <w:rStyle w:val="DefaultParagraphFont"/>
            </w:rPr>
          </w:sdtEndPr>
          <w:sdtContent>
            <w:tc>
              <w:tcPr>
                <w:tcW w:w="5809" w:type="dxa"/>
                <w:shd w:val="clear" w:color="auto" w:fill="auto"/>
              </w:tcPr>
              <w:p w:rsidR="001E212A" w:rsidRPr="00B568B7" w:rsidRDefault="001E212A" w:rsidP="001E212A">
                <w:pPr>
                  <w:pStyle w:val="Questiontext"/>
                </w:pPr>
                <w:r w:rsidRPr="00966167">
                  <w:rPr>
                    <w:rStyle w:val="Responseboxtext"/>
                    <w:rFonts w:eastAsia="Calibri"/>
                  </w:rPr>
                  <w:t>Click here to enter text.</w:t>
                </w:r>
              </w:p>
            </w:tc>
          </w:sdtContent>
        </w:sdt>
      </w:tr>
      <w:tr w:rsidR="001E212A" w:rsidRPr="002F53F4" w:rsidTr="001E212A">
        <w:trPr>
          <w:trHeight w:val="95"/>
        </w:trPr>
        <w:tc>
          <w:tcPr>
            <w:tcW w:w="9920" w:type="dxa"/>
            <w:gridSpan w:val="6"/>
            <w:shd w:val="clear" w:color="auto" w:fill="auto"/>
          </w:tcPr>
          <w:p w:rsidR="001E212A" w:rsidRPr="002F53F4" w:rsidRDefault="001E212A" w:rsidP="001E212A">
            <w:pPr>
              <w:pStyle w:val="SubQuestion"/>
            </w:pPr>
            <w:r>
              <w:rPr>
                <w:rFonts w:eastAsia="Calibri"/>
                <w:lang w:eastAsia="en-GB"/>
              </w:rPr>
              <w:t>2 If you are applying for a multi-purpose plant, do you have a multi-product protocol in place to control the changes?</w:t>
            </w:r>
          </w:p>
        </w:tc>
      </w:tr>
      <w:tr w:rsidR="001E212A" w:rsidRPr="00B568B7" w:rsidTr="001E212A">
        <w:trPr>
          <w:trHeight w:val="253"/>
        </w:trPr>
        <w:tc>
          <w:tcPr>
            <w:tcW w:w="851" w:type="dxa"/>
            <w:shd w:val="clear" w:color="auto" w:fill="auto"/>
          </w:tcPr>
          <w:p w:rsidR="001E212A" w:rsidRPr="00B568B7" w:rsidRDefault="001E212A" w:rsidP="001E212A">
            <w:pPr>
              <w:pStyle w:val="Questiontext"/>
            </w:pPr>
            <w:r w:rsidRPr="00B568B7">
              <w:t>No</w:t>
            </w:r>
          </w:p>
        </w:tc>
        <w:sdt>
          <w:sdtPr>
            <w:rPr>
              <w:rFonts w:eastAsia="Calibri"/>
              <w:lang w:eastAsia="en-GB"/>
            </w:rPr>
            <w:id w:val="-1778477152"/>
          </w:sdtPr>
          <w:sdtEndPr/>
          <w:sdtContent>
            <w:tc>
              <w:tcPr>
                <w:tcW w:w="709" w:type="dxa"/>
                <w:shd w:val="clear" w:color="auto" w:fill="auto"/>
              </w:tcPr>
              <w:p w:rsidR="001E212A" w:rsidRPr="00B568B7" w:rsidRDefault="001E212A" w:rsidP="001E212A">
                <w:pPr>
                  <w:pStyle w:val="Questiontext"/>
                </w:pPr>
                <w:r>
                  <w:rPr>
                    <w:rFonts w:ascii="MS Gothic" w:eastAsia="MS Gothic" w:hAnsi="MS Gothic" w:hint="eastAsia"/>
                    <w:lang w:eastAsia="en-GB"/>
                  </w:rPr>
                  <w:t>☐</w:t>
                </w:r>
              </w:p>
            </w:tc>
          </w:sdtContent>
        </w:sdt>
        <w:tc>
          <w:tcPr>
            <w:tcW w:w="8360" w:type="dxa"/>
            <w:gridSpan w:val="4"/>
            <w:shd w:val="clear" w:color="auto" w:fill="auto"/>
          </w:tcPr>
          <w:p w:rsidR="001E212A" w:rsidRPr="00B568B7" w:rsidRDefault="001E212A" w:rsidP="001E212A">
            <w:pPr>
              <w:pStyle w:val="Questiontext"/>
            </w:pPr>
          </w:p>
        </w:tc>
      </w:tr>
      <w:tr w:rsidR="001E212A" w:rsidRPr="00B568B7" w:rsidTr="001E212A">
        <w:trPr>
          <w:trHeight w:val="252"/>
        </w:trPr>
        <w:tc>
          <w:tcPr>
            <w:tcW w:w="851" w:type="dxa"/>
            <w:shd w:val="clear" w:color="auto" w:fill="auto"/>
          </w:tcPr>
          <w:p w:rsidR="001E212A" w:rsidRPr="00B568B7" w:rsidRDefault="001E212A" w:rsidP="001E212A">
            <w:pPr>
              <w:pStyle w:val="Questiontext"/>
            </w:pPr>
            <w:r w:rsidRPr="00B568B7">
              <w:t>Yes</w:t>
            </w:r>
          </w:p>
        </w:tc>
        <w:sdt>
          <w:sdtPr>
            <w:rPr>
              <w:rFonts w:eastAsia="Calibri"/>
              <w:lang w:eastAsia="en-GB"/>
            </w:rPr>
            <w:id w:val="639692112"/>
          </w:sdtPr>
          <w:sdtEndPr/>
          <w:sdtContent>
            <w:tc>
              <w:tcPr>
                <w:tcW w:w="709" w:type="dxa"/>
                <w:shd w:val="clear" w:color="auto" w:fill="auto"/>
              </w:tcPr>
              <w:p w:rsidR="001E212A" w:rsidRPr="00B568B7" w:rsidRDefault="001E212A" w:rsidP="001E212A">
                <w:pPr>
                  <w:pStyle w:val="Questiontext"/>
                </w:pPr>
                <w:r>
                  <w:rPr>
                    <w:rFonts w:ascii="MS Gothic" w:eastAsia="MS Gothic" w:hAnsi="MS Gothic" w:hint="eastAsia"/>
                    <w:lang w:eastAsia="en-GB"/>
                  </w:rPr>
                  <w:t>☐</w:t>
                </w:r>
              </w:p>
            </w:tc>
          </w:sdtContent>
        </w:sdt>
        <w:tc>
          <w:tcPr>
            <w:tcW w:w="8360" w:type="dxa"/>
            <w:gridSpan w:val="4"/>
            <w:shd w:val="clear" w:color="auto" w:fill="auto"/>
          </w:tcPr>
          <w:p w:rsidR="001E212A" w:rsidRPr="00B568B7" w:rsidRDefault="001E212A" w:rsidP="001E212A">
            <w:pPr>
              <w:pStyle w:val="Questiontext"/>
            </w:pPr>
            <w:r w:rsidRPr="00B568B7">
              <w:rPr>
                <w:rFonts w:eastAsia="Calibri"/>
              </w:rPr>
              <w:t>Provide a copy of your protocol to accompany this application</w:t>
            </w:r>
          </w:p>
        </w:tc>
      </w:tr>
      <w:tr w:rsidR="001E212A" w:rsidRPr="00B568B7" w:rsidTr="001E212A">
        <w:trPr>
          <w:trHeight w:val="252"/>
        </w:trPr>
        <w:tc>
          <w:tcPr>
            <w:tcW w:w="851" w:type="dxa"/>
            <w:shd w:val="clear" w:color="auto" w:fill="auto"/>
          </w:tcPr>
          <w:p w:rsidR="001E212A" w:rsidRPr="00B568B7" w:rsidRDefault="001E212A" w:rsidP="001E212A">
            <w:pPr>
              <w:pStyle w:val="Questiontext"/>
            </w:pPr>
          </w:p>
        </w:tc>
        <w:tc>
          <w:tcPr>
            <w:tcW w:w="709" w:type="dxa"/>
            <w:shd w:val="clear" w:color="auto" w:fill="auto"/>
          </w:tcPr>
          <w:p w:rsidR="001E212A" w:rsidRPr="00B568B7" w:rsidRDefault="001E212A" w:rsidP="001E212A">
            <w:pPr>
              <w:pStyle w:val="Questiontext"/>
            </w:pPr>
          </w:p>
        </w:tc>
        <w:tc>
          <w:tcPr>
            <w:tcW w:w="2410" w:type="dxa"/>
            <w:gridSpan w:val="2"/>
            <w:shd w:val="clear" w:color="auto" w:fill="auto"/>
          </w:tcPr>
          <w:p w:rsidR="001E212A" w:rsidRPr="00B568B7" w:rsidRDefault="001E212A" w:rsidP="001E212A">
            <w:pPr>
              <w:pStyle w:val="Questiontext"/>
            </w:pPr>
            <w:r w:rsidRPr="00B568B7">
              <w:rPr>
                <w:rFonts w:eastAsia="Calibri"/>
              </w:rPr>
              <w:t>Document reference</w:t>
            </w:r>
          </w:p>
        </w:tc>
        <w:sdt>
          <w:sdtPr>
            <w:rPr>
              <w:rStyle w:val="Responseboxtext"/>
              <w:rFonts w:eastAsia="Calibri"/>
            </w:rPr>
            <w:id w:val="-540276635"/>
            <w:placeholder>
              <w:docPart w:val="BDEB61EB0A3D4304A5C96652287CF733"/>
            </w:placeholder>
            <w:showingPlcHdr/>
            <w:text/>
          </w:sdtPr>
          <w:sdtEndPr>
            <w:rPr>
              <w:rStyle w:val="DefaultParagraphFont"/>
            </w:rPr>
          </w:sdtEndPr>
          <w:sdtContent>
            <w:tc>
              <w:tcPr>
                <w:tcW w:w="5950" w:type="dxa"/>
                <w:gridSpan w:val="2"/>
                <w:shd w:val="clear" w:color="auto" w:fill="auto"/>
              </w:tcPr>
              <w:p w:rsidR="001E212A" w:rsidRPr="00B568B7" w:rsidRDefault="001E212A" w:rsidP="001E212A">
                <w:pPr>
                  <w:pStyle w:val="Questiontext"/>
                </w:pPr>
                <w:r w:rsidRPr="00966167">
                  <w:rPr>
                    <w:rStyle w:val="Responseboxtext"/>
                    <w:rFonts w:eastAsia="Calibri"/>
                  </w:rPr>
                  <w:t>Click here to enter text.</w:t>
                </w:r>
              </w:p>
            </w:tc>
          </w:sdtContent>
        </w:sdt>
      </w:tr>
      <w:tr w:rsidR="001E212A" w:rsidRPr="002F53F4" w:rsidTr="001E212A">
        <w:trPr>
          <w:trHeight w:val="95"/>
        </w:trPr>
        <w:tc>
          <w:tcPr>
            <w:tcW w:w="9920" w:type="dxa"/>
            <w:gridSpan w:val="6"/>
            <w:shd w:val="clear" w:color="auto" w:fill="auto"/>
          </w:tcPr>
          <w:p w:rsidR="001E212A" w:rsidRPr="002F53F4" w:rsidRDefault="001E212A" w:rsidP="001E212A">
            <w:pPr>
              <w:pStyle w:val="SubQuestion"/>
            </w:pPr>
            <w:r w:rsidRPr="007977E5">
              <w:rPr>
                <w:rFonts w:eastAsia="Calibri"/>
                <w:lang w:eastAsia="en-GB"/>
              </w:rPr>
              <w:t>3 Does Chapter V of the Industrial Emissions Directive (IED) apply to your activities?</w:t>
            </w:r>
          </w:p>
        </w:tc>
      </w:tr>
      <w:tr w:rsidR="001E212A" w:rsidRPr="00B568B7" w:rsidTr="001E212A">
        <w:trPr>
          <w:trHeight w:val="253"/>
        </w:trPr>
        <w:tc>
          <w:tcPr>
            <w:tcW w:w="851" w:type="dxa"/>
            <w:shd w:val="clear" w:color="auto" w:fill="auto"/>
          </w:tcPr>
          <w:p w:rsidR="001E212A" w:rsidRPr="00B568B7" w:rsidRDefault="001E212A" w:rsidP="001E212A">
            <w:pPr>
              <w:pStyle w:val="Questiontext"/>
            </w:pPr>
            <w:r w:rsidRPr="00B568B7">
              <w:t>No</w:t>
            </w:r>
          </w:p>
        </w:tc>
        <w:sdt>
          <w:sdtPr>
            <w:rPr>
              <w:rFonts w:eastAsia="Calibri"/>
              <w:lang w:eastAsia="en-GB"/>
            </w:rPr>
            <w:id w:val="-1047603161"/>
          </w:sdtPr>
          <w:sdtEndPr/>
          <w:sdtContent>
            <w:tc>
              <w:tcPr>
                <w:tcW w:w="709" w:type="dxa"/>
                <w:shd w:val="clear" w:color="auto" w:fill="auto"/>
              </w:tcPr>
              <w:p w:rsidR="001E212A" w:rsidRPr="00B568B7" w:rsidRDefault="001E212A" w:rsidP="001E212A">
                <w:pPr>
                  <w:pStyle w:val="Questiontext"/>
                </w:pPr>
                <w:r>
                  <w:rPr>
                    <w:rFonts w:ascii="MS Gothic" w:eastAsia="MS Gothic" w:hAnsi="MS Gothic" w:hint="eastAsia"/>
                    <w:lang w:eastAsia="en-GB"/>
                  </w:rPr>
                  <w:t>☐</w:t>
                </w:r>
              </w:p>
            </w:tc>
          </w:sdtContent>
        </w:sdt>
        <w:tc>
          <w:tcPr>
            <w:tcW w:w="8360" w:type="dxa"/>
            <w:gridSpan w:val="4"/>
            <w:shd w:val="clear" w:color="auto" w:fill="auto"/>
          </w:tcPr>
          <w:p w:rsidR="001E212A" w:rsidRPr="00B568B7" w:rsidRDefault="001E212A" w:rsidP="001E212A">
            <w:pPr>
              <w:pStyle w:val="Questiontext"/>
            </w:pPr>
            <w:r>
              <w:t>This Annex is complete.</w:t>
            </w:r>
          </w:p>
        </w:tc>
      </w:tr>
      <w:tr w:rsidR="001E212A" w:rsidRPr="00B568B7" w:rsidTr="001E212A">
        <w:trPr>
          <w:trHeight w:val="252"/>
        </w:trPr>
        <w:tc>
          <w:tcPr>
            <w:tcW w:w="851" w:type="dxa"/>
            <w:shd w:val="clear" w:color="auto" w:fill="auto"/>
          </w:tcPr>
          <w:p w:rsidR="001E212A" w:rsidRPr="00B568B7" w:rsidRDefault="001E212A" w:rsidP="001E212A">
            <w:pPr>
              <w:pStyle w:val="Questiontext"/>
              <w:spacing w:after="120"/>
            </w:pPr>
            <w:r w:rsidRPr="00B568B7">
              <w:t>Yes</w:t>
            </w:r>
          </w:p>
        </w:tc>
        <w:sdt>
          <w:sdtPr>
            <w:rPr>
              <w:rFonts w:eastAsia="Calibri"/>
              <w:lang w:eastAsia="en-GB"/>
            </w:rPr>
            <w:id w:val="-1009514348"/>
          </w:sdtPr>
          <w:sdtEndPr/>
          <w:sdtContent>
            <w:tc>
              <w:tcPr>
                <w:tcW w:w="709" w:type="dxa"/>
                <w:shd w:val="clear" w:color="auto" w:fill="auto"/>
              </w:tcPr>
              <w:p w:rsidR="001E212A" w:rsidRPr="00B568B7" w:rsidRDefault="001E212A" w:rsidP="001E212A">
                <w:pPr>
                  <w:pStyle w:val="Questiontext"/>
                  <w:spacing w:after="120"/>
                </w:pPr>
                <w:r>
                  <w:rPr>
                    <w:rFonts w:ascii="MS Gothic" w:eastAsia="MS Gothic" w:hAnsi="MS Gothic" w:hint="eastAsia"/>
                    <w:lang w:eastAsia="en-GB"/>
                  </w:rPr>
                  <w:t>☐</w:t>
                </w:r>
              </w:p>
            </w:tc>
          </w:sdtContent>
        </w:sdt>
        <w:tc>
          <w:tcPr>
            <w:tcW w:w="8360" w:type="dxa"/>
            <w:gridSpan w:val="4"/>
            <w:shd w:val="clear" w:color="auto" w:fill="auto"/>
          </w:tcPr>
          <w:p w:rsidR="001E212A" w:rsidRPr="00B568B7" w:rsidRDefault="001E212A" w:rsidP="001E212A">
            <w:pPr>
              <w:pStyle w:val="Questiontext"/>
              <w:spacing w:after="120"/>
            </w:pPr>
            <w:r w:rsidRPr="00B568B7">
              <w:rPr>
                <w:rFonts w:eastAsia="Calibri"/>
              </w:rPr>
              <w:t xml:space="preserve">Fill in </w:t>
            </w:r>
            <w:r>
              <w:rPr>
                <w:rFonts w:eastAsia="Calibri"/>
              </w:rPr>
              <w:t>Table 3a – listing each of the activities controlled under the IED.</w:t>
            </w:r>
          </w:p>
        </w:tc>
      </w:tr>
      <w:tr w:rsidR="001E212A" w:rsidRPr="001F4D5B" w:rsidTr="001E212A">
        <w:trPr>
          <w:trHeight w:val="95"/>
        </w:trPr>
        <w:tc>
          <w:tcPr>
            <w:tcW w:w="9920" w:type="dxa"/>
            <w:gridSpan w:val="6"/>
            <w:tcBorders>
              <w:top w:val="single" w:sz="4" w:space="0" w:color="auto"/>
              <w:left w:val="single" w:sz="4" w:space="0" w:color="auto"/>
              <w:bottom w:val="single" w:sz="4" w:space="0" w:color="auto"/>
              <w:right w:val="single" w:sz="4" w:space="0" w:color="auto"/>
            </w:tcBorders>
            <w:shd w:val="clear" w:color="auto" w:fill="auto"/>
          </w:tcPr>
          <w:p w:rsidR="001E212A" w:rsidRPr="001F4D5B" w:rsidRDefault="001E212A" w:rsidP="001E212A">
            <w:pPr>
              <w:pStyle w:val="SubQuestion"/>
              <w:rPr>
                <w:sz w:val="18"/>
                <w:szCs w:val="18"/>
              </w:rPr>
            </w:pPr>
            <w:r w:rsidRPr="001F4D5B">
              <w:rPr>
                <w:sz w:val="18"/>
                <w:szCs w:val="18"/>
              </w:rPr>
              <w:t>Table 3a</w:t>
            </w:r>
            <w:r>
              <w:rPr>
                <w:sz w:val="18"/>
                <w:szCs w:val="18"/>
              </w:rPr>
              <w:t xml:space="preserve"> – activities controlled under the IED.</w:t>
            </w:r>
          </w:p>
        </w:tc>
      </w:tr>
      <w:tr w:rsidR="001E212A" w:rsidRPr="001F4D5B" w:rsidTr="001E212A">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rsidR="001E212A" w:rsidRPr="001F4D5B" w:rsidRDefault="001E212A" w:rsidP="001E212A">
            <w:pPr>
              <w:pStyle w:val="Questiontext"/>
              <w:rPr>
                <w:b/>
                <w:sz w:val="18"/>
                <w:szCs w:val="18"/>
              </w:rPr>
            </w:pPr>
            <w:r w:rsidRPr="001F4D5B">
              <w:rPr>
                <w:b/>
                <w:sz w:val="18"/>
                <w:szCs w:val="18"/>
              </w:rPr>
              <w:t>Installation reference</w:t>
            </w:r>
          </w:p>
        </w:tc>
        <w:sdt>
          <w:sdtPr>
            <w:rPr>
              <w:rStyle w:val="Responseboxtext"/>
              <w:rFonts w:eastAsia="Calibri"/>
            </w:rPr>
            <w:id w:val="-369689795"/>
            <w:placeholder>
              <w:docPart w:val="FF991D3EDDF245C58A4F18CD8AE77BFC"/>
            </w:placeholder>
            <w:text/>
          </w:sdtPr>
          <w:sdtEndPr>
            <w:rPr>
              <w:rStyle w:val="DefaultParagraphFont"/>
            </w:rPr>
          </w:sdtEndPr>
          <w:sdtContent>
            <w:tc>
              <w:tcPr>
                <w:tcW w:w="7651" w:type="dxa"/>
                <w:gridSpan w:val="3"/>
                <w:tcBorders>
                  <w:top w:val="single" w:sz="4" w:space="0" w:color="auto"/>
                  <w:left w:val="single" w:sz="4" w:space="0" w:color="auto"/>
                  <w:bottom w:val="double" w:sz="4" w:space="0" w:color="auto"/>
                  <w:right w:val="single" w:sz="4" w:space="0" w:color="auto"/>
                </w:tcBorders>
                <w:shd w:val="clear" w:color="auto" w:fill="auto"/>
              </w:tcPr>
              <w:p w:rsidR="001E212A" w:rsidRPr="001F4D5B" w:rsidRDefault="00F85032" w:rsidP="00F85032">
                <w:pPr>
                  <w:pStyle w:val="Questiontext"/>
                  <w:rPr>
                    <w:rStyle w:val="Responseboxtext"/>
                    <w:sz w:val="18"/>
                    <w:szCs w:val="18"/>
                  </w:rPr>
                </w:pPr>
                <w:r>
                  <w:rPr>
                    <w:rStyle w:val="Responseboxtext"/>
                    <w:rFonts w:eastAsia="Calibri"/>
                  </w:rPr>
                  <w:t xml:space="preserve"> </w:t>
                </w:r>
              </w:p>
            </w:tc>
          </w:sdtContent>
        </w:sdt>
      </w:tr>
      <w:tr w:rsidR="001E212A" w:rsidRPr="001F4D5B" w:rsidTr="001E212A">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rsidR="001E212A" w:rsidRPr="001F4D5B" w:rsidRDefault="001E212A" w:rsidP="001E212A">
            <w:pPr>
              <w:pStyle w:val="Questiontext"/>
              <w:rPr>
                <w:b/>
                <w:sz w:val="18"/>
                <w:szCs w:val="18"/>
              </w:rPr>
            </w:pPr>
            <w:r w:rsidRPr="001F4D5B">
              <w:rPr>
                <w:sz w:val="18"/>
                <w:szCs w:val="18"/>
              </w:rPr>
              <w:t>Activities</w:t>
            </w:r>
          </w:p>
        </w:tc>
        <w:sdt>
          <w:sdtPr>
            <w:rPr>
              <w:rStyle w:val="Responseboxtext"/>
              <w:rFonts w:eastAsia="Calibri"/>
            </w:rPr>
            <w:id w:val="2065835802"/>
            <w:placeholder>
              <w:docPart w:val="518BA0A1E88845E09318CEFC699C2329"/>
            </w:placeholder>
            <w:text/>
          </w:sdtPr>
          <w:sdtEndPr>
            <w:rPr>
              <w:rStyle w:val="DefaultParagraphFont"/>
            </w:rPr>
          </w:sdtEndPr>
          <w:sdtContent>
            <w:tc>
              <w:tcPr>
                <w:tcW w:w="7651" w:type="dxa"/>
                <w:gridSpan w:val="3"/>
                <w:tcBorders>
                  <w:top w:val="double" w:sz="4" w:space="0" w:color="auto"/>
                  <w:left w:val="single" w:sz="4" w:space="0" w:color="auto"/>
                  <w:bottom w:val="single" w:sz="4" w:space="0" w:color="auto"/>
                  <w:right w:val="single" w:sz="4" w:space="0" w:color="auto"/>
                </w:tcBorders>
                <w:shd w:val="clear" w:color="auto" w:fill="auto"/>
              </w:tcPr>
              <w:p w:rsidR="001E212A" w:rsidRPr="001F4D5B" w:rsidRDefault="00F85032" w:rsidP="00F85032">
                <w:pPr>
                  <w:pStyle w:val="Questiontext"/>
                  <w:rPr>
                    <w:rStyle w:val="Responseboxtext"/>
                    <w:rFonts w:eastAsia="Calibri"/>
                    <w:sz w:val="18"/>
                    <w:szCs w:val="18"/>
                  </w:rPr>
                </w:pPr>
                <w:r>
                  <w:rPr>
                    <w:rStyle w:val="Responseboxtext"/>
                    <w:rFonts w:eastAsia="Calibri"/>
                  </w:rPr>
                  <w:t xml:space="preserve"> </w:t>
                </w:r>
              </w:p>
            </w:tc>
          </w:sdtContent>
        </w:sdt>
      </w:tr>
      <w:tr w:rsidR="001E212A" w:rsidRPr="001F4D5B" w:rsidTr="001E212A">
        <w:trPr>
          <w:trHeight w:val="95"/>
        </w:trPr>
        <w:tc>
          <w:tcPr>
            <w:tcW w:w="2269" w:type="dxa"/>
            <w:gridSpan w:val="3"/>
            <w:vMerge/>
            <w:tcBorders>
              <w:left w:val="single" w:sz="4" w:space="0" w:color="auto"/>
              <w:right w:val="single" w:sz="4" w:space="0" w:color="auto"/>
            </w:tcBorders>
            <w:shd w:val="clear" w:color="auto" w:fill="auto"/>
          </w:tcPr>
          <w:p w:rsidR="001E212A" w:rsidRPr="001F4D5B" w:rsidRDefault="001E212A" w:rsidP="001E212A">
            <w:pPr>
              <w:pStyle w:val="Questiontext"/>
              <w:rPr>
                <w:b/>
                <w:sz w:val="18"/>
                <w:szCs w:val="18"/>
              </w:rPr>
            </w:pPr>
          </w:p>
        </w:tc>
        <w:sdt>
          <w:sdtPr>
            <w:rPr>
              <w:rStyle w:val="Responseboxtext"/>
              <w:rFonts w:eastAsia="Calibri"/>
            </w:rPr>
            <w:id w:val="-1553468045"/>
            <w:placeholder>
              <w:docPart w:val="9182B4EA4F0B4EDDB290ECE541C120A6"/>
            </w:placeholder>
            <w:text/>
          </w:sdtPr>
          <w:sdtEndPr>
            <w:rPr>
              <w:rStyle w:val="DefaultParagraphFont"/>
            </w:rPr>
          </w:sdtEndPr>
          <w:sdtContent>
            <w:tc>
              <w:tcPr>
                <w:tcW w:w="7651"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F4D5B" w:rsidRDefault="00F85032" w:rsidP="00F85032">
                <w:pPr>
                  <w:pStyle w:val="Questiontext"/>
                  <w:rPr>
                    <w:rStyle w:val="Responseboxtext"/>
                    <w:rFonts w:eastAsia="Calibri"/>
                    <w:sz w:val="18"/>
                    <w:szCs w:val="18"/>
                  </w:rPr>
                </w:pPr>
                <w:r>
                  <w:rPr>
                    <w:rStyle w:val="Responseboxtext"/>
                    <w:rFonts w:eastAsia="Calibri"/>
                  </w:rPr>
                  <w:t xml:space="preserve"> </w:t>
                </w:r>
              </w:p>
            </w:tc>
          </w:sdtContent>
        </w:sdt>
      </w:tr>
      <w:tr w:rsidR="001E212A" w:rsidRPr="001F4D5B" w:rsidTr="001E212A">
        <w:trPr>
          <w:trHeight w:val="95"/>
        </w:trPr>
        <w:tc>
          <w:tcPr>
            <w:tcW w:w="2269" w:type="dxa"/>
            <w:gridSpan w:val="3"/>
            <w:vMerge/>
            <w:tcBorders>
              <w:left w:val="single" w:sz="4" w:space="0" w:color="auto"/>
              <w:right w:val="single" w:sz="4" w:space="0" w:color="auto"/>
            </w:tcBorders>
            <w:shd w:val="clear" w:color="auto" w:fill="auto"/>
          </w:tcPr>
          <w:p w:rsidR="001E212A" w:rsidRPr="001F4D5B" w:rsidRDefault="001E212A" w:rsidP="001E212A">
            <w:pPr>
              <w:pStyle w:val="Questiontext"/>
              <w:rPr>
                <w:b/>
                <w:sz w:val="18"/>
                <w:szCs w:val="18"/>
              </w:rPr>
            </w:pPr>
          </w:p>
        </w:tc>
        <w:sdt>
          <w:sdtPr>
            <w:rPr>
              <w:rStyle w:val="Responseboxtext"/>
              <w:rFonts w:eastAsia="Calibri"/>
            </w:rPr>
            <w:id w:val="1705523193"/>
            <w:placeholder>
              <w:docPart w:val="32D8DCD1E936434F84882D8F2F44E015"/>
            </w:placeholder>
            <w:text/>
          </w:sdtPr>
          <w:sdtEndPr>
            <w:rPr>
              <w:rStyle w:val="DefaultParagraphFont"/>
            </w:rPr>
          </w:sdtEndPr>
          <w:sdtContent>
            <w:tc>
              <w:tcPr>
                <w:tcW w:w="7651"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F4D5B" w:rsidRDefault="00F85032" w:rsidP="00F85032">
                <w:pPr>
                  <w:pStyle w:val="Questiontext"/>
                  <w:rPr>
                    <w:rStyle w:val="Responseboxtext"/>
                    <w:rFonts w:eastAsia="Calibri"/>
                    <w:sz w:val="18"/>
                    <w:szCs w:val="18"/>
                  </w:rPr>
                </w:pPr>
                <w:r>
                  <w:rPr>
                    <w:rStyle w:val="Responseboxtext"/>
                    <w:rFonts w:eastAsia="Calibri"/>
                  </w:rPr>
                  <w:t xml:space="preserve"> </w:t>
                </w:r>
              </w:p>
            </w:tc>
          </w:sdtContent>
        </w:sdt>
      </w:tr>
      <w:tr w:rsidR="001E212A" w:rsidRPr="001F4D5B" w:rsidTr="001E212A">
        <w:trPr>
          <w:trHeight w:val="95"/>
        </w:trPr>
        <w:tc>
          <w:tcPr>
            <w:tcW w:w="2269" w:type="dxa"/>
            <w:gridSpan w:val="3"/>
            <w:vMerge/>
            <w:tcBorders>
              <w:left w:val="single" w:sz="4" w:space="0" w:color="auto"/>
              <w:bottom w:val="single" w:sz="4" w:space="0" w:color="auto"/>
              <w:right w:val="single" w:sz="4" w:space="0" w:color="auto"/>
            </w:tcBorders>
            <w:shd w:val="clear" w:color="auto" w:fill="auto"/>
          </w:tcPr>
          <w:p w:rsidR="001E212A" w:rsidRPr="001F4D5B" w:rsidRDefault="001E212A" w:rsidP="001E212A">
            <w:pPr>
              <w:pStyle w:val="Questiontext"/>
              <w:rPr>
                <w:b/>
                <w:sz w:val="18"/>
                <w:szCs w:val="18"/>
              </w:rPr>
            </w:pPr>
          </w:p>
        </w:tc>
        <w:sdt>
          <w:sdtPr>
            <w:rPr>
              <w:rStyle w:val="Responseboxtext"/>
              <w:rFonts w:eastAsia="Calibri"/>
            </w:rPr>
            <w:id w:val="-1119224410"/>
            <w:placeholder>
              <w:docPart w:val="B4B80F29FD614A2DB184A32A9B0F8639"/>
            </w:placeholder>
            <w:text/>
          </w:sdtPr>
          <w:sdtEndPr>
            <w:rPr>
              <w:rStyle w:val="DefaultParagraphFont"/>
            </w:rPr>
          </w:sdtEndPr>
          <w:sdtContent>
            <w:tc>
              <w:tcPr>
                <w:tcW w:w="7651" w:type="dxa"/>
                <w:gridSpan w:val="3"/>
                <w:tcBorders>
                  <w:top w:val="single" w:sz="4" w:space="0" w:color="auto"/>
                  <w:left w:val="single" w:sz="4" w:space="0" w:color="auto"/>
                  <w:bottom w:val="single" w:sz="4" w:space="0" w:color="auto"/>
                  <w:right w:val="single" w:sz="4" w:space="0" w:color="auto"/>
                </w:tcBorders>
                <w:shd w:val="clear" w:color="auto" w:fill="auto"/>
              </w:tcPr>
              <w:p w:rsidR="001E212A" w:rsidRPr="001F4D5B" w:rsidRDefault="00F85032" w:rsidP="00F85032">
                <w:pPr>
                  <w:pStyle w:val="Questiontext"/>
                  <w:rPr>
                    <w:rStyle w:val="Responseboxtext"/>
                    <w:rFonts w:eastAsia="Calibri"/>
                    <w:sz w:val="18"/>
                    <w:szCs w:val="18"/>
                  </w:rPr>
                </w:pPr>
                <w:r>
                  <w:rPr>
                    <w:rStyle w:val="Responseboxtext"/>
                    <w:rFonts w:eastAsia="Calibri"/>
                  </w:rPr>
                  <w:t xml:space="preserve"> </w:t>
                </w:r>
              </w:p>
            </w:tc>
          </w:sdtContent>
        </w:sdt>
      </w:tr>
      <w:tr w:rsidR="001E212A" w:rsidRPr="002F53F4" w:rsidTr="001E212A">
        <w:trPr>
          <w:trHeight w:val="95"/>
        </w:trPr>
        <w:tc>
          <w:tcPr>
            <w:tcW w:w="9920" w:type="dxa"/>
            <w:gridSpan w:val="6"/>
            <w:tcBorders>
              <w:top w:val="single" w:sz="4" w:space="0" w:color="auto"/>
            </w:tcBorders>
            <w:shd w:val="clear" w:color="auto" w:fill="auto"/>
          </w:tcPr>
          <w:p w:rsidR="001E212A" w:rsidRPr="002F53F4" w:rsidRDefault="001E212A" w:rsidP="001E212A">
            <w:pPr>
              <w:pStyle w:val="SubQuestion"/>
              <w:spacing w:before="240"/>
            </w:pPr>
            <w:r>
              <w:rPr>
                <w:rFonts w:eastAsia="Calibri"/>
                <w:lang w:eastAsia="en-GB"/>
              </w:rPr>
              <w:t>3b Describe how the list of activities in question 3a above meets the requirements of the IED</w:t>
            </w:r>
          </w:p>
        </w:tc>
      </w:tr>
      <w:tr w:rsidR="001E212A" w:rsidRPr="00B568B7" w:rsidTr="001E212A">
        <w:trPr>
          <w:trHeight w:val="95"/>
        </w:trPr>
        <w:tc>
          <w:tcPr>
            <w:tcW w:w="4111" w:type="dxa"/>
            <w:gridSpan w:val="5"/>
            <w:shd w:val="clear" w:color="auto" w:fill="auto"/>
          </w:tcPr>
          <w:p w:rsidR="001E212A" w:rsidRPr="00B568B7" w:rsidRDefault="001E212A" w:rsidP="001E212A">
            <w:pPr>
              <w:pStyle w:val="Questiontext"/>
            </w:pPr>
            <w:r w:rsidRPr="00B568B7">
              <w:rPr>
                <w:rFonts w:eastAsia="Calibri"/>
              </w:rPr>
              <w:t>Document reference</w:t>
            </w:r>
          </w:p>
        </w:tc>
        <w:sdt>
          <w:sdtPr>
            <w:rPr>
              <w:rStyle w:val="Responseboxtext"/>
              <w:rFonts w:eastAsia="Calibri"/>
            </w:rPr>
            <w:id w:val="317927525"/>
            <w:placeholder>
              <w:docPart w:val="9F46FCE02145430F90FC4D65DC019D21"/>
            </w:placeholder>
            <w:text/>
          </w:sdtPr>
          <w:sdtEndPr>
            <w:rPr>
              <w:rStyle w:val="DefaultParagraphFont"/>
            </w:rPr>
          </w:sdtEndPr>
          <w:sdtContent>
            <w:tc>
              <w:tcPr>
                <w:tcW w:w="5809" w:type="dxa"/>
                <w:shd w:val="clear" w:color="auto" w:fill="auto"/>
              </w:tcPr>
              <w:p w:rsidR="001E212A" w:rsidRPr="00B568B7" w:rsidRDefault="00F85032" w:rsidP="00F85032">
                <w:pPr>
                  <w:pStyle w:val="Questiontext"/>
                </w:pPr>
                <w:r>
                  <w:rPr>
                    <w:rStyle w:val="Responseboxtext"/>
                    <w:rFonts w:eastAsia="Calibri"/>
                  </w:rPr>
                  <w:t xml:space="preserve"> </w:t>
                </w:r>
              </w:p>
            </w:tc>
          </w:sdtContent>
        </w:sdt>
      </w:tr>
    </w:tbl>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1E212A" w:rsidRPr="002F53F4" w:rsidTr="001E212A">
        <w:trPr>
          <w:trHeight w:val="95"/>
        </w:trPr>
        <w:tc>
          <w:tcPr>
            <w:tcW w:w="9920" w:type="dxa"/>
            <w:gridSpan w:val="3"/>
            <w:shd w:val="clear" w:color="auto" w:fill="auto"/>
          </w:tcPr>
          <w:p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3 – Specific questions for the intensive farming sector</w:t>
            </w:r>
          </w:p>
        </w:tc>
      </w:tr>
      <w:tr w:rsidR="001E212A" w:rsidRPr="00DC4C23" w:rsidTr="001E212A">
        <w:trPr>
          <w:trHeight w:val="95"/>
        </w:trPr>
        <w:tc>
          <w:tcPr>
            <w:tcW w:w="9920" w:type="dxa"/>
            <w:gridSpan w:val="3"/>
            <w:shd w:val="clear" w:color="auto" w:fill="auto"/>
          </w:tcPr>
          <w:p w:rsidR="001E212A" w:rsidRPr="00DC4C23" w:rsidRDefault="001E212A" w:rsidP="001E212A">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1E212A" w:rsidRPr="00B568B7" w:rsidTr="001E212A">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C61C61" w:rsidRDefault="001E212A" w:rsidP="001E212A">
            <w:pPr>
              <w:pStyle w:val="Questiontext"/>
              <w:rPr>
                <w:b/>
                <w:sz w:val="18"/>
                <w:szCs w:val="18"/>
              </w:rPr>
            </w:pPr>
            <w:r w:rsidRPr="00C61C61">
              <w:rPr>
                <w:b/>
                <w:sz w:val="18"/>
                <w:szCs w:val="18"/>
              </w:rPr>
              <w:t>Installation reference</w:t>
            </w:r>
          </w:p>
        </w:tc>
        <w:sdt>
          <w:sdtPr>
            <w:rPr>
              <w:rStyle w:val="Responseboxtext"/>
              <w:rFonts w:eastAsia="Calibri"/>
            </w:rPr>
            <w:id w:val="1968006716"/>
            <w:placeholder>
              <w:docPart w:val="8AF5608689454B27AA9AC4AA210FC5D4"/>
            </w:placeholde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rsidR="001E212A" w:rsidRPr="00C61C61" w:rsidRDefault="00F85032" w:rsidP="00F85032">
                <w:pPr>
                  <w:pStyle w:val="Questiontext"/>
                  <w:rPr>
                    <w:sz w:val="18"/>
                    <w:szCs w:val="18"/>
                  </w:rPr>
                </w:pPr>
                <w:r>
                  <w:rPr>
                    <w:rStyle w:val="Responseboxtext"/>
                    <w:rFonts w:eastAsia="Calibri"/>
                  </w:rPr>
                  <w:t xml:space="preserve"> </w:t>
                </w:r>
              </w:p>
            </w:tc>
          </w:sdtContent>
        </w:sdt>
      </w:tr>
      <w:tr w:rsidR="001E212A" w:rsidRPr="00B568B7" w:rsidTr="001E212A">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rsidR="001E212A" w:rsidRPr="00C61C61" w:rsidRDefault="001E212A" w:rsidP="001E212A">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rsidR="001E212A" w:rsidRPr="00C61C61" w:rsidRDefault="001E212A" w:rsidP="001E212A">
            <w:pPr>
              <w:pStyle w:val="Questiontext"/>
              <w:rPr>
                <w:sz w:val="18"/>
                <w:szCs w:val="18"/>
              </w:rPr>
            </w:pPr>
            <w:r w:rsidRPr="00C61C61">
              <w:rPr>
                <w:sz w:val="18"/>
                <w:szCs w:val="18"/>
              </w:rPr>
              <w:t>Number of places</w:t>
            </w:r>
          </w:p>
        </w:tc>
      </w:tr>
      <w:tr w:rsidR="001E212A" w:rsidRPr="00B568B7" w:rsidTr="001E212A">
        <w:trPr>
          <w:trHeight w:val="95"/>
        </w:trPr>
        <w:sdt>
          <w:sdtPr>
            <w:rPr>
              <w:rStyle w:val="Responseboxtext"/>
              <w:sz w:val="18"/>
              <w:szCs w:val="18"/>
            </w:rPr>
            <w:alias w:val="Livestock type"/>
            <w:tag w:val="Livestock type"/>
            <w:id w:val="-344942625"/>
            <w:placeholder>
              <w:docPart w:val="D680E90DE26D44F98DD4DE26567263AD"/>
            </w:placeholder>
          </w:sdtPr>
          <w:sdtEndPr>
            <w:rPr>
              <w:rStyle w:val="Responseboxtex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rsidR="001E212A" w:rsidRPr="00C61C61" w:rsidRDefault="00F85032" w:rsidP="00F85032">
                <w:pPr>
                  <w:pStyle w:val="Questiontext"/>
                  <w:rPr>
                    <w:rStyle w:val="Responseboxtext"/>
                    <w:sz w:val="18"/>
                    <w:szCs w:val="18"/>
                  </w:rPr>
                </w:pPr>
                <w:r>
                  <w:rPr>
                    <w:rStyle w:val="Responseboxtext"/>
                    <w:sz w:val="18"/>
                    <w:szCs w:val="18"/>
                  </w:rPr>
                  <w:t xml:space="preserve"> </w:t>
                </w:r>
                <w:r>
                  <w:rPr>
                    <w:rStyle w:val="Responseboxtext"/>
                    <w:sz w:val="18"/>
                    <w:szCs w:val="18"/>
                  </w:rPr>
                  <w:tab/>
                  <w:t xml:space="preserve"> </w:t>
                </w:r>
                <w:r>
                  <w:rPr>
                    <w:rStyle w:val="Responseboxtext"/>
                    <w:sz w:val="18"/>
                    <w:szCs w:val="18"/>
                  </w:rPr>
                  <w:tab/>
                  <w:t xml:space="preserve"> </w:t>
                </w:r>
                <w:r>
                  <w:rPr>
                    <w:rStyle w:val="Responseboxtext"/>
                    <w:sz w:val="18"/>
                    <w:szCs w:val="18"/>
                  </w:rPr>
                  <w:tab/>
                  <w:t xml:space="preserve"> </w:t>
                </w:r>
                <w:r>
                  <w:rPr>
                    <w:rStyle w:val="Responseboxtext"/>
                    <w:sz w:val="18"/>
                    <w:szCs w:val="18"/>
                  </w:rPr>
                  <w:tab/>
                </w:r>
              </w:p>
            </w:tc>
          </w:sdtContent>
        </w:sdt>
        <w:sdt>
          <w:sdtPr>
            <w:rPr>
              <w:rStyle w:val="Responseboxtext"/>
              <w:rFonts w:eastAsia="Calibri"/>
            </w:rPr>
            <w:id w:val="1248999734"/>
            <w:placeholder>
              <w:docPart w:val="4FB18D1532BD482A84531A86A08BE1F4"/>
            </w:placeholde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rsidR="001E212A" w:rsidRPr="00C61C61" w:rsidRDefault="00F85032" w:rsidP="00F85032">
                <w:pPr>
                  <w:pStyle w:val="Questiontext"/>
                  <w:rPr>
                    <w:rStyle w:val="Responseboxtext"/>
                    <w:sz w:val="18"/>
                    <w:szCs w:val="18"/>
                  </w:rPr>
                </w:pPr>
                <w:r>
                  <w:rPr>
                    <w:rStyle w:val="Responseboxtext"/>
                    <w:rFonts w:eastAsia="Calibri"/>
                  </w:rPr>
                  <w:t xml:space="preserve"> </w:t>
                </w:r>
              </w:p>
            </w:tc>
          </w:sdtContent>
        </w:sdt>
      </w:tr>
      <w:tr w:rsidR="001E212A" w:rsidRPr="00B568B7" w:rsidTr="001E212A">
        <w:trPr>
          <w:trHeight w:val="95"/>
        </w:trPr>
        <w:sdt>
          <w:sdtPr>
            <w:rPr>
              <w:rStyle w:val="Responseboxtext"/>
              <w:sz w:val="18"/>
              <w:szCs w:val="18"/>
            </w:rPr>
            <w:alias w:val="Livestock type"/>
            <w:tag w:val="Livestock type"/>
            <w:id w:val="766890199"/>
            <w:placeholder>
              <w:docPart w:val="71670E8186FB4684B9E0FFD0FCBB1D53"/>
            </w:placeholder>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C61C61" w:rsidRDefault="00F85032" w:rsidP="00F85032">
                <w:pPr>
                  <w:pStyle w:val="Questiontext"/>
                  <w:rPr>
                    <w:rStyle w:val="Responseboxtext"/>
                    <w:sz w:val="18"/>
                    <w:szCs w:val="18"/>
                  </w:rPr>
                </w:pPr>
                <w:r>
                  <w:rPr>
                    <w:rStyle w:val="Responseboxtext"/>
                    <w:sz w:val="18"/>
                    <w:szCs w:val="18"/>
                  </w:rPr>
                  <w:t xml:space="preserve"> </w:t>
                </w:r>
                <w:r>
                  <w:rPr>
                    <w:rStyle w:val="Responseboxtext"/>
                    <w:sz w:val="18"/>
                    <w:szCs w:val="18"/>
                  </w:rPr>
                  <w:tab/>
                  <w:t xml:space="preserve"> </w:t>
                </w:r>
              </w:p>
            </w:tc>
          </w:sdtContent>
        </w:sdt>
        <w:sdt>
          <w:sdtPr>
            <w:rPr>
              <w:rStyle w:val="Responseboxtext"/>
              <w:rFonts w:eastAsia="Calibri"/>
            </w:rPr>
            <w:id w:val="5027667"/>
            <w:placeholder>
              <w:docPart w:val="4DE2DB5F801F494C8E7886CBC7EDC22A"/>
            </w:placeholde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rsidR="001E212A" w:rsidRPr="00C61C61" w:rsidRDefault="00F85032" w:rsidP="00F85032">
                <w:pPr>
                  <w:pStyle w:val="Questiontext"/>
                  <w:rPr>
                    <w:rStyle w:val="Responseboxtext"/>
                    <w:sz w:val="18"/>
                    <w:szCs w:val="18"/>
                  </w:rPr>
                </w:pPr>
                <w:r>
                  <w:rPr>
                    <w:rStyle w:val="Responseboxtext"/>
                    <w:rFonts w:eastAsia="Calibri"/>
                  </w:rPr>
                  <w:t xml:space="preserve"> </w:t>
                </w:r>
              </w:p>
            </w:tc>
          </w:sdtContent>
        </w:sdt>
      </w:tr>
      <w:tr w:rsidR="001E212A" w:rsidRPr="00B568B7" w:rsidTr="001E212A">
        <w:trPr>
          <w:trHeight w:val="95"/>
        </w:trPr>
        <w:sdt>
          <w:sdtPr>
            <w:rPr>
              <w:rStyle w:val="Responseboxtext"/>
              <w:sz w:val="18"/>
              <w:szCs w:val="18"/>
            </w:rPr>
            <w:alias w:val="Livestock type"/>
            <w:tag w:val="Livestock type"/>
            <w:id w:val="241459836"/>
            <w:placeholder>
              <w:docPart w:val="686B196AC2AA4A3F8EA3529FDE168CEA"/>
            </w:placeholder>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C61C61" w:rsidRDefault="00F85032" w:rsidP="00F85032">
                <w:pPr>
                  <w:pStyle w:val="Questiontext"/>
                  <w:rPr>
                    <w:rStyle w:val="Responseboxtext"/>
                    <w:sz w:val="18"/>
                    <w:szCs w:val="18"/>
                  </w:rPr>
                </w:pPr>
                <w:r>
                  <w:rPr>
                    <w:rStyle w:val="Responseboxtext"/>
                    <w:sz w:val="18"/>
                    <w:szCs w:val="18"/>
                  </w:rPr>
                  <w:t xml:space="preserve"> </w:t>
                </w:r>
              </w:p>
            </w:tc>
          </w:sdtContent>
        </w:sdt>
        <w:sdt>
          <w:sdtPr>
            <w:rPr>
              <w:rStyle w:val="Responseboxtext"/>
              <w:rFonts w:eastAsia="Calibri"/>
            </w:rPr>
            <w:id w:val="-499275412"/>
            <w:placeholder>
              <w:docPart w:val="A75E9E6A01E04519AA419FE900C969D7"/>
            </w:placeholde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rsidR="001E212A" w:rsidRPr="00C61C61" w:rsidRDefault="00F85032" w:rsidP="00F85032">
                <w:pPr>
                  <w:pStyle w:val="Questiontext"/>
                  <w:rPr>
                    <w:rStyle w:val="Responseboxtext"/>
                    <w:sz w:val="18"/>
                    <w:szCs w:val="18"/>
                  </w:rPr>
                </w:pPr>
                <w:r>
                  <w:rPr>
                    <w:rStyle w:val="Responseboxtext"/>
                    <w:rFonts w:eastAsia="Calibri"/>
                  </w:rPr>
                  <w:t xml:space="preserve"> </w:t>
                </w:r>
              </w:p>
            </w:tc>
          </w:sdtContent>
        </w:sdt>
      </w:tr>
      <w:tr w:rsidR="001E212A" w:rsidRPr="00B568B7" w:rsidTr="001E212A">
        <w:trPr>
          <w:trHeight w:val="95"/>
        </w:trPr>
        <w:sdt>
          <w:sdtPr>
            <w:rPr>
              <w:rStyle w:val="Responseboxtext"/>
              <w:sz w:val="18"/>
              <w:szCs w:val="18"/>
            </w:rPr>
            <w:alias w:val="Livestock type"/>
            <w:tag w:val="Livestock type"/>
            <w:id w:val="472099553"/>
            <w:placeholder>
              <w:docPart w:val="A199AECD978E47D4A6025D6437FB9377"/>
            </w:placeholder>
          </w:sdtPr>
          <w:sdtEndPr>
            <w:rPr>
              <w:rStyle w:val="Responseboxtex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C61C61" w:rsidRDefault="00F85032" w:rsidP="00F85032">
                <w:pPr>
                  <w:pStyle w:val="Questiontext"/>
                  <w:rPr>
                    <w:rStyle w:val="Responseboxtext"/>
                    <w:sz w:val="18"/>
                    <w:szCs w:val="18"/>
                  </w:rPr>
                </w:pPr>
                <w:r>
                  <w:rPr>
                    <w:rStyle w:val="Responseboxtext"/>
                    <w:sz w:val="18"/>
                    <w:szCs w:val="18"/>
                  </w:rPr>
                  <w:tab/>
                </w:r>
              </w:p>
            </w:tc>
          </w:sdtContent>
        </w:sdt>
        <w:sdt>
          <w:sdtPr>
            <w:rPr>
              <w:rStyle w:val="Responseboxtext"/>
              <w:rFonts w:eastAsia="Calibri"/>
            </w:rPr>
            <w:id w:val="-843084000"/>
            <w:placeholder>
              <w:docPart w:val="9D70A3536FFA467BBFB8E6977BB51484"/>
            </w:placeholde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rsidR="001E212A" w:rsidRPr="00C61C61" w:rsidRDefault="00F85032" w:rsidP="00F85032">
                <w:pPr>
                  <w:pStyle w:val="Questiontext"/>
                  <w:rPr>
                    <w:rStyle w:val="Responseboxtext"/>
                    <w:sz w:val="18"/>
                    <w:szCs w:val="18"/>
                  </w:rPr>
                </w:pPr>
                <w:r>
                  <w:rPr>
                    <w:rStyle w:val="Responseboxtext"/>
                    <w:rFonts w:eastAsia="Calibri"/>
                  </w:rPr>
                  <w:t xml:space="preserve"> </w:t>
                </w:r>
              </w:p>
            </w:tc>
          </w:sdtContent>
        </w:sdt>
      </w:tr>
      <w:tr w:rsidR="001E212A" w:rsidRPr="002F53F4" w:rsidTr="001E212A">
        <w:trPr>
          <w:trHeight w:val="95"/>
        </w:trPr>
        <w:tc>
          <w:tcPr>
            <w:tcW w:w="9920" w:type="dxa"/>
            <w:gridSpan w:val="3"/>
            <w:tcBorders>
              <w:top w:val="single" w:sz="4" w:space="0" w:color="auto"/>
            </w:tcBorders>
            <w:shd w:val="clear" w:color="auto" w:fill="auto"/>
          </w:tcPr>
          <w:p w:rsidR="001E212A" w:rsidRPr="002F53F4" w:rsidRDefault="001E212A" w:rsidP="001E212A">
            <w:pPr>
              <w:pStyle w:val="SubQuestion"/>
              <w:spacing w:before="240"/>
            </w:pPr>
            <w:r>
              <w:rPr>
                <w:rFonts w:eastAsia="Calibri"/>
                <w:lang w:eastAsia="en-GB"/>
              </w:rPr>
              <w:t>2 Is manure or slurry exported from the site?</w:t>
            </w:r>
          </w:p>
        </w:tc>
      </w:tr>
      <w:tr w:rsidR="001E212A" w:rsidRPr="00B568B7" w:rsidTr="001E212A">
        <w:trPr>
          <w:trHeight w:val="253"/>
        </w:trPr>
        <w:tc>
          <w:tcPr>
            <w:tcW w:w="1276" w:type="dxa"/>
            <w:shd w:val="clear" w:color="auto" w:fill="auto"/>
          </w:tcPr>
          <w:p w:rsidR="001E212A" w:rsidRPr="00B568B7" w:rsidRDefault="001E212A" w:rsidP="001E212A">
            <w:pPr>
              <w:pStyle w:val="Questiontext"/>
            </w:pPr>
            <w:r w:rsidRPr="00B568B7">
              <w:t>No</w:t>
            </w:r>
          </w:p>
        </w:tc>
        <w:sdt>
          <w:sdtPr>
            <w:rPr>
              <w:rFonts w:eastAsia="Calibri"/>
              <w:lang w:eastAsia="en-GB"/>
            </w:rPr>
            <w:id w:val="-1328130420"/>
          </w:sdtPr>
          <w:sdtEndPr/>
          <w:sdtContent>
            <w:tc>
              <w:tcPr>
                <w:tcW w:w="8644" w:type="dxa"/>
                <w:gridSpan w:val="2"/>
                <w:shd w:val="clear" w:color="auto" w:fill="auto"/>
              </w:tcPr>
              <w:p w:rsidR="001E212A" w:rsidRPr="00B568B7" w:rsidRDefault="001E212A" w:rsidP="001E212A">
                <w:pPr>
                  <w:pStyle w:val="Questiontext"/>
                </w:pPr>
                <w:r>
                  <w:rPr>
                    <w:rFonts w:ascii="MS Gothic" w:eastAsia="MS Gothic" w:hAnsi="MS Gothic" w:hint="eastAsia"/>
                    <w:lang w:eastAsia="en-GB"/>
                  </w:rPr>
                  <w:t>☐</w:t>
                </w:r>
              </w:p>
            </w:tc>
          </w:sdtContent>
        </w:sdt>
      </w:tr>
      <w:tr w:rsidR="001E212A" w:rsidRPr="00B568B7" w:rsidTr="001E212A">
        <w:trPr>
          <w:trHeight w:val="252"/>
        </w:trPr>
        <w:tc>
          <w:tcPr>
            <w:tcW w:w="1276" w:type="dxa"/>
            <w:shd w:val="clear" w:color="auto" w:fill="auto"/>
          </w:tcPr>
          <w:p w:rsidR="001E212A" w:rsidRPr="00B568B7" w:rsidRDefault="001E212A" w:rsidP="001E212A">
            <w:pPr>
              <w:pStyle w:val="Questiontext"/>
            </w:pPr>
            <w:r w:rsidRPr="00B568B7">
              <w:t>Yes</w:t>
            </w:r>
          </w:p>
        </w:tc>
        <w:sdt>
          <w:sdtPr>
            <w:rPr>
              <w:rFonts w:eastAsia="Calibri"/>
              <w:lang w:eastAsia="en-GB"/>
            </w:rPr>
            <w:id w:val="-1672179695"/>
          </w:sdtPr>
          <w:sdtEndPr/>
          <w:sdtContent>
            <w:tc>
              <w:tcPr>
                <w:tcW w:w="8644" w:type="dxa"/>
                <w:gridSpan w:val="2"/>
                <w:shd w:val="clear" w:color="auto" w:fill="auto"/>
              </w:tcPr>
              <w:p w:rsidR="001E212A" w:rsidRPr="00B568B7" w:rsidRDefault="001E212A" w:rsidP="001E212A">
                <w:pPr>
                  <w:pStyle w:val="Questiontext"/>
                </w:pPr>
                <w:r>
                  <w:rPr>
                    <w:rFonts w:ascii="MS Gothic" w:eastAsia="MS Gothic" w:hAnsi="MS Gothic" w:hint="eastAsia"/>
                    <w:lang w:eastAsia="en-GB"/>
                  </w:rPr>
                  <w:t>☐</w:t>
                </w:r>
              </w:p>
            </w:tc>
          </w:sdtContent>
        </w:sdt>
      </w:tr>
      <w:tr w:rsidR="001E212A" w:rsidRPr="002F53F4" w:rsidTr="001E212A">
        <w:trPr>
          <w:trHeight w:val="95"/>
        </w:trPr>
        <w:tc>
          <w:tcPr>
            <w:tcW w:w="9920" w:type="dxa"/>
            <w:gridSpan w:val="3"/>
            <w:shd w:val="clear" w:color="auto" w:fill="auto"/>
          </w:tcPr>
          <w:p w:rsidR="001E212A" w:rsidRPr="002F53F4" w:rsidRDefault="001E212A" w:rsidP="001E212A">
            <w:pPr>
              <w:pStyle w:val="SubQuestion"/>
            </w:pPr>
            <w:r w:rsidRPr="001B7274">
              <w:rPr>
                <w:rFonts w:eastAsia="Calibri"/>
                <w:lang w:eastAsia="en-GB"/>
              </w:rPr>
              <w:t>3 Is manure or slurry spread on the site?</w:t>
            </w:r>
          </w:p>
        </w:tc>
      </w:tr>
      <w:tr w:rsidR="001E212A" w:rsidRPr="00B568B7" w:rsidTr="001E212A">
        <w:trPr>
          <w:trHeight w:val="253"/>
        </w:trPr>
        <w:tc>
          <w:tcPr>
            <w:tcW w:w="1276" w:type="dxa"/>
            <w:shd w:val="clear" w:color="auto" w:fill="auto"/>
          </w:tcPr>
          <w:p w:rsidR="001E212A" w:rsidRPr="00B568B7" w:rsidRDefault="001E212A" w:rsidP="001E212A">
            <w:pPr>
              <w:pStyle w:val="Questiontext"/>
            </w:pPr>
            <w:r w:rsidRPr="00B568B7">
              <w:t xml:space="preserve">No </w:t>
            </w:r>
          </w:p>
        </w:tc>
        <w:sdt>
          <w:sdtPr>
            <w:rPr>
              <w:rFonts w:eastAsia="Calibri"/>
              <w:lang w:eastAsia="en-GB"/>
            </w:rPr>
            <w:id w:val="-1801143851"/>
          </w:sdtPr>
          <w:sdtEndPr/>
          <w:sdtContent>
            <w:tc>
              <w:tcPr>
                <w:tcW w:w="8644" w:type="dxa"/>
                <w:gridSpan w:val="2"/>
                <w:shd w:val="clear" w:color="auto" w:fill="auto"/>
              </w:tcPr>
              <w:p w:rsidR="001E212A" w:rsidRPr="00B568B7" w:rsidRDefault="001E212A" w:rsidP="001E212A">
                <w:pPr>
                  <w:pStyle w:val="Questiontext"/>
                </w:pPr>
                <w:r>
                  <w:rPr>
                    <w:rFonts w:ascii="MS Gothic" w:eastAsia="MS Gothic" w:hAnsi="MS Gothic" w:hint="eastAsia"/>
                    <w:lang w:eastAsia="en-GB"/>
                  </w:rPr>
                  <w:t>☐</w:t>
                </w:r>
              </w:p>
            </w:tc>
          </w:sdtContent>
        </w:sdt>
      </w:tr>
      <w:tr w:rsidR="001E212A" w:rsidRPr="00B568B7" w:rsidTr="001E212A">
        <w:trPr>
          <w:trHeight w:val="252"/>
        </w:trPr>
        <w:tc>
          <w:tcPr>
            <w:tcW w:w="1276" w:type="dxa"/>
            <w:shd w:val="clear" w:color="auto" w:fill="auto"/>
          </w:tcPr>
          <w:p w:rsidR="001E212A" w:rsidRPr="00B568B7" w:rsidRDefault="001E212A" w:rsidP="001E212A">
            <w:pPr>
              <w:pStyle w:val="Questiontext"/>
            </w:pPr>
            <w:r w:rsidRPr="00B568B7">
              <w:t>Yes</w:t>
            </w:r>
          </w:p>
        </w:tc>
        <w:sdt>
          <w:sdtPr>
            <w:rPr>
              <w:rFonts w:eastAsia="Calibri"/>
              <w:lang w:eastAsia="en-GB"/>
            </w:rPr>
            <w:id w:val="-2144498092"/>
          </w:sdtPr>
          <w:sdtEndPr/>
          <w:sdtContent>
            <w:tc>
              <w:tcPr>
                <w:tcW w:w="8644" w:type="dxa"/>
                <w:gridSpan w:val="2"/>
                <w:shd w:val="clear" w:color="auto" w:fill="auto"/>
              </w:tcPr>
              <w:p w:rsidR="001E212A" w:rsidRPr="00B568B7" w:rsidRDefault="001E212A" w:rsidP="001E212A">
                <w:pPr>
                  <w:pStyle w:val="Questiontext"/>
                </w:pPr>
                <w:r>
                  <w:rPr>
                    <w:rFonts w:ascii="MS Gothic" w:eastAsia="MS Gothic" w:hAnsi="MS Gothic" w:hint="eastAsia"/>
                    <w:lang w:eastAsia="en-GB"/>
                  </w:rPr>
                  <w:t>☐</w:t>
                </w:r>
              </w:p>
            </w:tc>
          </w:sdtContent>
        </w:sdt>
      </w:tr>
    </w:tbl>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r>
        <w:rPr>
          <w:b/>
          <w:bCs/>
        </w:rPr>
        <w:br w:type="page"/>
      </w:r>
    </w:p>
    <w:tbl>
      <w:tblPr>
        <w:tblW w:w="9920" w:type="dxa"/>
        <w:tblInd w:w="-142" w:type="dxa"/>
        <w:tblLayout w:type="fixed"/>
        <w:tblLook w:val="04A0" w:firstRow="1" w:lastRow="0" w:firstColumn="1" w:lastColumn="0" w:noHBand="0" w:noVBand="1"/>
      </w:tblPr>
      <w:tblGrid>
        <w:gridCol w:w="993"/>
        <w:gridCol w:w="709"/>
        <w:gridCol w:w="283"/>
        <w:gridCol w:w="2126"/>
        <w:gridCol w:w="5809"/>
      </w:tblGrid>
      <w:tr w:rsidR="001E212A" w:rsidRPr="002F53F4" w:rsidTr="001E212A">
        <w:trPr>
          <w:trHeight w:val="95"/>
        </w:trPr>
        <w:tc>
          <w:tcPr>
            <w:tcW w:w="9920" w:type="dxa"/>
            <w:gridSpan w:val="5"/>
            <w:shd w:val="clear" w:color="auto" w:fill="auto"/>
          </w:tcPr>
          <w:p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4 – Specific questions for the clinical waste sector</w:t>
            </w:r>
          </w:p>
        </w:tc>
      </w:tr>
      <w:tr w:rsidR="001E212A" w:rsidRPr="002F53F4" w:rsidTr="001E212A">
        <w:trPr>
          <w:trHeight w:val="95"/>
        </w:trPr>
        <w:tc>
          <w:tcPr>
            <w:tcW w:w="9920" w:type="dxa"/>
            <w:gridSpan w:val="5"/>
            <w:shd w:val="clear" w:color="auto" w:fill="auto"/>
          </w:tcPr>
          <w:p w:rsidR="001E212A" w:rsidRDefault="001E212A" w:rsidP="001E212A">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rsidR="001E212A" w:rsidRDefault="001E212A" w:rsidP="001E212A">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1E212A" w:rsidRPr="002F53F4" w:rsidTr="001E212A">
        <w:trPr>
          <w:trHeight w:val="95"/>
        </w:trPr>
        <w:tc>
          <w:tcPr>
            <w:tcW w:w="9920" w:type="dxa"/>
            <w:gridSpan w:val="5"/>
            <w:shd w:val="clear" w:color="auto" w:fill="auto"/>
          </w:tcPr>
          <w:p w:rsidR="001E212A" w:rsidRDefault="001E212A" w:rsidP="001E212A">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1E212A" w:rsidRPr="002F53F4" w:rsidTr="001E212A">
        <w:trPr>
          <w:trHeight w:val="169"/>
        </w:trPr>
        <w:tc>
          <w:tcPr>
            <w:tcW w:w="993" w:type="dxa"/>
            <w:shd w:val="clear" w:color="auto" w:fill="auto"/>
          </w:tcPr>
          <w:p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252816847"/>
          </w:sdtPr>
          <w:sdtEndPr/>
          <w:sdtContent>
            <w:tc>
              <w:tcPr>
                <w:tcW w:w="709" w:type="dxa"/>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218" w:type="dxa"/>
            <w:gridSpan w:val="3"/>
            <w:shd w:val="clear" w:color="auto" w:fill="auto"/>
          </w:tcPr>
          <w:p w:rsidR="001E212A" w:rsidRDefault="001E212A" w:rsidP="001E212A">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1E212A" w:rsidRPr="002F53F4" w:rsidTr="001E212A">
        <w:trPr>
          <w:trHeight w:val="168"/>
        </w:trPr>
        <w:tc>
          <w:tcPr>
            <w:tcW w:w="993" w:type="dxa"/>
            <w:shd w:val="clear" w:color="auto" w:fill="auto"/>
          </w:tcPr>
          <w:p w:rsidR="001E212A" w:rsidRDefault="001E212A" w:rsidP="001E212A">
            <w:pPr>
              <w:pStyle w:val="Questiontext"/>
              <w:rPr>
                <w:rFonts w:eastAsia="Calibri"/>
                <w:lang w:eastAsia="en-GB"/>
              </w:rPr>
            </w:pPr>
          </w:p>
        </w:tc>
        <w:tc>
          <w:tcPr>
            <w:tcW w:w="709" w:type="dxa"/>
            <w:shd w:val="clear" w:color="auto" w:fill="auto"/>
          </w:tcPr>
          <w:p w:rsidR="001E212A" w:rsidRDefault="001E212A" w:rsidP="001E212A">
            <w:pPr>
              <w:pStyle w:val="Questiontext"/>
              <w:rPr>
                <w:rFonts w:eastAsia="Calibri"/>
                <w:lang w:eastAsia="en-GB"/>
              </w:rPr>
            </w:pPr>
          </w:p>
        </w:tc>
        <w:tc>
          <w:tcPr>
            <w:tcW w:w="2409" w:type="dxa"/>
            <w:gridSpan w:val="2"/>
            <w:shd w:val="clear" w:color="auto" w:fill="auto"/>
          </w:tcPr>
          <w:p w:rsidR="001E212A" w:rsidRDefault="001E212A" w:rsidP="001E212A">
            <w:pPr>
              <w:pStyle w:val="Questiontext"/>
              <w:rPr>
                <w:rFonts w:eastAsia="Calibri"/>
                <w:lang w:eastAsia="en-GB"/>
              </w:rPr>
            </w:pPr>
            <w:r>
              <w:rPr>
                <w:rFonts w:ascii="MetaNormalLF-Roman" w:eastAsia="Calibri" w:hAnsi="MetaNormalLF-Roman" w:cs="MetaNormalLF-Roman"/>
                <w:lang w:eastAsia="en-GB"/>
              </w:rPr>
              <w:t>Document reference</w:t>
            </w:r>
          </w:p>
        </w:tc>
        <w:sdt>
          <w:sdtPr>
            <w:rPr>
              <w:rStyle w:val="Responseboxtext"/>
              <w:rFonts w:eastAsia="Calibri"/>
            </w:rPr>
            <w:id w:val="988520611"/>
            <w:placeholder>
              <w:docPart w:val="4C93E3243CD943AE9130D392B89412C7"/>
            </w:placeholder>
            <w:text/>
          </w:sdtPr>
          <w:sdtEndPr>
            <w:rPr>
              <w:rStyle w:val="DefaultParagraphFont"/>
            </w:rPr>
          </w:sdtEndPr>
          <w:sdtContent>
            <w:tc>
              <w:tcPr>
                <w:tcW w:w="5809" w:type="dxa"/>
                <w:shd w:val="clear" w:color="auto" w:fill="auto"/>
              </w:tcPr>
              <w:p w:rsidR="001E212A" w:rsidRPr="00DC4C23" w:rsidRDefault="00F85032" w:rsidP="00F85032">
                <w:pPr>
                  <w:pStyle w:val="Questiontext"/>
                  <w:rPr>
                    <w:rStyle w:val="Responseboxtext"/>
                    <w:rFonts w:eastAsia="Calibri"/>
                  </w:rPr>
                </w:pPr>
                <w:r>
                  <w:rPr>
                    <w:rStyle w:val="Responseboxtext"/>
                    <w:rFonts w:eastAsia="Calibri"/>
                  </w:rPr>
                  <w:t xml:space="preserve"> </w:t>
                </w:r>
              </w:p>
            </w:tc>
          </w:sdtContent>
        </w:sdt>
      </w:tr>
      <w:tr w:rsidR="001E212A" w:rsidRPr="002F53F4" w:rsidTr="001E212A">
        <w:trPr>
          <w:trHeight w:val="168"/>
        </w:trPr>
        <w:tc>
          <w:tcPr>
            <w:tcW w:w="993" w:type="dxa"/>
            <w:shd w:val="clear" w:color="auto" w:fill="auto"/>
          </w:tcPr>
          <w:p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440691346"/>
          </w:sdtPr>
          <w:sdtEndPr/>
          <w:sdtContent>
            <w:tc>
              <w:tcPr>
                <w:tcW w:w="709" w:type="dxa"/>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2409" w:type="dxa"/>
            <w:gridSpan w:val="2"/>
            <w:shd w:val="clear" w:color="auto" w:fill="auto"/>
          </w:tcPr>
          <w:p w:rsidR="001E212A" w:rsidRDefault="001E212A" w:rsidP="001E212A">
            <w:pPr>
              <w:pStyle w:val="Questiontext"/>
              <w:rPr>
                <w:rFonts w:eastAsia="Calibri"/>
                <w:lang w:eastAsia="en-GB"/>
              </w:rPr>
            </w:pPr>
            <w:r>
              <w:rPr>
                <w:rFonts w:ascii="MetaNormalLF-Roman" w:eastAsia="Calibri" w:hAnsi="MetaNormalLF-Roman" w:cs="MetaNormalLF-Roman"/>
                <w:lang w:eastAsia="en-GB"/>
              </w:rPr>
              <w:t>Document reference</w:t>
            </w:r>
          </w:p>
        </w:tc>
        <w:sdt>
          <w:sdtPr>
            <w:rPr>
              <w:rStyle w:val="Responseboxtext"/>
              <w:rFonts w:eastAsia="Calibri"/>
            </w:rPr>
            <w:id w:val="-1879694555"/>
            <w:placeholder>
              <w:docPart w:val="707D090AA119459EB64DACECD7EE13C0"/>
            </w:placeholder>
            <w:text/>
          </w:sdtPr>
          <w:sdtEndPr>
            <w:rPr>
              <w:rStyle w:val="DefaultParagraphFont"/>
            </w:rPr>
          </w:sdtEndPr>
          <w:sdtContent>
            <w:tc>
              <w:tcPr>
                <w:tcW w:w="5809" w:type="dxa"/>
                <w:shd w:val="clear" w:color="auto" w:fill="auto"/>
              </w:tcPr>
              <w:p w:rsidR="001E212A" w:rsidRPr="00DC4C23" w:rsidRDefault="00F85032" w:rsidP="00F85032">
                <w:pPr>
                  <w:pStyle w:val="Questiontext"/>
                  <w:rPr>
                    <w:rStyle w:val="Responseboxtext"/>
                    <w:rFonts w:eastAsia="Calibri"/>
                  </w:rPr>
                </w:pPr>
                <w:r>
                  <w:rPr>
                    <w:rStyle w:val="Responseboxtext"/>
                    <w:rFonts w:eastAsia="Calibri"/>
                  </w:rPr>
                  <w:t xml:space="preserve"> </w:t>
                </w:r>
              </w:p>
            </w:tc>
          </w:sdtContent>
        </w:sdt>
      </w:tr>
      <w:tr w:rsidR="001E212A" w:rsidRPr="002F53F4" w:rsidTr="001E212A">
        <w:trPr>
          <w:trHeight w:val="1012"/>
        </w:trPr>
        <w:tc>
          <w:tcPr>
            <w:tcW w:w="9920" w:type="dxa"/>
            <w:gridSpan w:val="5"/>
            <w:shd w:val="clear" w:color="auto" w:fill="auto"/>
          </w:tcPr>
          <w:p w:rsidR="001E212A" w:rsidRDefault="001E212A" w:rsidP="001E212A">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1E212A" w:rsidRPr="002F53F4" w:rsidTr="001E212A">
        <w:trPr>
          <w:trHeight w:val="169"/>
        </w:trPr>
        <w:tc>
          <w:tcPr>
            <w:tcW w:w="993" w:type="dxa"/>
            <w:shd w:val="clear" w:color="auto" w:fill="auto"/>
          </w:tcPr>
          <w:p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2081281934"/>
          </w:sdtPr>
          <w:sdtEndPr/>
          <w:sdtContent>
            <w:tc>
              <w:tcPr>
                <w:tcW w:w="709" w:type="dxa"/>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218" w:type="dxa"/>
            <w:gridSpan w:val="3"/>
            <w:shd w:val="clear" w:color="auto" w:fill="auto"/>
          </w:tcPr>
          <w:p w:rsidR="001E212A" w:rsidRDefault="001E212A" w:rsidP="001E212A">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1E212A" w:rsidRPr="002F53F4" w:rsidTr="001E212A">
        <w:trPr>
          <w:trHeight w:val="168"/>
        </w:trPr>
        <w:tc>
          <w:tcPr>
            <w:tcW w:w="993" w:type="dxa"/>
            <w:shd w:val="clear" w:color="auto" w:fill="auto"/>
          </w:tcPr>
          <w:p w:rsidR="001E212A" w:rsidRDefault="001E212A" w:rsidP="001E212A">
            <w:pPr>
              <w:pStyle w:val="Questiontext"/>
              <w:rPr>
                <w:rFonts w:eastAsia="Calibri"/>
                <w:lang w:eastAsia="en-GB"/>
              </w:rPr>
            </w:pPr>
          </w:p>
        </w:tc>
        <w:tc>
          <w:tcPr>
            <w:tcW w:w="709" w:type="dxa"/>
            <w:shd w:val="clear" w:color="auto" w:fill="auto"/>
          </w:tcPr>
          <w:p w:rsidR="001E212A" w:rsidRDefault="001E212A" w:rsidP="001E212A">
            <w:pPr>
              <w:pStyle w:val="Questiontext"/>
              <w:rPr>
                <w:rFonts w:eastAsia="Calibri"/>
                <w:lang w:eastAsia="en-GB"/>
              </w:rPr>
            </w:pPr>
          </w:p>
        </w:tc>
        <w:tc>
          <w:tcPr>
            <w:tcW w:w="2409" w:type="dxa"/>
            <w:gridSpan w:val="2"/>
            <w:shd w:val="clear" w:color="auto" w:fill="auto"/>
          </w:tcPr>
          <w:p w:rsidR="001E212A" w:rsidRDefault="001E212A" w:rsidP="001E212A">
            <w:pPr>
              <w:pStyle w:val="Questiontext"/>
              <w:rPr>
                <w:rFonts w:eastAsia="Calibri"/>
                <w:lang w:eastAsia="en-GB"/>
              </w:rPr>
            </w:pPr>
            <w:r>
              <w:rPr>
                <w:rFonts w:ascii="MetaNormalLF-Roman" w:eastAsia="Calibri" w:hAnsi="MetaNormalLF-Roman" w:cs="MetaNormalLF-Roman"/>
                <w:lang w:eastAsia="en-GB"/>
              </w:rPr>
              <w:t>Document reference</w:t>
            </w:r>
          </w:p>
        </w:tc>
        <w:sdt>
          <w:sdtPr>
            <w:rPr>
              <w:rStyle w:val="Responseboxtext"/>
              <w:rFonts w:eastAsia="Calibri"/>
            </w:rPr>
            <w:id w:val="-624309427"/>
            <w:placeholder>
              <w:docPart w:val="68C6AB7288304C759E56877DA04233D0"/>
            </w:placeholder>
            <w:text/>
          </w:sdtPr>
          <w:sdtEndPr>
            <w:rPr>
              <w:rStyle w:val="DefaultParagraphFont"/>
            </w:rPr>
          </w:sdtEndPr>
          <w:sdtContent>
            <w:tc>
              <w:tcPr>
                <w:tcW w:w="5809" w:type="dxa"/>
                <w:shd w:val="clear" w:color="auto" w:fill="auto"/>
              </w:tcPr>
              <w:p w:rsidR="001E212A" w:rsidRPr="00DC4C23" w:rsidRDefault="00F85032" w:rsidP="00F85032">
                <w:pPr>
                  <w:pStyle w:val="Questiontext"/>
                  <w:rPr>
                    <w:rStyle w:val="Responseboxtext"/>
                    <w:rFonts w:eastAsia="Calibri"/>
                  </w:rPr>
                </w:pPr>
                <w:r>
                  <w:rPr>
                    <w:rStyle w:val="Responseboxtext"/>
                    <w:rFonts w:eastAsia="Calibri"/>
                  </w:rPr>
                  <w:t xml:space="preserve"> </w:t>
                </w:r>
              </w:p>
            </w:tc>
          </w:sdtContent>
        </w:sdt>
      </w:tr>
      <w:tr w:rsidR="001E212A" w:rsidRPr="002F53F4" w:rsidTr="001E212A">
        <w:trPr>
          <w:trHeight w:val="168"/>
        </w:trPr>
        <w:tc>
          <w:tcPr>
            <w:tcW w:w="993" w:type="dxa"/>
            <w:shd w:val="clear" w:color="auto" w:fill="auto"/>
          </w:tcPr>
          <w:p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302084127"/>
          </w:sdtPr>
          <w:sdtEndPr/>
          <w:sdtContent>
            <w:tc>
              <w:tcPr>
                <w:tcW w:w="709" w:type="dxa"/>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2409" w:type="dxa"/>
            <w:gridSpan w:val="2"/>
            <w:shd w:val="clear" w:color="auto" w:fill="auto"/>
          </w:tcPr>
          <w:p w:rsidR="001E212A" w:rsidRDefault="001E212A" w:rsidP="001E212A">
            <w:pPr>
              <w:pStyle w:val="Questiontext"/>
              <w:rPr>
                <w:rFonts w:eastAsia="Calibri"/>
                <w:lang w:eastAsia="en-GB"/>
              </w:rPr>
            </w:pPr>
            <w:r>
              <w:rPr>
                <w:rFonts w:ascii="MetaNormalLF-Roman" w:eastAsia="Calibri" w:hAnsi="MetaNormalLF-Roman" w:cs="MetaNormalLF-Roman"/>
                <w:lang w:eastAsia="en-GB"/>
              </w:rPr>
              <w:t>Document reference</w:t>
            </w:r>
          </w:p>
        </w:tc>
        <w:sdt>
          <w:sdtPr>
            <w:rPr>
              <w:rStyle w:val="Responseboxtext"/>
              <w:rFonts w:eastAsia="Calibri"/>
            </w:rPr>
            <w:id w:val="169767086"/>
            <w:placeholder>
              <w:docPart w:val="DDC3CB19980C42DD85FD9A25D417E09F"/>
            </w:placeholder>
            <w:text/>
          </w:sdtPr>
          <w:sdtEndPr>
            <w:rPr>
              <w:rStyle w:val="DefaultParagraphFont"/>
            </w:rPr>
          </w:sdtEndPr>
          <w:sdtContent>
            <w:tc>
              <w:tcPr>
                <w:tcW w:w="5809" w:type="dxa"/>
                <w:shd w:val="clear" w:color="auto" w:fill="auto"/>
              </w:tcPr>
              <w:p w:rsidR="001E212A" w:rsidRPr="00DC4C23" w:rsidRDefault="00F85032" w:rsidP="00F85032">
                <w:pPr>
                  <w:pStyle w:val="Questiontext"/>
                  <w:rPr>
                    <w:rStyle w:val="Responseboxtext"/>
                    <w:rFonts w:eastAsia="Calibri"/>
                  </w:rPr>
                </w:pPr>
                <w:r>
                  <w:rPr>
                    <w:rStyle w:val="Responseboxtext"/>
                    <w:rFonts w:eastAsia="Calibri"/>
                  </w:rPr>
                  <w:t xml:space="preserve"> </w:t>
                </w:r>
              </w:p>
            </w:tc>
          </w:sdtContent>
        </w:sdt>
      </w:tr>
      <w:tr w:rsidR="001E212A" w:rsidRPr="002F53F4" w:rsidTr="001E212A">
        <w:trPr>
          <w:trHeight w:val="95"/>
        </w:trPr>
        <w:tc>
          <w:tcPr>
            <w:tcW w:w="9920" w:type="dxa"/>
            <w:gridSpan w:val="5"/>
            <w:shd w:val="clear" w:color="auto" w:fill="auto"/>
          </w:tcPr>
          <w:p w:rsidR="001E212A" w:rsidRDefault="001E212A" w:rsidP="001E212A">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1E212A" w:rsidRPr="002F53F4" w:rsidTr="001E212A">
        <w:trPr>
          <w:trHeight w:val="169"/>
        </w:trPr>
        <w:tc>
          <w:tcPr>
            <w:tcW w:w="993" w:type="dxa"/>
            <w:shd w:val="clear" w:color="auto" w:fill="auto"/>
          </w:tcPr>
          <w:p w:rsidR="001E212A" w:rsidRDefault="001E212A" w:rsidP="001E212A">
            <w:pPr>
              <w:pStyle w:val="Questiontext"/>
              <w:rPr>
                <w:rFonts w:eastAsia="Calibri"/>
                <w:lang w:eastAsia="en-GB"/>
              </w:rPr>
            </w:pPr>
            <w:r>
              <w:rPr>
                <w:rFonts w:eastAsia="Calibri"/>
                <w:lang w:eastAsia="en-GB"/>
              </w:rPr>
              <w:t>No</w:t>
            </w:r>
          </w:p>
        </w:tc>
        <w:sdt>
          <w:sdtPr>
            <w:rPr>
              <w:rFonts w:eastAsia="Calibri"/>
            </w:rPr>
            <w:id w:val="-996416068"/>
          </w:sdtPr>
          <w:sdtEndPr/>
          <w:sdtContent>
            <w:tc>
              <w:tcPr>
                <w:tcW w:w="709" w:type="dxa"/>
                <w:shd w:val="clear" w:color="auto" w:fill="auto"/>
              </w:tcPr>
              <w:p w:rsidR="001E212A" w:rsidRPr="00E33FD5" w:rsidRDefault="001E212A" w:rsidP="001E212A">
                <w:pPr>
                  <w:pStyle w:val="Questiontext"/>
                  <w:rPr>
                    <w:rFonts w:eastAsia="Calibri"/>
                  </w:rPr>
                </w:pPr>
                <w:r w:rsidRPr="00E33FD5">
                  <w:rPr>
                    <w:rFonts w:eastAsia="MS Gothic" w:hint="eastAsia"/>
                  </w:rPr>
                  <w:t>☐</w:t>
                </w:r>
              </w:p>
            </w:tc>
          </w:sdtContent>
        </w:sdt>
        <w:tc>
          <w:tcPr>
            <w:tcW w:w="8218" w:type="dxa"/>
            <w:gridSpan w:val="3"/>
            <w:shd w:val="clear" w:color="auto" w:fill="auto"/>
          </w:tcPr>
          <w:p w:rsidR="001E212A" w:rsidRDefault="001E212A" w:rsidP="001E212A">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1E212A" w:rsidRPr="002F53F4" w:rsidTr="001E212A">
        <w:trPr>
          <w:trHeight w:val="168"/>
        </w:trPr>
        <w:tc>
          <w:tcPr>
            <w:tcW w:w="993" w:type="dxa"/>
            <w:shd w:val="clear" w:color="auto" w:fill="auto"/>
          </w:tcPr>
          <w:p w:rsidR="001E212A" w:rsidRDefault="001E212A" w:rsidP="001E212A">
            <w:pPr>
              <w:pStyle w:val="Questiontext"/>
              <w:rPr>
                <w:rFonts w:eastAsia="Calibri"/>
                <w:lang w:eastAsia="en-GB"/>
              </w:rPr>
            </w:pPr>
          </w:p>
        </w:tc>
        <w:tc>
          <w:tcPr>
            <w:tcW w:w="709" w:type="dxa"/>
            <w:shd w:val="clear" w:color="auto" w:fill="auto"/>
          </w:tcPr>
          <w:p w:rsidR="001E212A" w:rsidRPr="00E33FD5" w:rsidRDefault="001E212A" w:rsidP="001E212A">
            <w:pPr>
              <w:pStyle w:val="Questiontext"/>
              <w:rPr>
                <w:rFonts w:eastAsia="Calibri"/>
              </w:rPr>
            </w:pPr>
          </w:p>
        </w:tc>
        <w:tc>
          <w:tcPr>
            <w:tcW w:w="2409" w:type="dxa"/>
            <w:gridSpan w:val="2"/>
            <w:shd w:val="clear" w:color="auto" w:fill="auto"/>
          </w:tcPr>
          <w:p w:rsidR="001E212A" w:rsidRDefault="001E212A" w:rsidP="001E212A">
            <w:pPr>
              <w:pStyle w:val="Questiontext"/>
              <w:rPr>
                <w:rFonts w:eastAsia="Calibri"/>
                <w:lang w:eastAsia="en-GB"/>
              </w:rPr>
            </w:pPr>
            <w:r>
              <w:rPr>
                <w:rFonts w:ascii="MetaNormalLF-Roman" w:eastAsia="Calibri" w:hAnsi="MetaNormalLF-Roman" w:cs="MetaNormalLF-Roman"/>
                <w:lang w:eastAsia="en-GB"/>
              </w:rPr>
              <w:t>Document reference</w:t>
            </w:r>
          </w:p>
        </w:tc>
        <w:sdt>
          <w:sdtPr>
            <w:rPr>
              <w:rStyle w:val="Responseboxtext"/>
              <w:rFonts w:eastAsia="Calibri"/>
            </w:rPr>
            <w:id w:val="-1963874868"/>
            <w:placeholder>
              <w:docPart w:val="4B0B00D12C2B456B829334D97CA4AAA8"/>
            </w:placeholder>
            <w:text/>
          </w:sdtPr>
          <w:sdtEndPr>
            <w:rPr>
              <w:rStyle w:val="DefaultParagraphFont"/>
            </w:rPr>
          </w:sdtEndPr>
          <w:sdtContent>
            <w:tc>
              <w:tcPr>
                <w:tcW w:w="5809" w:type="dxa"/>
                <w:shd w:val="clear" w:color="auto" w:fill="auto"/>
              </w:tcPr>
              <w:p w:rsidR="001E212A" w:rsidRPr="00DC4C23" w:rsidRDefault="00F85032" w:rsidP="00F85032">
                <w:pPr>
                  <w:pStyle w:val="Questiontext"/>
                  <w:rPr>
                    <w:rStyle w:val="Responseboxtext"/>
                    <w:rFonts w:eastAsia="Calibri"/>
                  </w:rPr>
                </w:pPr>
                <w:r>
                  <w:rPr>
                    <w:rStyle w:val="Responseboxtext"/>
                    <w:rFonts w:eastAsia="Calibri"/>
                  </w:rPr>
                  <w:t xml:space="preserve"> </w:t>
                </w:r>
              </w:p>
            </w:tc>
          </w:sdtContent>
        </w:sdt>
      </w:tr>
      <w:tr w:rsidR="001E212A" w:rsidRPr="002F53F4" w:rsidTr="001E212A">
        <w:trPr>
          <w:trHeight w:val="168"/>
        </w:trPr>
        <w:tc>
          <w:tcPr>
            <w:tcW w:w="993" w:type="dxa"/>
            <w:shd w:val="clear" w:color="auto" w:fill="auto"/>
          </w:tcPr>
          <w:p w:rsidR="001E212A" w:rsidRDefault="001E212A" w:rsidP="001E212A">
            <w:pPr>
              <w:pStyle w:val="Questiontext"/>
              <w:rPr>
                <w:rFonts w:eastAsia="Calibri"/>
                <w:lang w:eastAsia="en-GB"/>
              </w:rPr>
            </w:pPr>
            <w:r>
              <w:rPr>
                <w:rFonts w:eastAsia="Calibri"/>
                <w:lang w:eastAsia="en-GB"/>
              </w:rPr>
              <w:t>Yes</w:t>
            </w:r>
          </w:p>
        </w:tc>
        <w:sdt>
          <w:sdtPr>
            <w:rPr>
              <w:rFonts w:eastAsia="Calibri"/>
            </w:rPr>
            <w:id w:val="-1197846192"/>
          </w:sdtPr>
          <w:sdtEndPr/>
          <w:sdtContent>
            <w:tc>
              <w:tcPr>
                <w:tcW w:w="709" w:type="dxa"/>
                <w:shd w:val="clear" w:color="auto" w:fill="auto"/>
              </w:tcPr>
              <w:p w:rsidR="001E212A" w:rsidRPr="00E33FD5" w:rsidRDefault="001E212A" w:rsidP="001E212A">
                <w:pPr>
                  <w:pStyle w:val="Questiontext"/>
                  <w:rPr>
                    <w:rFonts w:eastAsia="Calibri"/>
                  </w:rPr>
                </w:pPr>
                <w:r w:rsidRPr="00E33FD5">
                  <w:rPr>
                    <w:rFonts w:eastAsia="MS Gothic" w:hint="eastAsia"/>
                  </w:rPr>
                  <w:t>☐</w:t>
                </w:r>
              </w:p>
            </w:tc>
          </w:sdtContent>
        </w:sdt>
        <w:tc>
          <w:tcPr>
            <w:tcW w:w="2409" w:type="dxa"/>
            <w:gridSpan w:val="2"/>
            <w:shd w:val="clear" w:color="auto" w:fill="auto"/>
          </w:tcPr>
          <w:p w:rsidR="001E212A" w:rsidRDefault="001E212A" w:rsidP="001E212A">
            <w:pPr>
              <w:pStyle w:val="Questiontext"/>
              <w:rPr>
                <w:rFonts w:eastAsia="Calibri"/>
                <w:lang w:eastAsia="en-GB"/>
              </w:rPr>
            </w:pPr>
            <w:r>
              <w:rPr>
                <w:rFonts w:ascii="MetaNormalLF-Roman" w:eastAsia="Calibri" w:hAnsi="MetaNormalLF-Roman" w:cs="MetaNormalLF-Roman"/>
                <w:lang w:eastAsia="en-GB"/>
              </w:rPr>
              <w:t>Document reference</w:t>
            </w:r>
          </w:p>
        </w:tc>
        <w:sdt>
          <w:sdtPr>
            <w:rPr>
              <w:rStyle w:val="Responseboxtext"/>
              <w:rFonts w:eastAsia="Calibri"/>
            </w:rPr>
            <w:id w:val="1895776679"/>
            <w:placeholder>
              <w:docPart w:val="3E9E297A65654090A3DC0F046C3ED071"/>
            </w:placeholder>
            <w:text/>
          </w:sdtPr>
          <w:sdtEndPr>
            <w:rPr>
              <w:rStyle w:val="DefaultParagraphFont"/>
            </w:rPr>
          </w:sdtEndPr>
          <w:sdtContent>
            <w:tc>
              <w:tcPr>
                <w:tcW w:w="5809" w:type="dxa"/>
                <w:shd w:val="clear" w:color="auto" w:fill="auto"/>
              </w:tcPr>
              <w:p w:rsidR="001E212A" w:rsidRPr="00DC4C23" w:rsidRDefault="00F85032" w:rsidP="00F85032">
                <w:pPr>
                  <w:pStyle w:val="Questiontext"/>
                  <w:rPr>
                    <w:rStyle w:val="Responseboxtext"/>
                    <w:rFonts w:eastAsia="Calibri"/>
                  </w:rPr>
                </w:pPr>
                <w:r>
                  <w:rPr>
                    <w:rStyle w:val="Responseboxtext"/>
                    <w:rFonts w:eastAsia="Calibri"/>
                  </w:rPr>
                  <w:t xml:space="preserve"> </w:t>
                </w:r>
              </w:p>
            </w:tc>
          </w:sdtContent>
        </w:sdt>
      </w:tr>
      <w:tr w:rsidR="001E212A" w:rsidRPr="002F53F4" w:rsidTr="001E212A">
        <w:trPr>
          <w:trHeight w:val="567"/>
        </w:trPr>
        <w:tc>
          <w:tcPr>
            <w:tcW w:w="9920" w:type="dxa"/>
            <w:gridSpan w:val="5"/>
            <w:shd w:val="clear" w:color="auto" w:fill="auto"/>
          </w:tcPr>
          <w:p w:rsidR="001E212A" w:rsidRDefault="001E212A" w:rsidP="001E212A">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1E212A" w:rsidRPr="002F53F4" w:rsidTr="001E212A">
        <w:trPr>
          <w:trHeight w:val="169"/>
        </w:trPr>
        <w:tc>
          <w:tcPr>
            <w:tcW w:w="993" w:type="dxa"/>
            <w:shd w:val="clear" w:color="auto" w:fill="auto"/>
          </w:tcPr>
          <w:p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063793455"/>
          </w:sdtPr>
          <w:sdtEndPr/>
          <w:sdtContent>
            <w:tc>
              <w:tcPr>
                <w:tcW w:w="709" w:type="dxa"/>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218" w:type="dxa"/>
            <w:gridSpan w:val="3"/>
            <w:shd w:val="clear" w:color="auto" w:fill="auto"/>
          </w:tcPr>
          <w:p w:rsidR="001E212A" w:rsidRDefault="001E212A" w:rsidP="001E212A">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1E212A" w:rsidRPr="002F53F4" w:rsidTr="001E212A">
        <w:trPr>
          <w:trHeight w:val="168"/>
        </w:trPr>
        <w:tc>
          <w:tcPr>
            <w:tcW w:w="993" w:type="dxa"/>
            <w:shd w:val="clear" w:color="auto" w:fill="auto"/>
          </w:tcPr>
          <w:p w:rsidR="001E212A" w:rsidRDefault="001E212A" w:rsidP="001E212A">
            <w:pPr>
              <w:pStyle w:val="Questiontext"/>
              <w:rPr>
                <w:rFonts w:eastAsia="Calibri"/>
                <w:lang w:eastAsia="en-GB"/>
              </w:rPr>
            </w:pPr>
          </w:p>
        </w:tc>
        <w:tc>
          <w:tcPr>
            <w:tcW w:w="709" w:type="dxa"/>
            <w:shd w:val="clear" w:color="auto" w:fill="auto"/>
          </w:tcPr>
          <w:p w:rsidR="001E212A" w:rsidRDefault="001E212A" w:rsidP="001E212A">
            <w:pPr>
              <w:pStyle w:val="Questiontext"/>
              <w:rPr>
                <w:rFonts w:eastAsia="Calibri"/>
                <w:lang w:eastAsia="en-GB"/>
              </w:rPr>
            </w:pPr>
          </w:p>
        </w:tc>
        <w:tc>
          <w:tcPr>
            <w:tcW w:w="2409" w:type="dxa"/>
            <w:gridSpan w:val="2"/>
            <w:shd w:val="clear" w:color="auto" w:fill="auto"/>
          </w:tcPr>
          <w:p w:rsidR="001E212A" w:rsidRDefault="001E212A" w:rsidP="001E212A">
            <w:pPr>
              <w:pStyle w:val="Questiontext"/>
              <w:rPr>
                <w:rFonts w:eastAsia="Calibri"/>
                <w:lang w:eastAsia="en-GB"/>
              </w:rPr>
            </w:pPr>
            <w:r>
              <w:rPr>
                <w:rFonts w:ascii="MetaNormalLF-Roman" w:eastAsia="Calibri" w:hAnsi="MetaNormalLF-Roman" w:cs="MetaNormalLF-Roman"/>
                <w:lang w:eastAsia="en-GB"/>
              </w:rPr>
              <w:t>Document reference</w:t>
            </w:r>
          </w:p>
        </w:tc>
        <w:sdt>
          <w:sdtPr>
            <w:rPr>
              <w:rStyle w:val="Responseboxtext"/>
              <w:rFonts w:eastAsia="Calibri"/>
            </w:rPr>
            <w:id w:val="565776787"/>
            <w:placeholder>
              <w:docPart w:val="5A06B159C51F402FAEBB78DC4EAF71B1"/>
            </w:placeholder>
            <w:text/>
          </w:sdtPr>
          <w:sdtEndPr>
            <w:rPr>
              <w:rStyle w:val="DefaultParagraphFont"/>
            </w:rPr>
          </w:sdtEndPr>
          <w:sdtContent>
            <w:tc>
              <w:tcPr>
                <w:tcW w:w="5809" w:type="dxa"/>
                <w:shd w:val="clear" w:color="auto" w:fill="auto"/>
              </w:tcPr>
              <w:p w:rsidR="001E212A" w:rsidRPr="00DC4C23" w:rsidRDefault="00F85032" w:rsidP="00F85032">
                <w:pPr>
                  <w:pStyle w:val="Questiontext"/>
                  <w:rPr>
                    <w:rStyle w:val="Responseboxtext"/>
                    <w:rFonts w:eastAsia="Calibri"/>
                  </w:rPr>
                </w:pPr>
                <w:r>
                  <w:rPr>
                    <w:rStyle w:val="Responseboxtext"/>
                    <w:rFonts w:eastAsia="Calibri"/>
                  </w:rPr>
                  <w:t xml:space="preserve">  </w:t>
                </w:r>
              </w:p>
            </w:tc>
          </w:sdtContent>
        </w:sdt>
      </w:tr>
      <w:tr w:rsidR="001E212A" w:rsidRPr="002F53F4" w:rsidTr="001E212A">
        <w:trPr>
          <w:trHeight w:val="168"/>
        </w:trPr>
        <w:tc>
          <w:tcPr>
            <w:tcW w:w="993" w:type="dxa"/>
            <w:shd w:val="clear" w:color="auto" w:fill="auto"/>
          </w:tcPr>
          <w:p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670947957"/>
          </w:sdtPr>
          <w:sdtEndPr/>
          <w:sdtContent>
            <w:tc>
              <w:tcPr>
                <w:tcW w:w="709" w:type="dxa"/>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2409" w:type="dxa"/>
            <w:gridSpan w:val="2"/>
            <w:shd w:val="clear" w:color="auto" w:fill="auto"/>
          </w:tcPr>
          <w:p w:rsidR="001E212A" w:rsidRDefault="001E212A" w:rsidP="001E212A">
            <w:pPr>
              <w:pStyle w:val="Questiontext"/>
              <w:rPr>
                <w:rFonts w:eastAsia="Calibri"/>
                <w:lang w:eastAsia="en-GB"/>
              </w:rPr>
            </w:pPr>
            <w:r>
              <w:rPr>
                <w:rFonts w:ascii="MetaNormalLF-Roman" w:eastAsia="Calibri" w:hAnsi="MetaNormalLF-Roman" w:cs="MetaNormalLF-Roman"/>
                <w:lang w:eastAsia="en-GB"/>
              </w:rPr>
              <w:t>Document reference</w:t>
            </w:r>
          </w:p>
        </w:tc>
        <w:sdt>
          <w:sdtPr>
            <w:rPr>
              <w:rStyle w:val="Responseboxtext"/>
              <w:rFonts w:eastAsia="Calibri"/>
            </w:rPr>
            <w:id w:val="1888761715"/>
            <w:placeholder>
              <w:docPart w:val="D18FC1BAC2644C88AEC0A6463D85CE03"/>
            </w:placeholder>
            <w:text/>
          </w:sdtPr>
          <w:sdtEndPr>
            <w:rPr>
              <w:rStyle w:val="DefaultParagraphFont"/>
            </w:rPr>
          </w:sdtEndPr>
          <w:sdtContent>
            <w:tc>
              <w:tcPr>
                <w:tcW w:w="5809" w:type="dxa"/>
                <w:shd w:val="clear" w:color="auto" w:fill="auto"/>
              </w:tcPr>
              <w:p w:rsidR="001E212A" w:rsidRPr="00DC4C23" w:rsidRDefault="00F85032" w:rsidP="00F85032">
                <w:pPr>
                  <w:pStyle w:val="Questiontext"/>
                  <w:rPr>
                    <w:rStyle w:val="Responseboxtext"/>
                    <w:rFonts w:eastAsia="Calibri"/>
                  </w:rPr>
                </w:pPr>
                <w:r>
                  <w:rPr>
                    <w:rStyle w:val="Responseboxtext"/>
                    <w:rFonts w:eastAsia="Calibri"/>
                  </w:rPr>
                  <w:t xml:space="preserve"> </w:t>
                </w:r>
              </w:p>
            </w:tc>
          </w:sdtContent>
        </w:sdt>
      </w:tr>
      <w:tr w:rsidR="001E212A" w:rsidRPr="002F53F4" w:rsidTr="001E212A">
        <w:trPr>
          <w:trHeight w:val="95"/>
        </w:trPr>
        <w:tc>
          <w:tcPr>
            <w:tcW w:w="9920" w:type="dxa"/>
            <w:gridSpan w:val="5"/>
            <w:shd w:val="clear" w:color="auto" w:fill="auto"/>
          </w:tcPr>
          <w:p w:rsidR="001E212A" w:rsidRDefault="001E212A" w:rsidP="001E212A">
            <w:pPr>
              <w:pStyle w:val="SubQuestion"/>
              <w:rPr>
                <w:rFonts w:eastAsia="Calibri"/>
                <w:lang w:eastAsia="en-GB"/>
              </w:rPr>
            </w:pPr>
            <w:r>
              <w:rPr>
                <w:rFonts w:eastAsia="Calibri"/>
                <w:lang w:eastAsia="en-GB"/>
              </w:rPr>
              <w:t>5 Are you proposing to either</w:t>
            </w:r>
          </w:p>
        </w:tc>
      </w:tr>
      <w:tr w:rsidR="001E212A" w:rsidRPr="009A0DE3" w:rsidTr="001E212A">
        <w:trPr>
          <w:trHeight w:val="95"/>
        </w:trPr>
        <w:tc>
          <w:tcPr>
            <w:tcW w:w="9920" w:type="dxa"/>
            <w:gridSpan w:val="5"/>
            <w:shd w:val="clear" w:color="auto" w:fill="auto"/>
          </w:tcPr>
          <w:p w:rsidR="001E212A" w:rsidRPr="009A0DE3" w:rsidRDefault="001E212A" w:rsidP="001E212A">
            <w:pPr>
              <w:pStyle w:val="Questiontext"/>
              <w:numPr>
                <w:ilvl w:val="0"/>
                <w:numId w:val="21"/>
              </w:numPr>
              <w:rPr>
                <w:rFonts w:eastAsia="ZapfDingbats"/>
              </w:rPr>
            </w:pPr>
            <w:r w:rsidRPr="009A0DE3">
              <w:rPr>
                <w:rFonts w:eastAsia="ZapfDingbats"/>
              </w:rPr>
              <w:t>accept an additional waste not included in Table 2.1 of section 2.1 of EPR 5.07, or</w:t>
            </w:r>
          </w:p>
          <w:p w:rsidR="001E212A" w:rsidRPr="009A0DE3" w:rsidRDefault="001E212A" w:rsidP="001E212A">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1E212A" w:rsidRPr="009A0DE3" w:rsidTr="001E212A">
        <w:trPr>
          <w:trHeight w:val="127"/>
        </w:trPr>
        <w:tc>
          <w:tcPr>
            <w:tcW w:w="993" w:type="dxa"/>
            <w:shd w:val="clear" w:color="auto" w:fill="auto"/>
          </w:tcPr>
          <w:p w:rsidR="001E212A" w:rsidRPr="009A0DE3" w:rsidRDefault="001E212A" w:rsidP="001E212A">
            <w:pPr>
              <w:pStyle w:val="Questiontext"/>
              <w:rPr>
                <w:rFonts w:eastAsia="Calibri"/>
              </w:rPr>
            </w:pPr>
            <w:r w:rsidRPr="009A0DE3">
              <w:rPr>
                <w:rFonts w:eastAsia="Calibri"/>
              </w:rPr>
              <w:t>No</w:t>
            </w:r>
          </w:p>
        </w:tc>
        <w:sdt>
          <w:sdtPr>
            <w:rPr>
              <w:rFonts w:eastAsia="Calibri"/>
              <w:lang w:eastAsia="en-GB"/>
            </w:rPr>
            <w:id w:val="-1361815473"/>
          </w:sdtPr>
          <w:sdtEndPr/>
          <w:sdtContent>
            <w:tc>
              <w:tcPr>
                <w:tcW w:w="992" w:type="dxa"/>
                <w:gridSpan w:val="2"/>
                <w:shd w:val="clear" w:color="auto" w:fill="auto"/>
              </w:tcPr>
              <w:p w:rsidR="001E212A" w:rsidRPr="009A0DE3" w:rsidRDefault="001E212A" w:rsidP="001E212A">
                <w:pPr>
                  <w:pStyle w:val="Questiontext"/>
                  <w:rPr>
                    <w:rFonts w:eastAsia="Calibri"/>
                  </w:rPr>
                </w:pPr>
                <w:r>
                  <w:rPr>
                    <w:rFonts w:ascii="MS Gothic" w:eastAsia="MS Gothic" w:hAnsi="MS Gothic" w:hint="eastAsia"/>
                    <w:lang w:eastAsia="en-GB"/>
                  </w:rPr>
                  <w:t>☐</w:t>
                </w:r>
              </w:p>
            </w:tc>
          </w:sdtContent>
        </w:sdt>
        <w:tc>
          <w:tcPr>
            <w:tcW w:w="7935" w:type="dxa"/>
            <w:gridSpan w:val="2"/>
            <w:shd w:val="clear" w:color="auto" w:fill="auto"/>
          </w:tcPr>
          <w:p w:rsidR="001E212A" w:rsidRPr="009A0DE3" w:rsidRDefault="001E212A" w:rsidP="001E212A">
            <w:pPr>
              <w:pStyle w:val="Questiontext"/>
              <w:rPr>
                <w:rFonts w:eastAsia="Calibri"/>
              </w:rPr>
            </w:pPr>
          </w:p>
        </w:tc>
      </w:tr>
      <w:tr w:rsidR="001E212A" w:rsidRPr="009A0DE3" w:rsidTr="001E212A">
        <w:trPr>
          <w:trHeight w:val="126"/>
        </w:trPr>
        <w:tc>
          <w:tcPr>
            <w:tcW w:w="993" w:type="dxa"/>
            <w:shd w:val="clear" w:color="auto" w:fill="auto"/>
          </w:tcPr>
          <w:p w:rsidR="001E212A" w:rsidRPr="009A0DE3" w:rsidRDefault="001E212A" w:rsidP="001E212A">
            <w:pPr>
              <w:pStyle w:val="Questiontext"/>
              <w:rPr>
                <w:rFonts w:eastAsia="Calibri"/>
              </w:rPr>
            </w:pPr>
            <w:r w:rsidRPr="009A0DE3">
              <w:rPr>
                <w:rFonts w:eastAsia="Calibri"/>
              </w:rPr>
              <w:t>Yes</w:t>
            </w:r>
          </w:p>
        </w:tc>
        <w:sdt>
          <w:sdtPr>
            <w:rPr>
              <w:rFonts w:eastAsia="Calibri"/>
              <w:lang w:eastAsia="en-GB"/>
            </w:rPr>
            <w:id w:val="700291579"/>
          </w:sdtPr>
          <w:sdtEndPr/>
          <w:sdtContent>
            <w:tc>
              <w:tcPr>
                <w:tcW w:w="992" w:type="dxa"/>
                <w:gridSpan w:val="2"/>
                <w:shd w:val="clear" w:color="auto" w:fill="auto"/>
              </w:tcPr>
              <w:p w:rsidR="001E212A" w:rsidRPr="009A0DE3" w:rsidRDefault="001E212A" w:rsidP="001E212A">
                <w:pPr>
                  <w:pStyle w:val="Questiontext"/>
                  <w:rPr>
                    <w:rFonts w:eastAsia="Calibri"/>
                  </w:rPr>
                </w:pPr>
                <w:r>
                  <w:rPr>
                    <w:rFonts w:ascii="MS Gothic" w:eastAsia="MS Gothic" w:hAnsi="MS Gothic" w:hint="eastAsia"/>
                    <w:lang w:eastAsia="en-GB"/>
                  </w:rPr>
                  <w:t>☐</w:t>
                </w:r>
              </w:p>
            </w:tc>
          </w:sdtContent>
        </w:sdt>
        <w:tc>
          <w:tcPr>
            <w:tcW w:w="2126" w:type="dxa"/>
            <w:shd w:val="clear" w:color="auto" w:fill="auto"/>
          </w:tcPr>
          <w:p w:rsidR="001E212A" w:rsidRPr="009A0DE3" w:rsidRDefault="001E212A" w:rsidP="001E212A">
            <w:pPr>
              <w:pStyle w:val="Questiontext"/>
              <w:rPr>
                <w:rFonts w:eastAsia="Calibri"/>
              </w:rPr>
            </w:pPr>
            <w:r w:rsidRPr="009A0DE3">
              <w:rPr>
                <w:rFonts w:eastAsia="Calibri"/>
              </w:rPr>
              <w:t>Provide justification</w:t>
            </w:r>
          </w:p>
        </w:tc>
        <w:sdt>
          <w:sdtPr>
            <w:rPr>
              <w:rStyle w:val="Responseboxtext"/>
              <w:rFonts w:eastAsia="Calibri"/>
            </w:rPr>
            <w:id w:val="1529369985"/>
            <w:text/>
          </w:sdtPr>
          <w:sdtEndPr>
            <w:rPr>
              <w:rStyle w:val="DefaultParagraphFont"/>
            </w:rPr>
          </w:sdtEndPr>
          <w:sdtContent>
            <w:tc>
              <w:tcPr>
                <w:tcW w:w="5809" w:type="dxa"/>
                <w:shd w:val="clear" w:color="auto" w:fill="auto"/>
              </w:tcPr>
              <w:p w:rsidR="001E212A" w:rsidRPr="00DC4C23" w:rsidRDefault="00F85032" w:rsidP="00F85032">
                <w:pPr>
                  <w:pStyle w:val="Questiontext"/>
                  <w:rPr>
                    <w:rStyle w:val="Responseboxtext"/>
                    <w:rFonts w:eastAsia="Calibri"/>
                  </w:rPr>
                </w:pPr>
                <w:r>
                  <w:rPr>
                    <w:rStyle w:val="Responseboxtext"/>
                    <w:rFonts w:eastAsia="Calibri"/>
                  </w:rPr>
                  <w:t xml:space="preserve">  </w:t>
                </w:r>
              </w:p>
            </w:tc>
          </w:sdtContent>
        </w:sdt>
      </w:tr>
      <w:tr w:rsidR="001E212A" w:rsidRPr="009A0DE3" w:rsidTr="001E212A">
        <w:trPr>
          <w:trHeight w:val="126"/>
        </w:trPr>
        <w:tc>
          <w:tcPr>
            <w:tcW w:w="993" w:type="dxa"/>
            <w:shd w:val="clear" w:color="auto" w:fill="auto"/>
          </w:tcPr>
          <w:p w:rsidR="001E212A" w:rsidRPr="009A0DE3" w:rsidRDefault="001E212A" w:rsidP="001E212A">
            <w:pPr>
              <w:pStyle w:val="Questiontext"/>
              <w:rPr>
                <w:rFonts w:eastAsia="Calibri"/>
              </w:rPr>
            </w:pPr>
          </w:p>
        </w:tc>
        <w:tc>
          <w:tcPr>
            <w:tcW w:w="992" w:type="dxa"/>
            <w:gridSpan w:val="2"/>
            <w:shd w:val="clear" w:color="auto" w:fill="auto"/>
          </w:tcPr>
          <w:p w:rsidR="001E212A" w:rsidRPr="009A0DE3" w:rsidRDefault="001E212A" w:rsidP="001E212A">
            <w:pPr>
              <w:pStyle w:val="Questiontext"/>
              <w:rPr>
                <w:rFonts w:eastAsia="Calibri"/>
              </w:rPr>
            </w:pPr>
          </w:p>
        </w:tc>
        <w:tc>
          <w:tcPr>
            <w:tcW w:w="2126" w:type="dxa"/>
            <w:shd w:val="clear" w:color="auto" w:fill="auto"/>
          </w:tcPr>
          <w:p w:rsidR="001E212A" w:rsidRPr="009A0DE3" w:rsidRDefault="001E212A" w:rsidP="001E212A">
            <w:pPr>
              <w:pStyle w:val="Questiontext"/>
              <w:rPr>
                <w:rFonts w:eastAsia="Calibri"/>
              </w:rPr>
            </w:pPr>
            <w:r w:rsidRPr="009A0DE3">
              <w:rPr>
                <w:rFonts w:eastAsia="Calibri"/>
              </w:rPr>
              <w:t>Document reference</w:t>
            </w:r>
          </w:p>
        </w:tc>
        <w:sdt>
          <w:sdtPr>
            <w:rPr>
              <w:rStyle w:val="Responseboxtext"/>
              <w:rFonts w:eastAsia="Calibri"/>
            </w:rPr>
            <w:id w:val="2054119111"/>
            <w:text/>
          </w:sdtPr>
          <w:sdtEndPr>
            <w:rPr>
              <w:rStyle w:val="DefaultParagraphFont"/>
            </w:rPr>
          </w:sdtEndPr>
          <w:sdtContent>
            <w:tc>
              <w:tcPr>
                <w:tcW w:w="5809" w:type="dxa"/>
                <w:shd w:val="clear" w:color="auto" w:fill="auto"/>
              </w:tcPr>
              <w:p w:rsidR="001E212A" w:rsidRPr="00DC4C23" w:rsidRDefault="00F85032" w:rsidP="00F85032">
                <w:pPr>
                  <w:pStyle w:val="Questiontext"/>
                  <w:rPr>
                    <w:rStyle w:val="Responseboxtext"/>
                    <w:rFonts w:eastAsia="Calibri"/>
                  </w:rPr>
                </w:pPr>
                <w:r>
                  <w:rPr>
                    <w:rStyle w:val="Responseboxtext"/>
                    <w:rFonts w:eastAsia="Calibri"/>
                  </w:rPr>
                  <w:t xml:space="preserve"> </w:t>
                </w:r>
              </w:p>
            </w:tc>
          </w:sdtContent>
        </w:sdt>
      </w:tr>
      <w:tr w:rsidR="001E212A" w:rsidRPr="002F53F4" w:rsidTr="001E212A">
        <w:trPr>
          <w:trHeight w:val="95"/>
        </w:trPr>
        <w:tc>
          <w:tcPr>
            <w:tcW w:w="9920" w:type="dxa"/>
            <w:gridSpan w:val="5"/>
            <w:shd w:val="clear" w:color="auto" w:fill="auto"/>
          </w:tcPr>
          <w:p w:rsidR="001E212A" w:rsidRDefault="001E212A" w:rsidP="001E212A">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1E212A" w:rsidRPr="009A0DE3" w:rsidTr="001E212A">
        <w:trPr>
          <w:trHeight w:val="95"/>
        </w:trPr>
        <w:tc>
          <w:tcPr>
            <w:tcW w:w="4111" w:type="dxa"/>
            <w:gridSpan w:val="4"/>
            <w:shd w:val="clear" w:color="auto" w:fill="auto"/>
          </w:tcPr>
          <w:p w:rsidR="001E212A" w:rsidRPr="009A0DE3" w:rsidRDefault="001E212A" w:rsidP="001E212A">
            <w:pPr>
              <w:pStyle w:val="Questiontext"/>
              <w:rPr>
                <w:rFonts w:eastAsia="Calibri"/>
              </w:rPr>
            </w:pPr>
            <w:r w:rsidRPr="009A0DE3">
              <w:rPr>
                <w:rFonts w:eastAsia="Calibri"/>
              </w:rPr>
              <w:t>Document reference</w:t>
            </w:r>
          </w:p>
        </w:tc>
        <w:sdt>
          <w:sdtPr>
            <w:rPr>
              <w:rStyle w:val="Responseboxtext"/>
              <w:rFonts w:eastAsia="Calibri"/>
            </w:rPr>
            <w:id w:val="-1536420754"/>
            <w:text/>
          </w:sdtPr>
          <w:sdtEndPr>
            <w:rPr>
              <w:rStyle w:val="DefaultParagraphFont"/>
            </w:rPr>
          </w:sdtEndPr>
          <w:sdtContent>
            <w:tc>
              <w:tcPr>
                <w:tcW w:w="5809" w:type="dxa"/>
                <w:shd w:val="clear" w:color="auto" w:fill="auto"/>
              </w:tcPr>
              <w:p w:rsidR="001E212A" w:rsidRPr="009A0DE3" w:rsidRDefault="00F85032" w:rsidP="00F85032">
                <w:pPr>
                  <w:pStyle w:val="Questiontext"/>
                  <w:rPr>
                    <w:rFonts w:eastAsia="Calibri"/>
                  </w:rPr>
                </w:pPr>
                <w:r>
                  <w:rPr>
                    <w:rStyle w:val="Responseboxtext"/>
                    <w:rFonts w:eastAsia="Calibri"/>
                  </w:rPr>
                  <w:t xml:space="preserve"> </w:t>
                </w:r>
              </w:p>
            </w:tc>
          </w:sdtContent>
        </w:sdt>
      </w:tr>
      <w:tr w:rsidR="001E212A" w:rsidRPr="002F53F4" w:rsidTr="001E212A">
        <w:trPr>
          <w:trHeight w:val="95"/>
        </w:trPr>
        <w:tc>
          <w:tcPr>
            <w:tcW w:w="9920" w:type="dxa"/>
            <w:gridSpan w:val="5"/>
            <w:shd w:val="clear" w:color="auto" w:fill="auto"/>
          </w:tcPr>
          <w:p w:rsidR="001E212A" w:rsidRDefault="001E212A" w:rsidP="001E212A">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1E212A" w:rsidRPr="009A0DE3" w:rsidTr="001E212A">
        <w:trPr>
          <w:trHeight w:val="95"/>
        </w:trPr>
        <w:tc>
          <w:tcPr>
            <w:tcW w:w="4111" w:type="dxa"/>
            <w:gridSpan w:val="4"/>
            <w:shd w:val="clear" w:color="auto" w:fill="auto"/>
          </w:tcPr>
          <w:p w:rsidR="001E212A" w:rsidRPr="009A0DE3" w:rsidRDefault="001E212A" w:rsidP="001E212A">
            <w:pPr>
              <w:pStyle w:val="Questiontext"/>
              <w:rPr>
                <w:rFonts w:eastAsia="Calibri"/>
              </w:rPr>
            </w:pPr>
            <w:r w:rsidRPr="009A0DE3">
              <w:rPr>
                <w:rFonts w:eastAsia="Calibri"/>
              </w:rPr>
              <w:t>Document reference</w:t>
            </w:r>
          </w:p>
        </w:tc>
        <w:sdt>
          <w:sdtPr>
            <w:rPr>
              <w:rStyle w:val="Responseboxtext"/>
              <w:rFonts w:eastAsia="Calibri"/>
            </w:rPr>
            <w:id w:val="-1423945782"/>
            <w:text/>
          </w:sdtPr>
          <w:sdtEndPr>
            <w:rPr>
              <w:rStyle w:val="DefaultParagraphFont"/>
            </w:rPr>
          </w:sdtEndPr>
          <w:sdtContent>
            <w:tc>
              <w:tcPr>
                <w:tcW w:w="5809" w:type="dxa"/>
                <w:shd w:val="clear" w:color="auto" w:fill="auto"/>
              </w:tcPr>
              <w:p w:rsidR="001E212A" w:rsidRPr="009A0DE3" w:rsidRDefault="00F85032" w:rsidP="00F85032">
                <w:pPr>
                  <w:pStyle w:val="Questiontext"/>
                  <w:rPr>
                    <w:rFonts w:eastAsia="Calibri"/>
                  </w:rPr>
                </w:pPr>
                <w:r>
                  <w:rPr>
                    <w:rStyle w:val="Responseboxtext"/>
                    <w:rFonts w:eastAsia="Calibri"/>
                  </w:rPr>
                  <w:t xml:space="preserve"> </w:t>
                </w:r>
              </w:p>
            </w:tc>
          </w:sdtContent>
        </w:sdt>
      </w:tr>
    </w:tbl>
    <w:p w:rsidR="001E212A" w:rsidRDefault="001E212A" w:rsidP="001E212A">
      <w:pPr>
        <w:rPr>
          <w:sz w:val="20"/>
          <w:szCs w:val="20"/>
        </w:rPr>
      </w:pPr>
    </w:p>
    <w:p w:rsidR="001E212A" w:rsidRDefault="001E212A" w:rsidP="001E212A">
      <w:r>
        <w:rPr>
          <w:b/>
          <w:bCs/>
        </w:rPr>
        <w:br w:type="page"/>
      </w:r>
    </w:p>
    <w:tbl>
      <w:tblPr>
        <w:tblW w:w="9920" w:type="dxa"/>
        <w:tblInd w:w="-142" w:type="dxa"/>
        <w:tblLayout w:type="fixed"/>
        <w:tblLook w:val="04A0" w:firstRow="1" w:lastRow="0" w:firstColumn="1" w:lastColumn="0" w:noHBand="0" w:noVBand="1"/>
      </w:tblPr>
      <w:tblGrid>
        <w:gridCol w:w="709"/>
        <w:gridCol w:w="851"/>
        <w:gridCol w:w="2551"/>
        <w:gridCol w:w="5809"/>
      </w:tblGrid>
      <w:tr w:rsidR="001E212A" w:rsidRPr="002F53F4" w:rsidTr="001E212A">
        <w:trPr>
          <w:trHeight w:val="95"/>
        </w:trPr>
        <w:tc>
          <w:tcPr>
            <w:tcW w:w="9920" w:type="dxa"/>
            <w:gridSpan w:val="4"/>
            <w:shd w:val="clear" w:color="auto" w:fill="auto"/>
          </w:tcPr>
          <w:p w:rsidR="001E212A" w:rsidRDefault="001E212A" w:rsidP="001E212A">
            <w:pPr>
              <w:pStyle w:val="Sectionheading"/>
              <w:pBdr>
                <w:bottom w:val="single" w:sz="12" w:space="1" w:color="auto"/>
              </w:pBdr>
              <w:rPr>
                <w:rFonts w:eastAsia="Calibri"/>
                <w:lang w:eastAsia="en-GB"/>
              </w:rPr>
            </w:pPr>
            <w:r>
              <w:rPr>
                <w:rFonts w:eastAsia="Calibri"/>
                <w:lang w:eastAsia="en-GB"/>
              </w:rPr>
              <w:t>Appendix 5 – Specific questions for the hazardous and non-hazardous waste recovery and disposal sector</w:t>
            </w:r>
          </w:p>
        </w:tc>
      </w:tr>
      <w:tr w:rsidR="001E212A" w:rsidRPr="002F53F4" w:rsidTr="001E212A">
        <w:trPr>
          <w:trHeight w:val="95"/>
        </w:trPr>
        <w:tc>
          <w:tcPr>
            <w:tcW w:w="9920" w:type="dxa"/>
            <w:gridSpan w:val="4"/>
            <w:shd w:val="clear" w:color="auto" w:fill="auto"/>
          </w:tcPr>
          <w:p w:rsidR="001E212A" w:rsidRDefault="001E212A" w:rsidP="001E212A">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1E212A" w:rsidRPr="002F53F4" w:rsidTr="001E212A">
        <w:trPr>
          <w:trHeight w:val="95"/>
        </w:trPr>
        <w:tc>
          <w:tcPr>
            <w:tcW w:w="9920" w:type="dxa"/>
            <w:gridSpan w:val="4"/>
            <w:shd w:val="clear" w:color="auto" w:fill="auto"/>
          </w:tcPr>
          <w:p w:rsidR="001E212A" w:rsidRDefault="001E212A" w:rsidP="001E212A">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1E212A" w:rsidRPr="002F53F4" w:rsidTr="001E212A">
        <w:trPr>
          <w:trHeight w:val="169"/>
        </w:trPr>
        <w:tc>
          <w:tcPr>
            <w:tcW w:w="709" w:type="dxa"/>
            <w:shd w:val="clear" w:color="auto" w:fill="auto"/>
          </w:tcPr>
          <w:p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501473701"/>
          </w:sdtPr>
          <w:sdtEndPr/>
          <w:sdtContent>
            <w:tc>
              <w:tcPr>
                <w:tcW w:w="851" w:type="dxa"/>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0" w:type="dxa"/>
            <w:gridSpan w:val="2"/>
            <w:shd w:val="clear" w:color="auto" w:fill="auto"/>
          </w:tcPr>
          <w:p w:rsidR="001E212A" w:rsidRDefault="001E212A" w:rsidP="001E212A">
            <w:pPr>
              <w:pStyle w:val="Questiontext"/>
              <w:rPr>
                <w:rFonts w:eastAsia="Calibri"/>
                <w:lang w:eastAsia="en-GB"/>
              </w:rPr>
            </w:pPr>
            <w:r>
              <w:rPr>
                <w:rFonts w:eastAsia="Calibri"/>
                <w:lang w:eastAsia="en-GB"/>
              </w:rPr>
              <w:t>Provide justification for departure from SGN 5.06 and submit a copy of the procedures</w:t>
            </w:r>
          </w:p>
        </w:tc>
      </w:tr>
      <w:tr w:rsidR="001E212A" w:rsidRPr="002F53F4" w:rsidTr="001E212A">
        <w:trPr>
          <w:trHeight w:val="168"/>
        </w:trPr>
        <w:tc>
          <w:tcPr>
            <w:tcW w:w="709" w:type="dxa"/>
            <w:shd w:val="clear" w:color="auto" w:fill="auto"/>
          </w:tcPr>
          <w:p w:rsidR="001E212A" w:rsidRDefault="001E212A" w:rsidP="001E212A">
            <w:pPr>
              <w:pStyle w:val="Questiontext"/>
              <w:rPr>
                <w:rFonts w:eastAsia="Calibri"/>
                <w:lang w:eastAsia="en-GB"/>
              </w:rPr>
            </w:pPr>
          </w:p>
        </w:tc>
        <w:tc>
          <w:tcPr>
            <w:tcW w:w="851" w:type="dxa"/>
            <w:shd w:val="clear" w:color="auto" w:fill="auto"/>
          </w:tcPr>
          <w:p w:rsidR="001E212A" w:rsidRDefault="001E212A" w:rsidP="001E212A">
            <w:pPr>
              <w:pStyle w:val="Questiontext"/>
              <w:rPr>
                <w:rFonts w:eastAsia="Calibri"/>
                <w:lang w:eastAsia="en-GB"/>
              </w:rPr>
            </w:pPr>
          </w:p>
        </w:tc>
        <w:tc>
          <w:tcPr>
            <w:tcW w:w="2551" w:type="dxa"/>
            <w:shd w:val="clear" w:color="auto" w:fill="auto"/>
          </w:tcPr>
          <w:p w:rsidR="001E212A" w:rsidRDefault="001E212A" w:rsidP="001E212A">
            <w:pPr>
              <w:pStyle w:val="Questiontext"/>
              <w:rPr>
                <w:rFonts w:eastAsia="Calibri"/>
                <w:lang w:eastAsia="en-GB"/>
              </w:rPr>
            </w:pPr>
            <w:r>
              <w:rPr>
                <w:rFonts w:eastAsia="Calibri"/>
                <w:lang w:eastAsia="en-GB"/>
              </w:rPr>
              <w:t>Document reference</w:t>
            </w:r>
          </w:p>
        </w:tc>
        <w:sdt>
          <w:sdtPr>
            <w:rPr>
              <w:rStyle w:val="Responseboxtext"/>
              <w:rFonts w:eastAsia="Calibri"/>
            </w:rPr>
            <w:id w:val="-1798450937"/>
            <w:text/>
          </w:sdtPr>
          <w:sdtEndPr>
            <w:rPr>
              <w:rStyle w:val="DefaultParagraphFont"/>
            </w:rPr>
          </w:sdtEndPr>
          <w:sdtContent>
            <w:tc>
              <w:tcPr>
                <w:tcW w:w="5809" w:type="dxa"/>
                <w:shd w:val="clear" w:color="auto" w:fill="auto"/>
              </w:tcPr>
              <w:p w:rsidR="001E212A" w:rsidRPr="00DC4C23" w:rsidRDefault="00F85032" w:rsidP="00F85032">
                <w:pPr>
                  <w:pStyle w:val="Questiontext"/>
                  <w:rPr>
                    <w:rStyle w:val="Responseboxtext"/>
                    <w:rFonts w:eastAsia="Calibri"/>
                  </w:rPr>
                </w:pPr>
                <w:r>
                  <w:rPr>
                    <w:rStyle w:val="Responseboxtext"/>
                    <w:rFonts w:eastAsia="Calibri"/>
                  </w:rPr>
                  <w:t xml:space="preserve"> </w:t>
                </w:r>
              </w:p>
            </w:tc>
          </w:sdtContent>
        </w:sdt>
      </w:tr>
      <w:tr w:rsidR="001E212A" w:rsidRPr="002F53F4" w:rsidTr="001E212A">
        <w:trPr>
          <w:trHeight w:val="168"/>
        </w:trPr>
        <w:tc>
          <w:tcPr>
            <w:tcW w:w="709" w:type="dxa"/>
            <w:shd w:val="clear" w:color="auto" w:fill="auto"/>
          </w:tcPr>
          <w:p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781343293"/>
          </w:sdtPr>
          <w:sdtEndPr/>
          <w:sdtContent>
            <w:tc>
              <w:tcPr>
                <w:tcW w:w="851" w:type="dxa"/>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2551" w:type="dxa"/>
            <w:shd w:val="clear" w:color="auto" w:fill="auto"/>
          </w:tcPr>
          <w:p w:rsidR="001E212A" w:rsidRDefault="001E212A" w:rsidP="001E212A">
            <w:pPr>
              <w:pStyle w:val="Questiontext"/>
              <w:rPr>
                <w:rFonts w:eastAsia="Calibri"/>
                <w:lang w:eastAsia="en-GB"/>
              </w:rPr>
            </w:pPr>
            <w:r>
              <w:rPr>
                <w:rFonts w:eastAsia="Calibri"/>
                <w:lang w:eastAsia="en-GB"/>
              </w:rPr>
              <w:t>Document reference</w:t>
            </w:r>
          </w:p>
        </w:tc>
        <w:sdt>
          <w:sdtPr>
            <w:rPr>
              <w:rStyle w:val="Responseboxtext"/>
              <w:rFonts w:eastAsia="Calibri"/>
            </w:rPr>
            <w:id w:val="1269274702"/>
            <w:text/>
          </w:sdtPr>
          <w:sdtEndPr>
            <w:rPr>
              <w:rStyle w:val="DefaultParagraphFont"/>
            </w:rPr>
          </w:sdtEndPr>
          <w:sdtContent>
            <w:tc>
              <w:tcPr>
                <w:tcW w:w="5809" w:type="dxa"/>
                <w:shd w:val="clear" w:color="auto" w:fill="auto"/>
              </w:tcPr>
              <w:p w:rsidR="001E212A" w:rsidRPr="00DC4C23" w:rsidRDefault="00F85032" w:rsidP="00F85032">
                <w:pPr>
                  <w:pStyle w:val="Questiontext"/>
                  <w:rPr>
                    <w:rStyle w:val="Responseboxtext"/>
                    <w:rFonts w:eastAsia="Calibri"/>
                  </w:rPr>
                </w:pPr>
                <w:r>
                  <w:rPr>
                    <w:rStyle w:val="Responseboxtext"/>
                    <w:rFonts w:eastAsia="Calibri"/>
                  </w:rPr>
                  <w:t xml:space="preserve">  </w:t>
                </w:r>
              </w:p>
            </w:tc>
          </w:sdtContent>
        </w:sdt>
      </w:tr>
      <w:tr w:rsidR="001E212A" w:rsidRPr="002F53F4" w:rsidTr="001E212A">
        <w:trPr>
          <w:trHeight w:val="95"/>
        </w:trPr>
        <w:tc>
          <w:tcPr>
            <w:tcW w:w="9920" w:type="dxa"/>
            <w:gridSpan w:val="4"/>
            <w:shd w:val="clear" w:color="auto" w:fill="auto"/>
          </w:tcPr>
          <w:p w:rsidR="001E212A" w:rsidRDefault="001E212A" w:rsidP="001E212A">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1E212A" w:rsidRPr="002F53F4" w:rsidTr="001E212A">
        <w:trPr>
          <w:trHeight w:val="169"/>
        </w:trPr>
        <w:tc>
          <w:tcPr>
            <w:tcW w:w="709" w:type="dxa"/>
            <w:shd w:val="clear" w:color="auto" w:fill="auto"/>
          </w:tcPr>
          <w:p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6236454"/>
          </w:sdtPr>
          <w:sdtEndPr/>
          <w:sdtContent>
            <w:tc>
              <w:tcPr>
                <w:tcW w:w="851" w:type="dxa"/>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0" w:type="dxa"/>
            <w:gridSpan w:val="2"/>
            <w:shd w:val="clear" w:color="auto" w:fill="auto"/>
          </w:tcPr>
          <w:p w:rsidR="001E212A" w:rsidRDefault="001E212A" w:rsidP="001E212A">
            <w:pPr>
              <w:pStyle w:val="Questiontext"/>
              <w:rPr>
                <w:rFonts w:eastAsia="Calibri"/>
                <w:lang w:eastAsia="en-GB"/>
              </w:rPr>
            </w:pPr>
            <w:r>
              <w:rPr>
                <w:rFonts w:eastAsia="Calibri"/>
                <w:lang w:eastAsia="en-GB"/>
              </w:rPr>
              <w:t>Provide justification for departure from SGN 5.06 and submit a copy of the procedures</w:t>
            </w:r>
          </w:p>
        </w:tc>
      </w:tr>
      <w:tr w:rsidR="001E212A" w:rsidRPr="002F53F4" w:rsidTr="001E212A">
        <w:trPr>
          <w:trHeight w:val="168"/>
        </w:trPr>
        <w:tc>
          <w:tcPr>
            <w:tcW w:w="709" w:type="dxa"/>
            <w:shd w:val="clear" w:color="auto" w:fill="auto"/>
          </w:tcPr>
          <w:p w:rsidR="001E212A" w:rsidRDefault="001E212A" w:rsidP="001E212A">
            <w:pPr>
              <w:pStyle w:val="Questiontext"/>
              <w:rPr>
                <w:rFonts w:eastAsia="Calibri"/>
                <w:lang w:eastAsia="en-GB"/>
              </w:rPr>
            </w:pPr>
          </w:p>
        </w:tc>
        <w:tc>
          <w:tcPr>
            <w:tcW w:w="851" w:type="dxa"/>
            <w:shd w:val="clear" w:color="auto" w:fill="auto"/>
          </w:tcPr>
          <w:p w:rsidR="001E212A" w:rsidRDefault="001E212A" w:rsidP="001E212A">
            <w:pPr>
              <w:pStyle w:val="Questiontext"/>
              <w:rPr>
                <w:rFonts w:eastAsia="Calibri"/>
                <w:lang w:eastAsia="en-GB"/>
              </w:rPr>
            </w:pPr>
          </w:p>
        </w:tc>
        <w:tc>
          <w:tcPr>
            <w:tcW w:w="2551" w:type="dxa"/>
            <w:shd w:val="clear" w:color="auto" w:fill="auto"/>
          </w:tcPr>
          <w:p w:rsidR="001E212A" w:rsidRDefault="001E212A" w:rsidP="001E212A">
            <w:pPr>
              <w:pStyle w:val="Questiontext"/>
              <w:rPr>
                <w:rFonts w:eastAsia="Calibri"/>
                <w:lang w:eastAsia="en-GB"/>
              </w:rPr>
            </w:pPr>
            <w:r>
              <w:rPr>
                <w:rFonts w:eastAsia="Calibri"/>
                <w:lang w:eastAsia="en-GB"/>
              </w:rPr>
              <w:t>Document reference</w:t>
            </w:r>
          </w:p>
        </w:tc>
        <w:sdt>
          <w:sdtPr>
            <w:rPr>
              <w:rStyle w:val="Responseboxtext"/>
              <w:rFonts w:eastAsia="Calibri"/>
            </w:rPr>
            <w:id w:val="1165825698"/>
            <w:text/>
          </w:sdtPr>
          <w:sdtEndPr>
            <w:rPr>
              <w:rStyle w:val="DefaultParagraphFont"/>
            </w:rPr>
          </w:sdtEndPr>
          <w:sdtContent>
            <w:tc>
              <w:tcPr>
                <w:tcW w:w="5809" w:type="dxa"/>
                <w:shd w:val="clear" w:color="auto" w:fill="auto"/>
              </w:tcPr>
              <w:p w:rsidR="001E212A" w:rsidRPr="00DC4C23" w:rsidRDefault="00F85032" w:rsidP="00F85032">
                <w:pPr>
                  <w:pStyle w:val="Questiontext"/>
                  <w:rPr>
                    <w:rStyle w:val="Responseboxtext"/>
                    <w:rFonts w:eastAsia="Calibri"/>
                  </w:rPr>
                </w:pPr>
                <w:r>
                  <w:rPr>
                    <w:rStyle w:val="Responseboxtext"/>
                    <w:rFonts w:eastAsia="Calibri"/>
                  </w:rPr>
                  <w:t xml:space="preserve"> </w:t>
                </w:r>
              </w:p>
            </w:tc>
          </w:sdtContent>
        </w:sdt>
      </w:tr>
      <w:tr w:rsidR="001E212A" w:rsidRPr="002F53F4" w:rsidTr="001E212A">
        <w:trPr>
          <w:trHeight w:val="168"/>
        </w:trPr>
        <w:tc>
          <w:tcPr>
            <w:tcW w:w="709" w:type="dxa"/>
            <w:shd w:val="clear" w:color="auto" w:fill="auto"/>
          </w:tcPr>
          <w:p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420226950"/>
          </w:sdtPr>
          <w:sdtEndPr/>
          <w:sdtContent>
            <w:tc>
              <w:tcPr>
                <w:tcW w:w="851" w:type="dxa"/>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2551" w:type="dxa"/>
            <w:shd w:val="clear" w:color="auto" w:fill="auto"/>
          </w:tcPr>
          <w:p w:rsidR="001E212A" w:rsidRDefault="001E212A" w:rsidP="001E212A">
            <w:pPr>
              <w:pStyle w:val="Questiontext"/>
              <w:rPr>
                <w:rFonts w:eastAsia="Calibri"/>
                <w:lang w:eastAsia="en-GB"/>
              </w:rPr>
            </w:pPr>
            <w:r>
              <w:rPr>
                <w:rFonts w:eastAsia="Calibri"/>
                <w:lang w:eastAsia="en-GB"/>
              </w:rPr>
              <w:t>Document reference</w:t>
            </w:r>
          </w:p>
        </w:tc>
        <w:sdt>
          <w:sdtPr>
            <w:rPr>
              <w:rStyle w:val="Responseboxtext"/>
              <w:rFonts w:eastAsia="Calibri"/>
            </w:rPr>
            <w:id w:val="-1780102990"/>
            <w:text/>
          </w:sdtPr>
          <w:sdtEndPr>
            <w:rPr>
              <w:rStyle w:val="DefaultParagraphFont"/>
            </w:rPr>
          </w:sdtEndPr>
          <w:sdtContent>
            <w:tc>
              <w:tcPr>
                <w:tcW w:w="5809" w:type="dxa"/>
                <w:shd w:val="clear" w:color="auto" w:fill="auto"/>
              </w:tcPr>
              <w:p w:rsidR="001E212A" w:rsidRPr="00DC4C23" w:rsidRDefault="00F85032" w:rsidP="00F85032">
                <w:pPr>
                  <w:pStyle w:val="Questiontext"/>
                  <w:rPr>
                    <w:rStyle w:val="Responseboxtext"/>
                    <w:rFonts w:eastAsia="Calibri"/>
                  </w:rPr>
                </w:pPr>
                <w:r>
                  <w:rPr>
                    <w:rStyle w:val="Responseboxtext"/>
                    <w:rFonts w:eastAsia="Calibri"/>
                  </w:rPr>
                  <w:t xml:space="preserve"> </w:t>
                </w:r>
              </w:p>
            </w:tc>
          </w:sdtContent>
        </w:sdt>
      </w:tr>
      <w:tr w:rsidR="001E212A" w:rsidRPr="002F53F4" w:rsidTr="001E212A">
        <w:trPr>
          <w:trHeight w:val="95"/>
        </w:trPr>
        <w:tc>
          <w:tcPr>
            <w:tcW w:w="9920" w:type="dxa"/>
            <w:gridSpan w:val="4"/>
            <w:shd w:val="clear" w:color="auto" w:fill="auto"/>
          </w:tcPr>
          <w:p w:rsidR="001E212A" w:rsidRDefault="001E212A" w:rsidP="001E212A">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1E212A" w:rsidRPr="002F53F4" w:rsidTr="001E212A">
        <w:trPr>
          <w:trHeight w:val="169"/>
        </w:trPr>
        <w:tc>
          <w:tcPr>
            <w:tcW w:w="709" w:type="dxa"/>
            <w:shd w:val="clear" w:color="auto" w:fill="auto"/>
          </w:tcPr>
          <w:p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269461610"/>
          </w:sdtPr>
          <w:sdtEndPr/>
          <w:sdtContent>
            <w:tc>
              <w:tcPr>
                <w:tcW w:w="851" w:type="dxa"/>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0" w:type="dxa"/>
            <w:gridSpan w:val="2"/>
            <w:shd w:val="clear" w:color="auto" w:fill="auto"/>
          </w:tcPr>
          <w:p w:rsidR="001E212A" w:rsidRDefault="001E212A" w:rsidP="001E212A">
            <w:pPr>
              <w:pStyle w:val="Questiontext"/>
              <w:rPr>
                <w:rFonts w:eastAsia="Calibri"/>
                <w:lang w:eastAsia="en-GB"/>
              </w:rPr>
            </w:pPr>
            <w:r>
              <w:rPr>
                <w:rFonts w:eastAsia="Calibri"/>
                <w:lang w:eastAsia="en-GB"/>
              </w:rPr>
              <w:t>Provide justification for departure from SGN 5.06 and submit a copy of the procedures</w:t>
            </w:r>
          </w:p>
        </w:tc>
      </w:tr>
      <w:tr w:rsidR="001E212A" w:rsidRPr="002F53F4" w:rsidTr="001E212A">
        <w:trPr>
          <w:trHeight w:val="168"/>
        </w:trPr>
        <w:tc>
          <w:tcPr>
            <w:tcW w:w="709" w:type="dxa"/>
            <w:shd w:val="clear" w:color="auto" w:fill="auto"/>
          </w:tcPr>
          <w:p w:rsidR="001E212A" w:rsidRDefault="001E212A" w:rsidP="001E212A">
            <w:pPr>
              <w:pStyle w:val="Questiontext"/>
              <w:rPr>
                <w:rFonts w:eastAsia="Calibri"/>
                <w:lang w:eastAsia="en-GB"/>
              </w:rPr>
            </w:pPr>
          </w:p>
        </w:tc>
        <w:tc>
          <w:tcPr>
            <w:tcW w:w="851" w:type="dxa"/>
            <w:shd w:val="clear" w:color="auto" w:fill="auto"/>
          </w:tcPr>
          <w:p w:rsidR="001E212A" w:rsidRDefault="001E212A" w:rsidP="001E212A">
            <w:pPr>
              <w:pStyle w:val="Questiontext"/>
              <w:rPr>
                <w:rFonts w:eastAsia="Calibri"/>
                <w:lang w:eastAsia="en-GB"/>
              </w:rPr>
            </w:pPr>
          </w:p>
        </w:tc>
        <w:tc>
          <w:tcPr>
            <w:tcW w:w="2551" w:type="dxa"/>
            <w:shd w:val="clear" w:color="auto" w:fill="auto"/>
          </w:tcPr>
          <w:p w:rsidR="001E212A" w:rsidRDefault="001E212A" w:rsidP="001E212A">
            <w:pPr>
              <w:pStyle w:val="Questiontext"/>
              <w:rPr>
                <w:rFonts w:eastAsia="Calibri"/>
                <w:lang w:eastAsia="en-GB"/>
              </w:rPr>
            </w:pPr>
            <w:r>
              <w:rPr>
                <w:rFonts w:eastAsia="Calibri"/>
                <w:lang w:eastAsia="en-GB"/>
              </w:rPr>
              <w:t>Document reference</w:t>
            </w:r>
          </w:p>
        </w:tc>
        <w:sdt>
          <w:sdtPr>
            <w:rPr>
              <w:rStyle w:val="Responseboxtext"/>
              <w:rFonts w:eastAsia="Calibri"/>
            </w:rPr>
            <w:id w:val="-1442445025"/>
            <w:text/>
          </w:sdtPr>
          <w:sdtEndPr>
            <w:rPr>
              <w:rStyle w:val="DefaultParagraphFont"/>
            </w:rPr>
          </w:sdtEndPr>
          <w:sdtContent>
            <w:tc>
              <w:tcPr>
                <w:tcW w:w="5809" w:type="dxa"/>
                <w:shd w:val="clear" w:color="auto" w:fill="auto"/>
              </w:tcPr>
              <w:p w:rsidR="001E212A" w:rsidRPr="00DC4C23" w:rsidRDefault="00F85032" w:rsidP="00F85032">
                <w:pPr>
                  <w:pStyle w:val="Questiontext"/>
                  <w:rPr>
                    <w:rStyle w:val="Responseboxtext"/>
                    <w:rFonts w:eastAsia="Calibri"/>
                  </w:rPr>
                </w:pPr>
                <w:r>
                  <w:rPr>
                    <w:rStyle w:val="Responseboxtext"/>
                    <w:rFonts w:eastAsia="Calibri"/>
                  </w:rPr>
                  <w:t xml:space="preserve"> </w:t>
                </w:r>
              </w:p>
            </w:tc>
          </w:sdtContent>
        </w:sdt>
      </w:tr>
      <w:tr w:rsidR="001E212A" w:rsidRPr="002F53F4" w:rsidTr="001E212A">
        <w:trPr>
          <w:trHeight w:val="168"/>
        </w:trPr>
        <w:tc>
          <w:tcPr>
            <w:tcW w:w="709" w:type="dxa"/>
            <w:shd w:val="clear" w:color="auto" w:fill="auto"/>
          </w:tcPr>
          <w:p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16342081"/>
          </w:sdtPr>
          <w:sdtEndPr/>
          <w:sdtContent>
            <w:tc>
              <w:tcPr>
                <w:tcW w:w="851" w:type="dxa"/>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2551" w:type="dxa"/>
            <w:shd w:val="clear" w:color="auto" w:fill="auto"/>
          </w:tcPr>
          <w:p w:rsidR="001E212A" w:rsidRDefault="001E212A" w:rsidP="001E212A">
            <w:pPr>
              <w:pStyle w:val="Questiontext"/>
              <w:rPr>
                <w:rFonts w:eastAsia="Calibri"/>
                <w:lang w:eastAsia="en-GB"/>
              </w:rPr>
            </w:pPr>
            <w:r>
              <w:rPr>
                <w:rFonts w:eastAsia="Calibri"/>
                <w:lang w:eastAsia="en-GB"/>
              </w:rPr>
              <w:t>Document reference</w:t>
            </w:r>
          </w:p>
        </w:tc>
        <w:sdt>
          <w:sdtPr>
            <w:rPr>
              <w:rStyle w:val="Responseboxtext"/>
              <w:rFonts w:eastAsia="Calibri"/>
            </w:rPr>
            <w:id w:val="-1506818193"/>
            <w:text/>
          </w:sdtPr>
          <w:sdtEndPr>
            <w:rPr>
              <w:rStyle w:val="DefaultParagraphFont"/>
            </w:rPr>
          </w:sdtEndPr>
          <w:sdtContent>
            <w:tc>
              <w:tcPr>
                <w:tcW w:w="5809" w:type="dxa"/>
                <w:shd w:val="clear" w:color="auto" w:fill="auto"/>
              </w:tcPr>
              <w:p w:rsidR="001E212A" w:rsidRPr="00DC4C23" w:rsidRDefault="00F85032" w:rsidP="00F85032">
                <w:pPr>
                  <w:pStyle w:val="Questiontext"/>
                  <w:rPr>
                    <w:rStyle w:val="Responseboxtext"/>
                    <w:rFonts w:eastAsia="Calibri"/>
                  </w:rPr>
                </w:pPr>
                <w:r>
                  <w:rPr>
                    <w:rStyle w:val="Responseboxtext"/>
                    <w:rFonts w:eastAsia="Calibri"/>
                  </w:rPr>
                  <w:t xml:space="preserve"> </w:t>
                </w:r>
              </w:p>
            </w:tc>
          </w:sdtContent>
        </w:sdt>
      </w:tr>
      <w:tr w:rsidR="001E212A" w:rsidRPr="002F53F4" w:rsidTr="001E212A">
        <w:trPr>
          <w:trHeight w:val="95"/>
        </w:trPr>
        <w:tc>
          <w:tcPr>
            <w:tcW w:w="9920" w:type="dxa"/>
            <w:gridSpan w:val="4"/>
            <w:shd w:val="clear" w:color="auto" w:fill="auto"/>
          </w:tcPr>
          <w:p w:rsidR="001E212A" w:rsidRDefault="001E212A" w:rsidP="001E212A">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1E212A" w:rsidRPr="002F53F4" w:rsidTr="001E212A">
        <w:trPr>
          <w:trHeight w:val="95"/>
        </w:trPr>
        <w:tc>
          <w:tcPr>
            <w:tcW w:w="4111" w:type="dxa"/>
            <w:gridSpan w:val="3"/>
            <w:shd w:val="clear" w:color="auto" w:fill="auto"/>
          </w:tcPr>
          <w:p w:rsidR="001E212A" w:rsidRDefault="001E212A" w:rsidP="001E212A">
            <w:pPr>
              <w:pStyle w:val="Questiontext"/>
              <w:rPr>
                <w:rFonts w:eastAsia="Calibri"/>
                <w:lang w:eastAsia="en-GB"/>
              </w:rPr>
            </w:pPr>
            <w:r>
              <w:rPr>
                <w:rFonts w:eastAsia="Calibri"/>
                <w:lang w:eastAsia="en-GB"/>
              </w:rPr>
              <w:t>Document reference</w:t>
            </w:r>
          </w:p>
        </w:tc>
        <w:sdt>
          <w:sdtPr>
            <w:rPr>
              <w:rStyle w:val="Responseboxtext"/>
              <w:rFonts w:eastAsia="Calibri"/>
            </w:rPr>
            <w:id w:val="572703243"/>
            <w:text/>
          </w:sdtPr>
          <w:sdtEndPr>
            <w:rPr>
              <w:rStyle w:val="DefaultParagraphFont"/>
            </w:rPr>
          </w:sdtEndPr>
          <w:sdtContent>
            <w:tc>
              <w:tcPr>
                <w:tcW w:w="5809" w:type="dxa"/>
                <w:shd w:val="clear" w:color="auto" w:fill="auto"/>
              </w:tcPr>
              <w:p w:rsidR="001E212A" w:rsidRDefault="00F85032" w:rsidP="00F85032">
                <w:pPr>
                  <w:pStyle w:val="Questiontext"/>
                  <w:rPr>
                    <w:rFonts w:eastAsia="Calibri"/>
                    <w:lang w:eastAsia="en-GB"/>
                  </w:rPr>
                </w:pPr>
                <w:r>
                  <w:rPr>
                    <w:rStyle w:val="Responseboxtext"/>
                    <w:rFonts w:eastAsia="Calibri"/>
                  </w:rPr>
                  <w:t xml:space="preserve"> </w:t>
                </w:r>
              </w:p>
            </w:tc>
          </w:sdtContent>
        </w:sdt>
      </w:tr>
      <w:tr w:rsidR="001E212A" w:rsidRPr="002F53F4" w:rsidTr="001E212A">
        <w:trPr>
          <w:trHeight w:val="95"/>
        </w:trPr>
        <w:tc>
          <w:tcPr>
            <w:tcW w:w="9920" w:type="dxa"/>
            <w:gridSpan w:val="4"/>
            <w:shd w:val="clear" w:color="auto" w:fill="auto"/>
          </w:tcPr>
          <w:p w:rsidR="001E212A" w:rsidRDefault="001E212A" w:rsidP="001E212A">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1E212A" w:rsidRPr="002F53F4" w:rsidTr="001E212A">
        <w:trPr>
          <w:trHeight w:val="95"/>
        </w:trPr>
        <w:tc>
          <w:tcPr>
            <w:tcW w:w="4111" w:type="dxa"/>
            <w:gridSpan w:val="3"/>
            <w:shd w:val="clear" w:color="auto" w:fill="auto"/>
          </w:tcPr>
          <w:p w:rsidR="001E212A" w:rsidRDefault="001E212A" w:rsidP="001E212A">
            <w:pPr>
              <w:pStyle w:val="Questiontext"/>
              <w:rPr>
                <w:rFonts w:eastAsia="Calibri"/>
                <w:lang w:eastAsia="en-GB"/>
              </w:rPr>
            </w:pPr>
            <w:r>
              <w:rPr>
                <w:rFonts w:eastAsia="Calibri"/>
                <w:lang w:eastAsia="en-GB"/>
              </w:rPr>
              <w:t>Document reference</w:t>
            </w:r>
          </w:p>
        </w:tc>
        <w:sdt>
          <w:sdtPr>
            <w:rPr>
              <w:rStyle w:val="Responseboxtext"/>
              <w:rFonts w:eastAsia="Calibri"/>
            </w:rPr>
            <w:id w:val="-279029605"/>
            <w:text/>
          </w:sdtPr>
          <w:sdtEndPr>
            <w:rPr>
              <w:rStyle w:val="DefaultParagraphFont"/>
            </w:rPr>
          </w:sdtEndPr>
          <w:sdtContent>
            <w:tc>
              <w:tcPr>
                <w:tcW w:w="5809" w:type="dxa"/>
                <w:shd w:val="clear" w:color="auto" w:fill="auto"/>
              </w:tcPr>
              <w:p w:rsidR="001E212A" w:rsidRDefault="00F85032" w:rsidP="00F85032">
                <w:pPr>
                  <w:pStyle w:val="Questiontext"/>
                  <w:rPr>
                    <w:rFonts w:eastAsia="Calibri"/>
                    <w:lang w:eastAsia="en-GB"/>
                  </w:rPr>
                </w:pPr>
                <w:r>
                  <w:rPr>
                    <w:rStyle w:val="Responseboxtext"/>
                    <w:rFonts w:eastAsia="Calibri"/>
                  </w:rPr>
                  <w:t xml:space="preserve"> </w:t>
                </w:r>
              </w:p>
            </w:tc>
          </w:sdtContent>
        </w:sdt>
      </w:tr>
      <w:tr w:rsidR="001E212A" w:rsidRPr="002F53F4" w:rsidTr="001E212A">
        <w:trPr>
          <w:trHeight w:val="95"/>
        </w:trPr>
        <w:tc>
          <w:tcPr>
            <w:tcW w:w="9920" w:type="dxa"/>
            <w:gridSpan w:val="4"/>
            <w:shd w:val="clear" w:color="auto" w:fill="auto"/>
          </w:tcPr>
          <w:p w:rsidR="001E212A" w:rsidRDefault="001E212A" w:rsidP="001E212A">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1E212A" w:rsidRPr="002F53F4" w:rsidTr="001E212A">
        <w:trPr>
          <w:trHeight w:val="95"/>
        </w:trPr>
        <w:tc>
          <w:tcPr>
            <w:tcW w:w="4111" w:type="dxa"/>
            <w:gridSpan w:val="3"/>
            <w:shd w:val="clear" w:color="auto" w:fill="auto"/>
          </w:tcPr>
          <w:p w:rsidR="001E212A" w:rsidRDefault="001E212A" w:rsidP="001E212A">
            <w:pPr>
              <w:pStyle w:val="Questiontext"/>
              <w:rPr>
                <w:rFonts w:eastAsia="Calibri"/>
                <w:lang w:eastAsia="en-GB"/>
              </w:rPr>
            </w:pPr>
            <w:r>
              <w:rPr>
                <w:rFonts w:eastAsia="Calibri"/>
                <w:lang w:eastAsia="en-GB"/>
              </w:rPr>
              <w:t>Document reference(s)</w:t>
            </w:r>
          </w:p>
        </w:tc>
        <w:sdt>
          <w:sdtPr>
            <w:rPr>
              <w:rStyle w:val="Responseboxtext"/>
              <w:rFonts w:eastAsia="Calibri"/>
            </w:rPr>
            <w:id w:val="92365765"/>
            <w:text/>
          </w:sdtPr>
          <w:sdtEndPr>
            <w:rPr>
              <w:rStyle w:val="DefaultParagraphFont"/>
            </w:rPr>
          </w:sdtEndPr>
          <w:sdtContent>
            <w:tc>
              <w:tcPr>
                <w:tcW w:w="5809" w:type="dxa"/>
                <w:shd w:val="clear" w:color="auto" w:fill="auto"/>
              </w:tcPr>
              <w:p w:rsidR="001E212A" w:rsidRDefault="00F85032" w:rsidP="00F85032">
                <w:pPr>
                  <w:pStyle w:val="Questiontext"/>
                  <w:rPr>
                    <w:rFonts w:eastAsia="Calibri"/>
                    <w:lang w:eastAsia="en-GB"/>
                  </w:rPr>
                </w:pPr>
                <w:r>
                  <w:rPr>
                    <w:rStyle w:val="Responseboxtext"/>
                    <w:rFonts w:eastAsia="Calibri"/>
                  </w:rPr>
                  <w:t xml:space="preserve"> </w:t>
                </w:r>
              </w:p>
            </w:tc>
          </w:sdtContent>
        </w:sdt>
      </w:tr>
    </w:tbl>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r>
        <w:rPr>
          <w:b/>
          <w:bCs/>
        </w:rPr>
        <w:br w:type="page"/>
      </w:r>
    </w:p>
    <w:tbl>
      <w:tblPr>
        <w:tblW w:w="9920" w:type="dxa"/>
        <w:tblInd w:w="-142" w:type="dxa"/>
        <w:tblLayout w:type="fixed"/>
        <w:tblLook w:val="04A0" w:firstRow="1" w:lastRow="0" w:firstColumn="1" w:lastColumn="0" w:noHBand="0" w:noVBand="1"/>
      </w:tblPr>
      <w:tblGrid>
        <w:gridCol w:w="851"/>
        <w:gridCol w:w="709"/>
        <w:gridCol w:w="142"/>
        <w:gridCol w:w="708"/>
        <w:gridCol w:w="1701"/>
        <w:gridCol w:w="142"/>
        <w:gridCol w:w="2693"/>
        <w:gridCol w:w="2974"/>
      </w:tblGrid>
      <w:tr w:rsidR="001E212A" w:rsidTr="001E212A">
        <w:trPr>
          <w:trHeight w:val="95"/>
        </w:trPr>
        <w:tc>
          <w:tcPr>
            <w:tcW w:w="9920" w:type="dxa"/>
            <w:gridSpan w:val="8"/>
            <w:shd w:val="clear" w:color="auto" w:fill="auto"/>
          </w:tcPr>
          <w:p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6 – Specific questions for the waste incineration sector</w:t>
            </w:r>
          </w:p>
        </w:tc>
      </w:tr>
      <w:tr w:rsidR="001E212A" w:rsidTr="001E212A">
        <w:trPr>
          <w:trHeight w:val="95"/>
        </w:trPr>
        <w:tc>
          <w:tcPr>
            <w:tcW w:w="9920" w:type="dxa"/>
            <w:gridSpan w:val="8"/>
            <w:shd w:val="clear" w:color="auto" w:fill="auto"/>
          </w:tcPr>
          <w:p w:rsidR="001E212A" w:rsidRDefault="001E212A" w:rsidP="001E212A">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1E212A" w:rsidTr="001E212A">
        <w:trPr>
          <w:trHeight w:val="95"/>
        </w:trPr>
        <w:tc>
          <w:tcPr>
            <w:tcW w:w="9920" w:type="dxa"/>
            <w:gridSpan w:val="8"/>
            <w:shd w:val="clear" w:color="auto" w:fill="auto"/>
          </w:tcPr>
          <w:p w:rsidR="001E212A" w:rsidRDefault="001E212A" w:rsidP="001E212A">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1E212A" w:rsidTr="001E212A">
        <w:trPr>
          <w:trHeight w:val="253"/>
        </w:trPr>
        <w:tc>
          <w:tcPr>
            <w:tcW w:w="851" w:type="dxa"/>
            <w:shd w:val="clear" w:color="auto" w:fill="auto"/>
          </w:tcPr>
          <w:p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877966910"/>
          </w:sdtPr>
          <w:sdtEndPr/>
          <w:sdtContent>
            <w:tc>
              <w:tcPr>
                <w:tcW w:w="709" w:type="dxa"/>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0" w:type="dxa"/>
            <w:gridSpan w:val="6"/>
            <w:shd w:val="clear" w:color="auto" w:fill="auto"/>
          </w:tcPr>
          <w:p w:rsidR="001E212A" w:rsidRDefault="001E212A" w:rsidP="001E212A">
            <w:pPr>
              <w:pStyle w:val="Questiontext"/>
              <w:rPr>
                <w:rFonts w:eastAsia="Calibri"/>
                <w:lang w:eastAsia="en-GB"/>
              </w:rPr>
            </w:pPr>
            <w:r>
              <w:rPr>
                <w:rFonts w:eastAsia="Calibri"/>
                <w:lang w:eastAsia="en-GB"/>
              </w:rPr>
              <w:t>You do not need to answer any other questions in this appendix.</w:t>
            </w:r>
          </w:p>
        </w:tc>
      </w:tr>
      <w:tr w:rsidR="001E212A" w:rsidTr="001E212A">
        <w:trPr>
          <w:trHeight w:val="252"/>
        </w:trPr>
        <w:tc>
          <w:tcPr>
            <w:tcW w:w="851" w:type="dxa"/>
            <w:shd w:val="clear" w:color="auto" w:fill="auto"/>
          </w:tcPr>
          <w:p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824345584"/>
          </w:sdtPr>
          <w:sdtEndPr/>
          <w:sdtContent>
            <w:tc>
              <w:tcPr>
                <w:tcW w:w="709" w:type="dxa"/>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0" w:type="dxa"/>
            <w:gridSpan w:val="6"/>
            <w:shd w:val="clear" w:color="auto" w:fill="auto"/>
          </w:tcPr>
          <w:p w:rsidR="001E212A" w:rsidRDefault="001E212A" w:rsidP="001E212A">
            <w:pPr>
              <w:pStyle w:val="Questiontext"/>
              <w:rPr>
                <w:rFonts w:eastAsia="Calibri"/>
                <w:lang w:eastAsia="en-GB"/>
              </w:rPr>
            </w:pPr>
            <w:r>
              <w:rPr>
                <w:rFonts w:eastAsia="Calibri"/>
                <w:lang w:eastAsia="en-GB"/>
              </w:rPr>
              <w:t>WID applies</w:t>
            </w:r>
          </w:p>
        </w:tc>
      </w:tr>
      <w:tr w:rsidR="001E212A" w:rsidTr="001E212A">
        <w:trPr>
          <w:trHeight w:val="95"/>
        </w:trPr>
        <w:tc>
          <w:tcPr>
            <w:tcW w:w="9920" w:type="dxa"/>
            <w:gridSpan w:val="8"/>
            <w:shd w:val="clear" w:color="auto" w:fill="auto"/>
          </w:tcPr>
          <w:p w:rsidR="001E212A" w:rsidRDefault="001E212A" w:rsidP="001E212A">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1E212A" w:rsidTr="001E212A">
        <w:trPr>
          <w:trHeight w:val="95"/>
        </w:trPr>
        <w:tc>
          <w:tcPr>
            <w:tcW w:w="2410" w:type="dxa"/>
            <w:gridSpan w:val="4"/>
            <w:shd w:val="clear" w:color="auto" w:fill="auto"/>
          </w:tcPr>
          <w:p w:rsidR="001E212A" w:rsidRDefault="001E212A" w:rsidP="001E212A">
            <w:pPr>
              <w:pStyle w:val="Questiontext"/>
              <w:rPr>
                <w:rFonts w:eastAsia="Calibri"/>
                <w:lang w:eastAsia="en-GB"/>
              </w:rPr>
            </w:pPr>
            <w:r>
              <w:rPr>
                <w:rFonts w:eastAsia="Calibri"/>
                <w:lang w:eastAsia="en-GB"/>
              </w:rPr>
              <w:t>As an incinerator</w:t>
            </w:r>
          </w:p>
        </w:tc>
        <w:sdt>
          <w:sdtPr>
            <w:rPr>
              <w:rFonts w:eastAsia="Calibri"/>
              <w:lang w:eastAsia="en-GB"/>
            </w:rPr>
            <w:id w:val="-483626055"/>
          </w:sdtPr>
          <w:sdtEndPr/>
          <w:sdtContent>
            <w:tc>
              <w:tcPr>
                <w:tcW w:w="7510" w:type="dxa"/>
                <w:gridSpan w:val="4"/>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Tr="001E212A">
        <w:trPr>
          <w:trHeight w:val="95"/>
        </w:trPr>
        <w:tc>
          <w:tcPr>
            <w:tcW w:w="2410" w:type="dxa"/>
            <w:gridSpan w:val="4"/>
            <w:shd w:val="clear" w:color="auto" w:fill="auto"/>
          </w:tcPr>
          <w:p w:rsidR="001E212A" w:rsidRDefault="001E212A" w:rsidP="001E212A">
            <w:pPr>
              <w:pStyle w:val="Questiontext"/>
              <w:rPr>
                <w:rFonts w:eastAsia="Calibri"/>
                <w:lang w:eastAsia="en-GB"/>
              </w:rPr>
            </w:pPr>
            <w:r>
              <w:rPr>
                <w:rFonts w:eastAsia="Calibri"/>
                <w:lang w:eastAsia="en-GB"/>
              </w:rPr>
              <w:t>As a co-incinerator</w:t>
            </w:r>
          </w:p>
        </w:tc>
        <w:sdt>
          <w:sdtPr>
            <w:rPr>
              <w:rFonts w:eastAsia="Calibri"/>
              <w:lang w:eastAsia="en-GB"/>
            </w:rPr>
            <w:id w:val="-751895525"/>
          </w:sdtPr>
          <w:sdtEndPr/>
          <w:sdtContent>
            <w:tc>
              <w:tcPr>
                <w:tcW w:w="7510" w:type="dxa"/>
                <w:gridSpan w:val="4"/>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Tr="001E212A">
        <w:trPr>
          <w:trHeight w:val="95"/>
        </w:trPr>
        <w:tc>
          <w:tcPr>
            <w:tcW w:w="9920" w:type="dxa"/>
            <w:gridSpan w:val="8"/>
            <w:shd w:val="clear" w:color="auto" w:fill="auto"/>
          </w:tcPr>
          <w:p w:rsidR="001E212A" w:rsidRDefault="001E212A" w:rsidP="001E212A">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1E212A" w:rsidTr="001E212A">
        <w:trPr>
          <w:trHeight w:val="253"/>
        </w:trPr>
        <w:tc>
          <w:tcPr>
            <w:tcW w:w="851" w:type="dxa"/>
            <w:shd w:val="clear" w:color="auto" w:fill="auto"/>
          </w:tcPr>
          <w:p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752700777"/>
          </w:sdtPr>
          <w:sdtEndPr/>
          <w:sdtContent>
            <w:tc>
              <w:tcPr>
                <w:tcW w:w="709" w:type="dxa"/>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rsidR="001E212A" w:rsidRDefault="001E212A" w:rsidP="001E212A">
            <w:pPr>
              <w:pStyle w:val="Questiontext"/>
              <w:rPr>
                <w:rFonts w:eastAsia="Calibri"/>
                <w:lang w:eastAsia="en-GB"/>
              </w:rPr>
            </w:pPr>
            <w:r w:rsidRPr="00237A80">
              <w:rPr>
                <w:rFonts w:eastAsia="Calibri"/>
                <w:i/>
                <w:lang w:eastAsia="en-GB"/>
              </w:rPr>
              <w:t>Go to section 4</w:t>
            </w:r>
          </w:p>
        </w:tc>
        <w:tc>
          <w:tcPr>
            <w:tcW w:w="2974" w:type="dxa"/>
            <w:shd w:val="clear" w:color="auto" w:fill="auto"/>
          </w:tcPr>
          <w:p w:rsidR="001E212A" w:rsidRPr="00237A80" w:rsidRDefault="001E212A" w:rsidP="001E212A">
            <w:pPr>
              <w:pStyle w:val="Questiontext"/>
              <w:rPr>
                <w:rFonts w:eastAsia="Calibri"/>
                <w:i/>
                <w:lang w:eastAsia="en-GB"/>
              </w:rPr>
            </w:pPr>
          </w:p>
        </w:tc>
      </w:tr>
      <w:tr w:rsidR="001E212A" w:rsidTr="001E212A">
        <w:trPr>
          <w:trHeight w:val="252"/>
        </w:trPr>
        <w:tc>
          <w:tcPr>
            <w:tcW w:w="851" w:type="dxa"/>
            <w:shd w:val="clear" w:color="auto" w:fill="auto"/>
          </w:tcPr>
          <w:p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481919875"/>
          </w:sdtPr>
          <w:sdtEndPr/>
          <w:sdtContent>
            <w:tc>
              <w:tcPr>
                <w:tcW w:w="709" w:type="dxa"/>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0" w:type="dxa"/>
            <w:gridSpan w:val="6"/>
            <w:shd w:val="clear" w:color="auto" w:fill="auto"/>
          </w:tcPr>
          <w:p w:rsidR="001E212A" w:rsidRDefault="001E212A" w:rsidP="001E212A">
            <w:pPr>
              <w:pStyle w:val="Questiontext"/>
              <w:rPr>
                <w:rFonts w:eastAsia="Calibri"/>
                <w:lang w:eastAsia="en-GB"/>
              </w:rPr>
            </w:pPr>
          </w:p>
        </w:tc>
      </w:tr>
      <w:tr w:rsidR="001E212A" w:rsidTr="001E212A">
        <w:trPr>
          <w:trHeight w:val="95"/>
        </w:trPr>
        <w:tc>
          <w:tcPr>
            <w:tcW w:w="9920" w:type="dxa"/>
            <w:gridSpan w:val="8"/>
            <w:shd w:val="clear" w:color="auto" w:fill="auto"/>
          </w:tcPr>
          <w:p w:rsidR="001E212A" w:rsidRDefault="001E212A" w:rsidP="001E212A">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1E212A" w:rsidTr="001E212A">
        <w:trPr>
          <w:trHeight w:val="95"/>
        </w:trPr>
        <w:tc>
          <w:tcPr>
            <w:tcW w:w="9920" w:type="dxa"/>
            <w:gridSpan w:val="8"/>
            <w:tcBorders>
              <w:bottom w:val="single" w:sz="4" w:space="0" w:color="auto"/>
            </w:tcBorders>
            <w:shd w:val="clear" w:color="auto" w:fill="auto"/>
          </w:tcPr>
          <w:p w:rsidR="001E212A" w:rsidRDefault="001E212A" w:rsidP="001E212A">
            <w:pPr>
              <w:pStyle w:val="Questiontext"/>
              <w:spacing w:after="120"/>
              <w:rPr>
                <w:rFonts w:eastAsia="Calibri"/>
                <w:lang w:eastAsia="en-GB"/>
              </w:rPr>
            </w:pPr>
            <w:r>
              <w:rPr>
                <w:rFonts w:eastAsia="Calibri"/>
                <w:lang w:eastAsia="en-GB"/>
              </w:rPr>
              <w:t>Fill in a separate table for each installation</w:t>
            </w:r>
          </w:p>
        </w:tc>
      </w:tr>
      <w:tr w:rsidR="001E212A" w:rsidTr="001E212A">
        <w:trPr>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rsidR="001E212A" w:rsidRPr="00237A80" w:rsidRDefault="001E212A" w:rsidP="001E212A">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rPr>
            <w:id w:val="-1335530944"/>
            <w:showingPlcHdr/>
            <w:text/>
          </w:sdtPr>
          <w:sdtEndPr>
            <w:rPr>
              <w:rStyle w:val="DefaultParagraphFont"/>
            </w:rPr>
          </w:sdtEndPr>
          <w:sdtContent>
            <w:tc>
              <w:tcPr>
                <w:tcW w:w="7510" w:type="dxa"/>
                <w:gridSpan w:val="4"/>
                <w:tcBorders>
                  <w:top w:val="single" w:sz="4" w:space="0" w:color="auto"/>
                  <w:left w:val="single" w:sz="4" w:space="0" w:color="auto"/>
                  <w:bottom w:val="single" w:sz="4" w:space="0" w:color="auto"/>
                  <w:right w:val="single" w:sz="4" w:space="0" w:color="auto"/>
                </w:tcBorders>
                <w:shd w:val="clear" w:color="auto" w:fill="auto"/>
              </w:tcPr>
              <w:p w:rsidR="001E212A" w:rsidRDefault="001E212A" w:rsidP="001E212A">
                <w:pPr>
                  <w:pStyle w:val="Questiontext"/>
                  <w:rPr>
                    <w:rFonts w:eastAsia="Calibri"/>
                    <w:lang w:eastAsia="en-GB"/>
                  </w:rPr>
                </w:pPr>
                <w:r w:rsidRPr="00116ADD">
                  <w:rPr>
                    <w:rStyle w:val="Responseboxtext"/>
                    <w:rFonts w:eastAsia="Calibri"/>
                    <w:b/>
                    <w:sz w:val="18"/>
                    <w:szCs w:val="18"/>
                  </w:rPr>
                  <w:t>Click here to enter text.</w:t>
                </w:r>
              </w:p>
            </w:tc>
          </w:sdtContent>
        </w:sdt>
      </w:tr>
      <w:tr w:rsidR="001E212A" w:rsidTr="001E212A">
        <w:trPr>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rsidR="001E212A" w:rsidRDefault="001E212A" w:rsidP="001E212A">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rPr>
            <w:id w:val="686253820"/>
            <w:text/>
          </w:sdtPr>
          <w:sdtEndPr>
            <w:rPr>
              <w:rStyle w:val="DefaultParagraphFont"/>
            </w:rPr>
          </w:sdtEndPr>
          <w:sdtContent>
            <w:tc>
              <w:tcPr>
                <w:tcW w:w="5667" w:type="dxa"/>
                <w:gridSpan w:val="2"/>
                <w:tcBorders>
                  <w:top w:val="double" w:sz="4" w:space="0" w:color="auto"/>
                  <w:left w:val="single" w:sz="4" w:space="0" w:color="auto"/>
                  <w:bottom w:val="single" w:sz="4" w:space="0" w:color="auto"/>
                  <w:right w:val="single" w:sz="4" w:space="0" w:color="auto"/>
                </w:tcBorders>
                <w:shd w:val="clear" w:color="auto" w:fill="auto"/>
              </w:tcPr>
              <w:p w:rsidR="001E212A" w:rsidRPr="00237A80" w:rsidRDefault="00F85032" w:rsidP="00F85032">
                <w:pPr>
                  <w:pStyle w:val="Questiontext"/>
                  <w:rPr>
                    <w:rStyle w:val="Responseboxtext"/>
                    <w:rFonts w:eastAsia="Calibri"/>
                    <w:sz w:val="18"/>
                    <w:szCs w:val="18"/>
                  </w:rPr>
                </w:pPr>
                <w:r>
                  <w:rPr>
                    <w:rStyle w:val="Responseboxtext"/>
                    <w:rFonts w:eastAsia="Calibri"/>
                  </w:rPr>
                  <w:t xml:space="preserve"> </w:t>
                </w:r>
              </w:p>
            </w:tc>
          </w:sdtContent>
        </w:sdt>
      </w:tr>
      <w:tr w:rsidR="001E212A" w:rsidTr="001E212A">
        <w:trPr>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rsidR="001E212A" w:rsidRDefault="001E212A" w:rsidP="001E212A">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rPr>
            <w:id w:val="1619880886"/>
            <w:text/>
          </w:sdtPr>
          <w:sdtEndPr>
            <w:rPr>
              <w:rStyle w:val="DefaultParagraphFont"/>
            </w:rPr>
          </w:sdtEndPr>
          <w:sdtContent>
            <w:tc>
              <w:tcPr>
                <w:tcW w:w="5667" w:type="dxa"/>
                <w:gridSpan w:val="2"/>
                <w:tcBorders>
                  <w:top w:val="single" w:sz="4" w:space="0" w:color="auto"/>
                  <w:left w:val="single" w:sz="4" w:space="0" w:color="auto"/>
                  <w:bottom w:val="single" w:sz="4" w:space="0" w:color="auto"/>
                  <w:right w:val="single" w:sz="4" w:space="0" w:color="auto"/>
                </w:tcBorders>
                <w:shd w:val="clear" w:color="auto" w:fill="auto"/>
              </w:tcPr>
              <w:p w:rsidR="001E212A" w:rsidRPr="00237A80" w:rsidRDefault="00F85032" w:rsidP="00F85032">
                <w:pPr>
                  <w:pStyle w:val="Questiontext"/>
                  <w:rPr>
                    <w:rStyle w:val="Responseboxtext"/>
                    <w:rFonts w:eastAsia="Calibri"/>
                    <w:sz w:val="18"/>
                    <w:szCs w:val="18"/>
                  </w:rPr>
                </w:pPr>
                <w:r>
                  <w:rPr>
                    <w:rStyle w:val="Responseboxtext"/>
                    <w:rFonts w:eastAsia="Calibri"/>
                  </w:rPr>
                  <w:t xml:space="preserve"> </w:t>
                </w:r>
              </w:p>
            </w:tc>
          </w:sdtContent>
        </w:sdt>
      </w:tr>
      <w:tr w:rsidR="001E212A" w:rsidTr="001E212A">
        <w:trPr>
          <w:trHeight w:val="95"/>
        </w:trPr>
        <w:tc>
          <w:tcPr>
            <w:tcW w:w="9920" w:type="dxa"/>
            <w:gridSpan w:val="8"/>
            <w:tcBorders>
              <w:top w:val="single" w:sz="4" w:space="0" w:color="auto"/>
            </w:tcBorders>
            <w:shd w:val="clear" w:color="auto" w:fill="auto"/>
          </w:tcPr>
          <w:p w:rsidR="001E212A" w:rsidRDefault="001E212A" w:rsidP="001E212A">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1E212A" w:rsidTr="001E212A">
        <w:trPr>
          <w:trHeight w:val="95"/>
        </w:trPr>
        <w:tc>
          <w:tcPr>
            <w:tcW w:w="9920" w:type="dxa"/>
            <w:gridSpan w:val="8"/>
            <w:shd w:val="clear" w:color="auto" w:fill="auto"/>
          </w:tcPr>
          <w:p w:rsidR="001E212A" w:rsidRDefault="001E212A" w:rsidP="001E212A">
            <w:pPr>
              <w:pStyle w:val="SubQuestion"/>
              <w:rPr>
                <w:rFonts w:ascii="MetaNormalLF-Roman" w:eastAsia="Calibri" w:hAnsi="MetaNormalLF-Roman" w:cs="MetaNormalLF-Roman"/>
                <w:lang w:eastAsia="en-GB"/>
              </w:rPr>
            </w:pPr>
            <w:r>
              <w:rPr>
                <w:rFonts w:eastAsia="Calibri"/>
                <w:lang w:eastAsia="en-GB"/>
              </w:rPr>
              <w:t>4 Describe how the plant is designed, equipped and will be run to make sure it meets the requirements of IED, taking into account the categories of waste which will be incinerated</w:t>
            </w:r>
          </w:p>
        </w:tc>
      </w:tr>
      <w:tr w:rsidR="001E212A" w:rsidTr="001E212A">
        <w:trPr>
          <w:trHeight w:val="95"/>
        </w:trPr>
        <w:tc>
          <w:tcPr>
            <w:tcW w:w="4111" w:type="dxa"/>
            <w:gridSpan w:val="5"/>
            <w:shd w:val="clear" w:color="auto" w:fill="auto"/>
          </w:tcPr>
          <w:p w:rsidR="001E212A" w:rsidRDefault="001E212A" w:rsidP="001E212A">
            <w:pPr>
              <w:pStyle w:val="Questiontext"/>
              <w:rPr>
                <w:rFonts w:ascii="MetaBoldLF-Roman" w:eastAsia="Calibri" w:hAnsi="MetaBoldLF-Roman" w:cs="MetaBoldLF-Roman"/>
                <w:b/>
                <w:bCs/>
                <w:sz w:val="22"/>
                <w:szCs w:val="22"/>
                <w:lang w:eastAsia="en-GB"/>
              </w:rPr>
            </w:pPr>
            <w:r>
              <w:rPr>
                <w:rFonts w:eastAsia="Calibri"/>
                <w:lang w:eastAsia="en-GB"/>
              </w:rPr>
              <w:t>Document reference</w:t>
            </w:r>
          </w:p>
        </w:tc>
        <w:sdt>
          <w:sdtPr>
            <w:rPr>
              <w:rStyle w:val="Responseboxtext"/>
              <w:rFonts w:eastAsia="Calibri"/>
            </w:rPr>
            <w:id w:val="1893077605"/>
            <w:text/>
          </w:sdtPr>
          <w:sdtEndPr>
            <w:rPr>
              <w:rStyle w:val="DefaultParagraphFont"/>
            </w:rPr>
          </w:sdtEndPr>
          <w:sdtContent>
            <w:tc>
              <w:tcPr>
                <w:tcW w:w="5809" w:type="dxa"/>
                <w:gridSpan w:val="3"/>
                <w:shd w:val="clear" w:color="auto" w:fill="auto"/>
              </w:tcPr>
              <w:p w:rsidR="001E212A" w:rsidRDefault="00F85032" w:rsidP="00F85032">
                <w:pPr>
                  <w:pStyle w:val="Questiontext"/>
                  <w:rPr>
                    <w:rFonts w:ascii="MetaBoldLF-Roman" w:eastAsia="Calibri" w:hAnsi="MetaBoldLF-Roman" w:cs="MetaBoldLF-Roman"/>
                    <w:b/>
                    <w:bCs/>
                    <w:sz w:val="22"/>
                    <w:szCs w:val="22"/>
                    <w:lang w:eastAsia="en-GB"/>
                  </w:rPr>
                </w:pPr>
                <w:r>
                  <w:rPr>
                    <w:rStyle w:val="Responseboxtext"/>
                    <w:rFonts w:eastAsia="Calibri"/>
                  </w:rPr>
                  <w:t xml:space="preserve"> </w:t>
                </w:r>
              </w:p>
            </w:tc>
          </w:sdtContent>
        </w:sdt>
      </w:tr>
      <w:tr w:rsidR="001E212A" w:rsidTr="001E212A">
        <w:trPr>
          <w:trHeight w:val="95"/>
        </w:trPr>
        <w:tc>
          <w:tcPr>
            <w:tcW w:w="9920" w:type="dxa"/>
            <w:gridSpan w:val="8"/>
            <w:shd w:val="clear" w:color="auto" w:fill="auto"/>
          </w:tcPr>
          <w:p w:rsidR="001E212A" w:rsidRDefault="001E212A" w:rsidP="001E212A">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1E212A" w:rsidTr="001E212A">
        <w:trPr>
          <w:trHeight w:val="95"/>
        </w:trPr>
        <w:tc>
          <w:tcPr>
            <w:tcW w:w="4111" w:type="dxa"/>
            <w:gridSpan w:val="5"/>
            <w:shd w:val="clear" w:color="auto" w:fill="auto"/>
          </w:tcPr>
          <w:p w:rsidR="001E212A" w:rsidRDefault="001E212A" w:rsidP="001E212A">
            <w:pPr>
              <w:pStyle w:val="Questiontext"/>
              <w:rPr>
                <w:rFonts w:ascii="MetaBoldLF-Roman" w:eastAsia="Calibri" w:hAnsi="MetaBoldLF-Roman" w:cs="MetaBoldLF-Roman"/>
                <w:b/>
                <w:bCs/>
                <w:sz w:val="22"/>
                <w:szCs w:val="22"/>
                <w:lang w:eastAsia="en-GB"/>
              </w:rPr>
            </w:pPr>
            <w:r>
              <w:rPr>
                <w:rFonts w:eastAsia="Calibri"/>
                <w:lang w:eastAsia="en-GB"/>
              </w:rPr>
              <w:t>Document reference</w:t>
            </w:r>
          </w:p>
        </w:tc>
        <w:sdt>
          <w:sdtPr>
            <w:rPr>
              <w:rStyle w:val="Responseboxtext"/>
              <w:rFonts w:eastAsia="Calibri"/>
            </w:rPr>
            <w:id w:val="-1910299818"/>
            <w:text/>
          </w:sdtPr>
          <w:sdtEndPr>
            <w:rPr>
              <w:rStyle w:val="DefaultParagraphFont"/>
            </w:rPr>
          </w:sdtEndPr>
          <w:sdtContent>
            <w:tc>
              <w:tcPr>
                <w:tcW w:w="5809" w:type="dxa"/>
                <w:gridSpan w:val="3"/>
                <w:shd w:val="clear" w:color="auto" w:fill="auto"/>
              </w:tcPr>
              <w:p w:rsidR="001E212A" w:rsidRDefault="00F85032" w:rsidP="00F85032">
                <w:pPr>
                  <w:pStyle w:val="Questiontext"/>
                  <w:rPr>
                    <w:rFonts w:ascii="MetaBoldLF-Roman" w:eastAsia="Calibri" w:hAnsi="MetaBoldLF-Roman" w:cs="MetaBoldLF-Roman"/>
                    <w:b/>
                    <w:bCs/>
                    <w:sz w:val="22"/>
                    <w:szCs w:val="22"/>
                    <w:lang w:eastAsia="en-GB"/>
                  </w:rPr>
                </w:pPr>
                <w:r>
                  <w:rPr>
                    <w:rStyle w:val="Responseboxtext"/>
                    <w:rFonts w:eastAsia="Calibri"/>
                  </w:rPr>
                  <w:t xml:space="preserve"> </w:t>
                </w:r>
              </w:p>
            </w:tc>
          </w:sdtContent>
        </w:sdt>
      </w:tr>
      <w:tr w:rsidR="001E212A" w:rsidTr="001E212A">
        <w:trPr>
          <w:trHeight w:val="95"/>
        </w:trPr>
        <w:tc>
          <w:tcPr>
            <w:tcW w:w="9920" w:type="dxa"/>
            <w:gridSpan w:val="8"/>
            <w:shd w:val="clear" w:color="auto" w:fill="auto"/>
          </w:tcPr>
          <w:p w:rsidR="001E212A" w:rsidRDefault="001E212A" w:rsidP="001E212A">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1E212A" w:rsidTr="001E212A">
        <w:trPr>
          <w:trHeight w:val="95"/>
        </w:trPr>
        <w:tc>
          <w:tcPr>
            <w:tcW w:w="4111" w:type="dxa"/>
            <w:gridSpan w:val="5"/>
            <w:shd w:val="clear" w:color="auto" w:fill="auto"/>
          </w:tcPr>
          <w:p w:rsidR="001E212A" w:rsidRDefault="001E212A" w:rsidP="001E212A">
            <w:pPr>
              <w:pStyle w:val="Questiontext"/>
              <w:rPr>
                <w:rFonts w:ascii="MetaBoldLF-Roman" w:eastAsia="Calibri" w:hAnsi="MetaBoldLF-Roman" w:cs="MetaBoldLF-Roman"/>
                <w:b/>
                <w:bCs/>
                <w:sz w:val="22"/>
                <w:szCs w:val="22"/>
                <w:lang w:eastAsia="en-GB"/>
              </w:rPr>
            </w:pPr>
            <w:r>
              <w:rPr>
                <w:rFonts w:eastAsia="Calibri"/>
                <w:lang w:eastAsia="en-GB"/>
              </w:rPr>
              <w:t>Document reference</w:t>
            </w:r>
          </w:p>
        </w:tc>
        <w:sdt>
          <w:sdtPr>
            <w:rPr>
              <w:rStyle w:val="Responseboxtext"/>
              <w:rFonts w:eastAsia="Calibri"/>
            </w:rPr>
            <w:id w:val="136376334"/>
            <w:text/>
          </w:sdtPr>
          <w:sdtEndPr>
            <w:rPr>
              <w:rStyle w:val="DefaultParagraphFont"/>
            </w:rPr>
          </w:sdtEndPr>
          <w:sdtContent>
            <w:tc>
              <w:tcPr>
                <w:tcW w:w="5809" w:type="dxa"/>
                <w:gridSpan w:val="3"/>
                <w:shd w:val="clear" w:color="auto" w:fill="auto"/>
              </w:tcPr>
              <w:p w:rsidR="001E212A" w:rsidRDefault="00F85032" w:rsidP="00F85032">
                <w:pPr>
                  <w:pStyle w:val="Questiontext"/>
                  <w:rPr>
                    <w:rFonts w:ascii="MetaBoldLF-Roman" w:eastAsia="Calibri" w:hAnsi="MetaBoldLF-Roman" w:cs="MetaBoldLF-Roman"/>
                    <w:b/>
                    <w:bCs/>
                    <w:sz w:val="22"/>
                    <w:szCs w:val="22"/>
                    <w:lang w:eastAsia="en-GB"/>
                  </w:rPr>
                </w:pPr>
                <w:r>
                  <w:rPr>
                    <w:rStyle w:val="Responseboxtext"/>
                    <w:rFonts w:eastAsia="Calibri"/>
                  </w:rPr>
                  <w:t xml:space="preserve"> </w:t>
                </w:r>
              </w:p>
            </w:tc>
          </w:sdtContent>
        </w:sdt>
      </w:tr>
      <w:tr w:rsidR="001E212A" w:rsidTr="001E212A">
        <w:trPr>
          <w:trHeight w:val="95"/>
        </w:trPr>
        <w:tc>
          <w:tcPr>
            <w:tcW w:w="9920" w:type="dxa"/>
            <w:gridSpan w:val="8"/>
            <w:shd w:val="clear" w:color="auto" w:fill="auto"/>
          </w:tcPr>
          <w:p w:rsidR="001E212A" w:rsidRDefault="001E212A" w:rsidP="001E212A">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1E212A" w:rsidTr="001E212A">
        <w:trPr>
          <w:trHeight w:val="95"/>
        </w:trPr>
        <w:tc>
          <w:tcPr>
            <w:tcW w:w="4111" w:type="dxa"/>
            <w:gridSpan w:val="5"/>
            <w:shd w:val="clear" w:color="auto" w:fill="auto"/>
          </w:tcPr>
          <w:p w:rsidR="001E212A" w:rsidRDefault="001E212A" w:rsidP="001E212A">
            <w:pPr>
              <w:pStyle w:val="Questiontext"/>
              <w:rPr>
                <w:rFonts w:eastAsia="Calibri"/>
                <w:lang w:eastAsia="en-GB"/>
              </w:rPr>
            </w:pPr>
            <w:r>
              <w:rPr>
                <w:rFonts w:eastAsia="Calibri"/>
                <w:lang w:eastAsia="en-GB"/>
              </w:rPr>
              <w:t>Question 3 identifier, if necessary</w:t>
            </w:r>
          </w:p>
        </w:tc>
        <w:sdt>
          <w:sdtPr>
            <w:rPr>
              <w:rStyle w:val="Responseboxtext"/>
              <w:rFonts w:eastAsia="Calibri"/>
            </w:rPr>
            <w:id w:val="-1867439384"/>
            <w:text/>
          </w:sdtPr>
          <w:sdtEndPr>
            <w:rPr>
              <w:rStyle w:val="DefaultParagraphFont"/>
            </w:rPr>
          </w:sdtEndPr>
          <w:sdtContent>
            <w:tc>
              <w:tcPr>
                <w:tcW w:w="5809" w:type="dxa"/>
                <w:gridSpan w:val="3"/>
                <w:shd w:val="clear" w:color="auto" w:fill="auto"/>
              </w:tcPr>
              <w:p w:rsidR="001E212A" w:rsidRDefault="00F85032" w:rsidP="00F85032">
                <w:pPr>
                  <w:pStyle w:val="Questiontext"/>
                  <w:rPr>
                    <w:rFonts w:ascii="MetaBoldLF-Roman" w:eastAsia="Calibri" w:hAnsi="MetaBoldLF-Roman" w:cs="MetaBoldLF-Roman"/>
                    <w:b/>
                    <w:bCs/>
                    <w:sz w:val="22"/>
                    <w:szCs w:val="22"/>
                    <w:lang w:eastAsia="en-GB"/>
                  </w:rPr>
                </w:pPr>
                <w:r>
                  <w:rPr>
                    <w:rStyle w:val="Responseboxtext"/>
                    <w:rFonts w:eastAsia="Calibri"/>
                  </w:rPr>
                  <w:t xml:space="preserve"> </w:t>
                </w:r>
              </w:p>
            </w:tc>
          </w:sdtContent>
        </w:sdt>
      </w:tr>
      <w:tr w:rsidR="001E212A" w:rsidTr="001E212A">
        <w:trPr>
          <w:trHeight w:val="95"/>
        </w:trPr>
        <w:tc>
          <w:tcPr>
            <w:tcW w:w="9920" w:type="dxa"/>
            <w:gridSpan w:val="8"/>
            <w:shd w:val="clear" w:color="auto" w:fill="auto"/>
          </w:tcPr>
          <w:p w:rsidR="001E212A" w:rsidRDefault="001E212A" w:rsidP="001E212A">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1E212A" w:rsidTr="001E212A">
        <w:trPr>
          <w:trHeight w:val="253"/>
        </w:trPr>
        <w:tc>
          <w:tcPr>
            <w:tcW w:w="851" w:type="dxa"/>
            <w:shd w:val="clear" w:color="auto" w:fill="auto"/>
          </w:tcPr>
          <w:p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054741805"/>
          </w:sdtPr>
          <w:sdtEndPr/>
          <w:sdtContent>
            <w:tc>
              <w:tcPr>
                <w:tcW w:w="709" w:type="dxa"/>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rsidR="001E212A" w:rsidRDefault="001E212A" w:rsidP="001E212A">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4" w:type="dxa"/>
            <w:shd w:val="clear" w:color="auto" w:fill="auto"/>
          </w:tcPr>
          <w:p w:rsidR="001E212A" w:rsidRPr="00237A80" w:rsidRDefault="001E212A" w:rsidP="001E212A">
            <w:pPr>
              <w:pStyle w:val="Questiontext"/>
              <w:rPr>
                <w:rFonts w:eastAsia="Calibri"/>
                <w:i/>
                <w:lang w:eastAsia="en-GB"/>
              </w:rPr>
            </w:pPr>
          </w:p>
        </w:tc>
      </w:tr>
      <w:tr w:rsidR="001E212A" w:rsidRPr="009A0DE3" w:rsidTr="001E212A">
        <w:trPr>
          <w:trHeight w:val="252"/>
        </w:trPr>
        <w:tc>
          <w:tcPr>
            <w:tcW w:w="851" w:type="dxa"/>
            <w:shd w:val="clear" w:color="auto" w:fill="auto"/>
          </w:tcPr>
          <w:p w:rsidR="001E212A" w:rsidRPr="009A0DE3" w:rsidRDefault="001E212A" w:rsidP="001E212A">
            <w:pPr>
              <w:pStyle w:val="Questiontext"/>
              <w:rPr>
                <w:rFonts w:eastAsia="Calibri"/>
              </w:rPr>
            </w:pPr>
            <w:r w:rsidRPr="009A0DE3">
              <w:rPr>
                <w:rFonts w:eastAsia="Calibri"/>
              </w:rPr>
              <w:t>Yes</w:t>
            </w:r>
          </w:p>
        </w:tc>
        <w:sdt>
          <w:sdtPr>
            <w:rPr>
              <w:rFonts w:eastAsia="Calibri"/>
            </w:rPr>
            <w:id w:val="-1609104955"/>
          </w:sdtPr>
          <w:sdtEndPr/>
          <w:sdtContent>
            <w:tc>
              <w:tcPr>
                <w:tcW w:w="709" w:type="dxa"/>
                <w:shd w:val="clear" w:color="auto" w:fill="auto"/>
              </w:tcPr>
              <w:p w:rsidR="001E212A" w:rsidRPr="009A0DE3" w:rsidRDefault="001E212A" w:rsidP="001E212A">
                <w:pPr>
                  <w:pStyle w:val="Questiontext"/>
                  <w:rPr>
                    <w:rFonts w:eastAsia="Calibri"/>
                  </w:rPr>
                </w:pPr>
                <w:r>
                  <w:rPr>
                    <w:rFonts w:ascii="MS Gothic" w:eastAsia="MS Gothic" w:hAnsi="MS Gothic" w:hint="eastAsia"/>
                  </w:rPr>
                  <w:t>☐</w:t>
                </w:r>
              </w:p>
            </w:tc>
          </w:sdtContent>
        </w:sdt>
        <w:tc>
          <w:tcPr>
            <w:tcW w:w="8360" w:type="dxa"/>
            <w:gridSpan w:val="6"/>
            <w:shd w:val="clear" w:color="auto" w:fill="auto"/>
          </w:tcPr>
          <w:p w:rsidR="001E212A" w:rsidRPr="009A0DE3" w:rsidRDefault="001E212A" w:rsidP="001E212A">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Pr="00D10897">
              <w:rPr>
                <w:rFonts w:eastAsia="Calibri"/>
              </w:rPr>
              <w:t>ELV) during abnormal operation.</w:t>
            </w:r>
          </w:p>
        </w:tc>
      </w:tr>
      <w:tr w:rsidR="001E212A" w:rsidRPr="009A0DE3" w:rsidTr="001E212A">
        <w:trPr>
          <w:trHeight w:val="252"/>
        </w:trPr>
        <w:tc>
          <w:tcPr>
            <w:tcW w:w="9920" w:type="dxa"/>
            <w:gridSpan w:val="8"/>
            <w:tcBorders>
              <w:bottom w:val="single" w:sz="4" w:space="0" w:color="auto"/>
            </w:tcBorders>
            <w:shd w:val="clear" w:color="auto" w:fill="auto"/>
          </w:tcPr>
          <w:p w:rsidR="001E212A" w:rsidRPr="009A0DE3" w:rsidRDefault="001E212A" w:rsidP="001E212A">
            <w:pPr>
              <w:pStyle w:val="Questiontext"/>
              <w:spacing w:after="120"/>
              <w:rPr>
                <w:rFonts w:eastAsia="Calibri"/>
              </w:rPr>
            </w:pPr>
            <w:r w:rsidRPr="009A0DE3">
              <w:rPr>
                <w:rFonts w:eastAsia="Calibri"/>
              </w:rPr>
              <w:t>Describe the other system you use to show you keep to the requirements of Article 13(4) (for example, using another CEM, providing a portable CEM to insert if the main CEM fails, and so on).</w:t>
            </w:r>
          </w:p>
        </w:tc>
      </w:tr>
      <w:tr w:rsidR="001E212A" w:rsidRPr="009A0DE3" w:rsidTr="001E212A">
        <w:trPr>
          <w:trHeight w:val="630"/>
        </w:trPr>
        <w:sdt>
          <w:sdtPr>
            <w:rPr>
              <w:rStyle w:val="Responseboxtext"/>
              <w:rFonts w:eastAsia="Calibri"/>
            </w:rPr>
            <w:id w:val="-1023320295"/>
            <w:text w:multiLine="1"/>
          </w:sdtPr>
          <w:sdtEndPr>
            <w:rPr>
              <w:rStyle w:val="DefaultParagraphFont"/>
            </w:rPr>
          </w:sdtEndPr>
          <w:sdtContent>
            <w:tc>
              <w:tcPr>
                <w:tcW w:w="9920" w:type="dxa"/>
                <w:gridSpan w:val="8"/>
                <w:tcBorders>
                  <w:top w:val="single" w:sz="4" w:space="0" w:color="auto"/>
                  <w:left w:val="single" w:sz="4" w:space="0" w:color="auto"/>
                  <w:bottom w:val="single" w:sz="4" w:space="0" w:color="auto"/>
                  <w:right w:val="single" w:sz="4" w:space="0" w:color="auto"/>
                </w:tcBorders>
                <w:shd w:val="clear" w:color="auto" w:fill="auto"/>
              </w:tcPr>
              <w:p w:rsidR="001E212A" w:rsidRPr="009A0DE3" w:rsidRDefault="00F85032" w:rsidP="00F85032">
                <w:pPr>
                  <w:pStyle w:val="Questiontext"/>
                  <w:rPr>
                    <w:rFonts w:eastAsia="Calibri"/>
                  </w:rPr>
                </w:pPr>
                <w:r>
                  <w:rPr>
                    <w:rStyle w:val="Responseboxtext"/>
                    <w:rFonts w:eastAsia="Calibri"/>
                  </w:rPr>
                  <w:t xml:space="preserve"> </w:t>
                </w:r>
              </w:p>
            </w:tc>
          </w:sdtContent>
        </w:sdt>
      </w:tr>
      <w:tr w:rsidR="001E212A" w:rsidTr="001E212A">
        <w:trPr>
          <w:trHeight w:val="95"/>
        </w:trPr>
        <w:tc>
          <w:tcPr>
            <w:tcW w:w="9920" w:type="dxa"/>
            <w:gridSpan w:val="8"/>
            <w:shd w:val="clear" w:color="auto" w:fill="auto"/>
          </w:tcPr>
          <w:p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1E212A" w:rsidTr="001E212A">
        <w:trPr>
          <w:trHeight w:val="95"/>
        </w:trPr>
        <w:tc>
          <w:tcPr>
            <w:tcW w:w="9920" w:type="dxa"/>
            <w:gridSpan w:val="8"/>
            <w:shd w:val="clear" w:color="auto" w:fill="auto"/>
          </w:tcPr>
          <w:p w:rsidR="001E212A" w:rsidRDefault="001E212A" w:rsidP="001E212A">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1E212A" w:rsidTr="001E212A">
        <w:trPr>
          <w:trHeight w:val="253"/>
        </w:trPr>
        <w:tc>
          <w:tcPr>
            <w:tcW w:w="851" w:type="dxa"/>
            <w:shd w:val="clear" w:color="auto" w:fill="auto"/>
          </w:tcPr>
          <w:p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974640860"/>
          </w:sdtPr>
          <w:sdtEndPr/>
          <w:sdtContent>
            <w:tc>
              <w:tcPr>
                <w:tcW w:w="709" w:type="dxa"/>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rsidR="001E212A" w:rsidRDefault="001E212A" w:rsidP="001E212A">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4" w:type="dxa"/>
            <w:shd w:val="clear" w:color="auto" w:fill="auto"/>
          </w:tcPr>
          <w:p w:rsidR="001E212A" w:rsidRPr="00237A80" w:rsidRDefault="001E212A" w:rsidP="001E212A">
            <w:pPr>
              <w:pStyle w:val="Questiontext"/>
              <w:rPr>
                <w:rFonts w:eastAsia="Calibri"/>
                <w:i/>
                <w:lang w:eastAsia="en-GB"/>
              </w:rPr>
            </w:pPr>
          </w:p>
        </w:tc>
      </w:tr>
      <w:tr w:rsidR="001E212A" w:rsidTr="001E212A">
        <w:trPr>
          <w:trHeight w:val="252"/>
        </w:trPr>
        <w:tc>
          <w:tcPr>
            <w:tcW w:w="851" w:type="dxa"/>
            <w:shd w:val="clear" w:color="auto" w:fill="auto"/>
          </w:tcPr>
          <w:p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191191425"/>
          </w:sdtPr>
          <w:sdtEndPr/>
          <w:sdtContent>
            <w:tc>
              <w:tcPr>
                <w:tcW w:w="709" w:type="dxa"/>
                <w:shd w:val="clear" w:color="auto" w:fill="auto"/>
              </w:tcPr>
              <w:p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0" w:type="dxa"/>
            <w:gridSpan w:val="6"/>
            <w:shd w:val="clear" w:color="auto" w:fill="auto"/>
          </w:tcPr>
          <w:p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1E212A" w:rsidTr="001E212A">
        <w:trPr>
          <w:trHeight w:val="684"/>
        </w:trPr>
        <w:sdt>
          <w:sdtPr>
            <w:rPr>
              <w:rStyle w:val="Responseboxtext"/>
              <w:rFonts w:eastAsia="Calibri"/>
            </w:rPr>
            <w:id w:val="-1669096182"/>
            <w:text w:multiLine="1"/>
          </w:sdtPr>
          <w:sdtEndPr>
            <w:rPr>
              <w:rStyle w:val="DefaultParagraphFont"/>
            </w:rPr>
          </w:sdtEndPr>
          <w:sdtContent>
            <w:tc>
              <w:tcPr>
                <w:tcW w:w="9920" w:type="dxa"/>
                <w:gridSpan w:val="8"/>
                <w:tcBorders>
                  <w:top w:val="single" w:sz="4" w:space="0" w:color="auto"/>
                  <w:left w:val="single" w:sz="4" w:space="0" w:color="auto"/>
                  <w:bottom w:val="single" w:sz="4" w:space="0" w:color="auto"/>
                  <w:right w:val="single" w:sz="4" w:space="0" w:color="auto"/>
                </w:tcBorders>
                <w:shd w:val="clear" w:color="auto" w:fill="auto"/>
              </w:tcPr>
              <w:p w:rsidR="001E212A" w:rsidRDefault="00F85032" w:rsidP="00F85032">
                <w:pPr>
                  <w:pStyle w:val="Questiontext"/>
                  <w:rPr>
                    <w:rFonts w:eastAsia="Calibri"/>
                    <w:lang w:eastAsia="en-GB"/>
                  </w:rPr>
                </w:pPr>
                <w:r>
                  <w:rPr>
                    <w:rStyle w:val="Responseboxtext"/>
                    <w:rFonts w:eastAsia="Calibri"/>
                  </w:rPr>
                  <w:t xml:space="preserve"> </w:t>
                </w:r>
              </w:p>
            </w:tc>
          </w:sdtContent>
        </w:sdt>
      </w:tr>
      <w:tr w:rsidR="001E212A" w:rsidTr="001E212A">
        <w:trPr>
          <w:trHeight w:val="95"/>
        </w:trPr>
        <w:tc>
          <w:tcPr>
            <w:tcW w:w="9920" w:type="dxa"/>
            <w:gridSpan w:val="8"/>
            <w:tcBorders>
              <w:top w:val="single" w:sz="4" w:space="0" w:color="auto"/>
            </w:tcBorders>
            <w:shd w:val="clear" w:color="auto" w:fill="auto"/>
          </w:tcPr>
          <w:p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1E212A" w:rsidTr="001E212A">
        <w:trPr>
          <w:trHeight w:val="95"/>
        </w:trPr>
        <w:tc>
          <w:tcPr>
            <w:tcW w:w="9920" w:type="dxa"/>
            <w:gridSpan w:val="8"/>
            <w:shd w:val="clear" w:color="auto" w:fill="auto"/>
          </w:tcPr>
          <w:p w:rsidR="001E212A" w:rsidRDefault="001E212A" w:rsidP="001E212A">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1E212A" w:rsidTr="001E212A">
        <w:trPr>
          <w:trHeight w:val="376"/>
        </w:trPr>
        <w:tc>
          <w:tcPr>
            <w:tcW w:w="851" w:type="dxa"/>
            <w:shd w:val="clear" w:color="auto" w:fill="auto"/>
          </w:tcPr>
          <w:p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2000646020"/>
          </w:sdtPr>
          <w:sdtEndPr/>
          <w:sdtContent>
            <w:tc>
              <w:tcPr>
                <w:tcW w:w="709" w:type="dxa"/>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0" w:type="dxa"/>
            <w:gridSpan w:val="6"/>
            <w:shd w:val="clear" w:color="auto" w:fill="auto"/>
          </w:tcPr>
          <w:p w:rsidR="001E212A" w:rsidRDefault="001E212A" w:rsidP="001E212A">
            <w:pPr>
              <w:pStyle w:val="Questiontext"/>
              <w:rPr>
                <w:rFonts w:eastAsia="Calibri"/>
                <w:lang w:eastAsia="en-GB"/>
              </w:rPr>
            </w:pPr>
          </w:p>
        </w:tc>
      </w:tr>
      <w:tr w:rsidR="001E212A" w:rsidTr="001E212A">
        <w:trPr>
          <w:trHeight w:val="252"/>
        </w:trPr>
        <w:tc>
          <w:tcPr>
            <w:tcW w:w="851" w:type="dxa"/>
            <w:shd w:val="clear" w:color="auto" w:fill="auto"/>
          </w:tcPr>
          <w:p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523320631"/>
          </w:sdtPr>
          <w:sdtEndPr/>
          <w:sdtContent>
            <w:tc>
              <w:tcPr>
                <w:tcW w:w="709" w:type="dxa"/>
                <w:shd w:val="clear" w:color="auto" w:fill="auto"/>
              </w:tcPr>
              <w:p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0" w:type="dxa"/>
            <w:gridSpan w:val="6"/>
            <w:shd w:val="clear" w:color="auto" w:fill="auto"/>
          </w:tcPr>
          <w:p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1E212A" w:rsidTr="001E212A">
        <w:trPr>
          <w:trHeight w:val="684"/>
        </w:trPr>
        <w:sdt>
          <w:sdtPr>
            <w:rPr>
              <w:rStyle w:val="Responseboxtext"/>
              <w:rFonts w:eastAsia="Calibri"/>
            </w:rPr>
            <w:id w:val="240537117"/>
            <w:text w:multiLine="1"/>
          </w:sdtPr>
          <w:sdtEndPr>
            <w:rPr>
              <w:rStyle w:val="DefaultParagraphFont"/>
            </w:rPr>
          </w:sdtEndPr>
          <w:sdtContent>
            <w:tc>
              <w:tcPr>
                <w:tcW w:w="9920" w:type="dxa"/>
                <w:gridSpan w:val="8"/>
                <w:tcBorders>
                  <w:top w:val="single" w:sz="4" w:space="0" w:color="auto"/>
                  <w:left w:val="single" w:sz="4" w:space="0" w:color="auto"/>
                  <w:bottom w:val="single" w:sz="4" w:space="0" w:color="auto"/>
                  <w:right w:val="single" w:sz="4" w:space="0" w:color="auto"/>
                </w:tcBorders>
                <w:shd w:val="clear" w:color="auto" w:fill="auto"/>
              </w:tcPr>
              <w:p w:rsidR="001E212A" w:rsidRDefault="00F85032" w:rsidP="00F85032">
                <w:pPr>
                  <w:pStyle w:val="Questiontext"/>
                  <w:rPr>
                    <w:rFonts w:eastAsia="Calibri"/>
                    <w:lang w:eastAsia="en-GB"/>
                  </w:rPr>
                </w:pPr>
                <w:r>
                  <w:rPr>
                    <w:rStyle w:val="Responseboxtext"/>
                    <w:rFonts w:eastAsia="Calibri"/>
                  </w:rPr>
                  <w:t xml:space="preserve"> </w:t>
                </w:r>
              </w:p>
            </w:tc>
          </w:sdtContent>
        </w:sdt>
      </w:tr>
      <w:tr w:rsidR="001E212A" w:rsidTr="001E212A">
        <w:trPr>
          <w:trHeight w:val="95"/>
        </w:trPr>
        <w:tc>
          <w:tcPr>
            <w:tcW w:w="9920" w:type="dxa"/>
            <w:gridSpan w:val="8"/>
            <w:tcBorders>
              <w:top w:val="single" w:sz="4" w:space="0" w:color="auto"/>
            </w:tcBorders>
            <w:shd w:val="clear" w:color="auto" w:fill="auto"/>
          </w:tcPr>
          <w:p w:rsidR="001E212A" w:rsidRDefault="001E212A" w:rsidP="001E212A">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1E212A" w:rsidTr="001E212A">
        <w:trPr>
          <w:trHeight w:val="95"/>
        </w:trPr>
        <w:tc>
          <w:tcPr>
            <w:tcW w:w="9920" w:type="dxa"/>
            <w:gridSpan w:val="8"/>
            <w:shd w:val="clear" w:color="auto" w:fill="auto"/>
          </w:tcPr>
          <w:p w:rsidR="001E212A" w:rsidRDefault="001E212A" w:rsidP="001E212A">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1E212A" w:rsidTr="001E212A">
        <w:trPr>
          <w:trHeight w:val="376"/>
        </w:trPr>
        <w:tc>
          <w:tcPr>
            <w:tcW w:w="851" w:type="dxa"/>
            <w:shd w:val="clear" w:color="auto" w:fill="auto"/>
          </w:tcPr>
          <w:p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660158406"/>
          </w:sdtPr>
          <w:sdtEndPr/>
          <w:sdtContent>
            <w:tc>
              <w:tcPr>
                <w:tcW w:w="709" w:type="dxa"/>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0" w:type="dxa"/>
            <w:gridSpan w:val="6"/>
            <w:shd w:val="clear" w:color="auto" w:fill="auto"/>
          </w:tcPr>
          <w:p w:rsidR="001E212A" w:rsidRDefault="001E212A" w:rsidP="001E212A">
            <w:pPr>
              <w:pStyle w:val="Questiontext"/>
              <w:rPr>
                <w:rFonts w:eastAsia="Calibri"/>
                <w:lang w:eastAsia="en-GB"/>
              </w:rPr>
            </w:pPr>
          </w:p>
        </w:tc>
      </w:tr>
      <w:tr w:rsidR="001E212A" w:rsidTr="001E212A">
        <w:trPr>
          <w:trHeight w:val="252"/>
        </w:trPr>
        <w:tc>
          <w:tcPr>
            <w:tcW w:w="851" w:type="dxa"/>
            <w:shd w:val="clear" w:color="auto" w:fill="auto"/>
          </w:tcPr>
          <w:p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948690342"/>
          </w:sdtPr>
          <w:sdtEndPr/>
          <w:sdtContent>
            <w:tc>
              <w:tcPr>
                <w:tcW w:w="709" w:type="dxa"/>
                <w:shd w:val="clear" w:color="auto" w:fill="auto"/>
              </w:tcPr>
              <w:p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0" w:type="dxa"/>
            <w:gridSpan w:val="6"/>
            <w:shd w:val="clear" w:color="auto" w:fill="auto"/>
          </w:tcPr>
          <w:p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1E212A" w:rsidTr="001E212A">
        <w:trPr>
          <w:trHeight w:val="684"/>
        </w:trPr>
        <w:sdt>
          <w:sdtPr>
            <w:rPr>
              <w:rStyle w:val="Responseboxtext"/>
              <w:rFonts w:eastAsia="Calibri"/>
            </w:rPr>
            <w:id w:val="-219598111"/>
            <w:text w:multiLine="1"/>
          </w:sdtPr>
          <w:sdtEndPr>
            <w:rPr>
              <w:rStyle w:val="DefaultParagraphFont"/>
            </w:rPr>
          </w:sdtEndPr>
          <w:sdtContent>
            <w:tc>
              <w:tcPr>
                <w:tcW w:w="9920" w:type="dxa"/>
                <w:gridSpan w:val="8"/>
                <w:tcBorders>
                  <w:top w:val="single" w:sz="4" w:space="0" w:color="auto"/>
                  <w:left w:val="single" w:sz="4" w:space="0" w:color="auto"/>
                  <w:bottom w:val="single" w:sz="4" w:space="0" w:color="auto"/>
                  <w:right w:val="single" w:sz="4" w:space="0" w:color="auto"/>
                </w:tcBorders>
                <w:shd w:val="clear" w:color="auto" w:fill="auto"/>
              </w:tcPr>
              <w:p w:rsidR="001E212A" w:rsidRDefault="00F85032" w:rsidP="00F85032">
                <w:pPr>
                  <w:pStyle w:val="Questiontext"/>
                  <w:rPr>
                    <w:rFonts w:eastAsia="Calibri"/>
                    <w:lang w:eastAsia="en-GB"/>
                  </w:rPr>
                </w:pPr>
                <w:r>
                  <w:rPr>
                    <w:rStyle w:val="Responseboxtext"/>
                    <w:rFonts w:eastAsia="Calibri"/>
                  </w:rPr>
                  <w:t xml:space="preserve"> </w:t>
                </w:r>
              </w:p>
            </w:tc>
          </w:sdtContent>
        </w:sdt>
      </w:tr>
      <w:tr w:rsidR="001E212A" w:rsidTr="001E212A">
        <w:trPr>
          <w:trHeight w:val="95"/>
        </w:trPr>
        <w:tc>
          <w:tcPr>
            <w:tcW w:w="9920" w:type="dxa"/>
            <w:gridSpan w:val="8"/>
            <w:tcBorders>
              <w:top w:val="single" w:sz="4" w:space="0" w:color="auto"/>
            </w:tcBorders>
            <w:shd w:val="clear" w:color="auto" w:fill="auto"/>
          </w:tcPr>
          <w:p w:rsidR="001E212A" w:rsidRDefault="001E212A" w:rsidP="001E212A">
            <w:pPr>
              <w:pStyle w:val="SubQuestion"/>
              <w:spacing w:before="240"/>
              <w:rPr>
                <w:rFonts w:ascii="MetaNormalLF-Roman" w:eastAsia="Calibri" w:hAnsi="MetaNormalLF-Roman" w:cs="MetaNormalLF-Roman"/>
                <w:lang w:eastAsia="en-GB"/>
              </w:rPr>
            </w:pPr>
            <w:r w:rsidRPr="0078000E">
              <w:rPr>
                <w:rFonts w:eastAsia="Calibri"/>
                <w:lang w:eastAsia="en-GB"/>
              </w:rPr>
              <w:t>11 Do you want to replace continuous HF emission monitoring with periodic HF emission monitoring, as allowed by</w:t>
            </w:r>
            <w:r>
              <w:rPr>
                <w:rFonts w:eastAsia="Calibri"/>
                <w:lang w:eastAsia="en-GB"/>
              </w:rPr>
              <w:t xml:space="preserve"> IED Annex VI, Part 6 (2.5), first paragraph?</w:t>
            </w:r>
          </w:p>
        </w:tc>
      </w:tr>
      <w:tr w:rsidR="001E212A" w:rsidTr="001E212A">
        <w:trPr>
          <w:trHeight w:val="95"/>
        </w:trPr>
        <w:tc>
          <w:tcPr>
            <w:tcW w:w="9920" w:type="dxa"/>
            <w:gridSpan w:val="8"/>
            <w:shd w:val="clear" w:color="auto" w:fill="auto"/>
          </w:tcPr>
          <w:p w:rsidR="001E212A" w:rsidRDefault="001E212A" w:rsidP="001E212A">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1E212A" w:rsidTr="001E212A">
        <w:trPr>
          <w:trHeight w:val="376"/>
        </w:trPr>
        <w:tc>
          <w:tcPr>
            <w:tcW w:w="851" w:type="dxa"/>
            <w:shd w:val="clear" w:color="auto" w:fill="auto"/>
          </w:tcPr>
          <w:p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304091716"/>
          </w:sdtPr>
          <w:sdtEndPr/>
          <w:sdtContent>
            <w:tc>
              <w:tcPr>
                <w:tcW w:w="709" w:type="dxa"/>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0" w:type="dxa"/>
            <w:gridSpan w:val="6"/>
            <w:shd w:val="clear" w:color="auto" w:fill="auto"/>
          </w:tcPr>
          <w:p w:rsidR="001E212A" w:rsidRDefault="001E212A" w:rsidP="001E212A">
            <w:pPr>
              <w:pStyle w:val="Questiontext"/>
              <w:rPr>
                <w:rFonts w:eastAsia="Calibri"/>
                <w:lang w:eastAsia="en-GB"/>
              </w:rPr>
            </w:pPr>
          </w:p>
        </w:tc>
      </w:tr>
      <w:tr w:rsidR="001E212A" w:rsidTr="001E212A">
        <w:trPr>
          <w:trHeight w:val="252"/>
        </w:trPr>
        <w:tc>
          <w:tcPr>
            <w:tcW w:w="851" w:type="dxa"/>
            <w:shd w:val="clear" w:color="auto" w:fill="auto"/>
          </w:tcPr>
          <w:p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2059163920"/>
          </w:sdtPr>
          <w:sdtEndPr/>
          <w:sdtContent>
            <w:tc>
              <w:tcPr>
                <w:tcW w:w="709" w:type="dxa"/>
                <w:shd w:val="clear" w:color="auto" w:fill="auto"/>
              </w:tcPr>
              <w:p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0" w:type="dxa"/>
            <w:gridSpan w:val="6"/>
            <w:shd w:val="clear" w:color="auto" w:fill="auto"/>
          </w:tcPr>
          <w:p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1E212A" w:rsidTr="001E212A">
        <w:trPr>
          <w:trHeight w:val="684"/>
        </w:trPr>
        <w:sdt>
          <w:sdtPr>
            <w:rPr>
              <w:rStyle w:val="Responseboxtext"/>
              <w:rFonts w:eastAsia="Calibri"/>
            </w:rPr>
            <w:id w:val="539477195"/>
            <w:text w:multiLine="1"/>
          </w:sdtPr>
          <w:sdtEndPr>
            <w:rPr>
              <w:rStyle w:val="DefaultParagraphFont"/>
            </w:rPr>
          </w:sdtEndPr>
          <w:sdtContent>
            <w:tc>
              <w:tcPr>
                <w:tcW w:w="9920" w:type="dxa"/>
                <w:gridSpan w:val="8"/>
                <w:tcBorders>
                  <w:top w:val="single" w:sz="4" w:space="0" w:color="auto"/>
                  <w:left w:val="single" w:sz="4" w:space="0" w:color="auto"/>
                  <w:bottom w:val="single" w:sz="4" w:space="0" w:color="auto"/>
                  <w:right w:val="single" w:sz="4" w:space="0" w:color="auto"/>
                </w:tcBorders>
                <w:shd w:val="clear" w:color="auto" w:fill="auto"/>
              </w:tcPr>
              <w:p w:rsidR="001E212A" w:rsidRDefault="00F85032" w:rsidP="00F85032">
                <w:pPr>
                  <w:pStyle w:val="Questiontext"/>
                  <w:rPr>
                    <w:rFonts w:eastAsia="Calibri"/>
                    <w:lang w:eastAsia="en-GB"/>
                  </w:rPr>
                </w:pPr>
                <w:r>
                  <w:rPr>
                    <w:rStyle w:val="Responseboxtext"/>
                    <w:rFonts w:eastAsia="Calibri"/>
                  </w:rPr>
                  <w:t xml:space="preserve"> </w:t>
                </w:r>
              </w:p>
            </w:tc>
          </w:sdtContent>
        </w:sdt>
      </w:tr>
      <w:tr w:rsidR="001E212A" w:rsidTr="001E212A">
        <w:trPr>
          <w:trHeight w:val="95"/>
        </w:trPr>
        <w:tc>
          <w:tcPr>
            <w:tcW w:w="9920" w:type="dxa"/>
            <w:gridSpan w:val="8"/>
            <w:tcBorders>
              <w:top w:val="single" w:sz="4" w:space="0" w:color="auto"/>
            </w:tcBorders>
            <w:shd w:val="clear" w:color="auto" w:fill="auto"/>
          </w:tcPr>
          <w:p w:rsidR="001E212A" w:rsidRDefault="001E212A" w:rsidP="001E212A">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1E212A" w:rsidTr="001E212A">
        <w:trPr>
          <w:trHeight w:val="95"/>
        </w:trPr>
        <w:tc>
          <w:tcPr>
            <w:tcW w:w="9920" w:type="dxa"/>
            <w:gridSpan w:val="8"/>
            <w:shd w:val="clear" w:color="auto" w:fill="auto"/>
          </w:tcPr>
          <w:p w:rsidR="001E212A" w:rsidRDefault="001E212A" w:rsidP="001E212A">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1E212A" w:rsidTr="001E212A">
        <w:trPr>
          <w:trHeight w:val="376"/>
        </w:trPr>
        <w:tc>
          <w:tcPr>
            <w:tcW w:w="851" w:type="dxa"/>
            <w:shd w:val="clear" w:color="auto" w:fill="auto"/>
          </w:tcPr>
          <w:p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833139652"/>
          </w:sdtPr>
          <w:sdtEndPr/>
          <w:sdtContent>
            <w:tc>
              <w:tcPr>
                <w:tcW w:w="709" w:type="dxa"/>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0" w:type="dxa"/>
            <w:gridSpan w:val="6"/>
            <w:shd w:val="clear" w:color="auto" w:fill="auto"/>
          </w:tcPr>
          <w:p w:rsidR="001E212A" w:rsidRDefault="001E212A" w:rsidP="001E212A">
            <w:pPr>
              <w:pStyle w:val="Questiontext"/>
              <w:rPr>
                <w:rFonts w:eastAsia="Calibri"/>
                <w:lang w:eastAsia="en-GB"/>
              </w:rPr>
            </w:pPr>
          </w:p>
        </w:tc>
      </w:tr>
      <w:tr w:rsidR="001E212A" w:rsidTr="001E212A">
        <w:trPr>
          <w:trHeight w:val="252"/>
        </w:trPr>
        <w:tc>
          <w:tcPr>
            <w:tcW w:w="851" w:type="dxa"/>
            <w:shd w:val="clear" w:color="auto" w:fill="auto"/>
          </w:tcPr>
          <w:p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287937845"/>
          </w:sdtPr>
          <w:sdtEndPr/>
          <w:sdtContent>
            <w:tc>
              <w:tcPr>
                <w:tcW w:w="709" w:type="dxa"/>
                <w:shd w:val="clear" w:color="auto" w:fill="auto"/>
              </w:tcPr>
              <w:p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0" w:type="dxa"/>
            <w:gridSpan w:val="6"/>
            <w:shd w:val="clear" w:color="auto" w:fill="auto"/>
          </w:tcPr>
          <w:p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1E212A" w:rsidTr="001E212A">
        <w:trPr>
          <w:trHeight w:val="684"/>
        </w:trPr>
        <w:sdt>
          <w:sdtPr>
            <w:rPr>
              <w:rStyle w:val="Responseboxtext"/>
              <w:rFonts w:eastAsia="Calibri"/>
            </w:rPr>
            <w:id w:val="-1421171263"/>
            <w:text w:multiLine="1"/>
          </w:sdtPr>
          <w:sdtEndPr>
            <w:rPr>
              <w:rStyle w:val="DefaultParagraphFont"/>
            </w:rPr>
          </w:sdtEndPr>
          <w:sdtContent>
            <w:tc>
              <w:tcPr>
                <w:tcW w:w="9920" w:type="dxa"/>
                <w:gridSpan w:val="8"/>
                <w:tcBorders>
                  <w:top w:val="single" w:sz="4" w:space="0" w:color="auto"/>
                  <w:left w:val="single" w:sz="4" w:space="0" w:color="auto"/>
                  <w:bottom w:val="single" w:sz="4" w:space="0" w:color="auto"/>
                  <w:right w:val="single" w:sz="4" w:space="0" w:color="auto"/>
                </w:tcBorders>
                <w:shd w:val="clear" w:color="auto" w:fill="auto"/>
              </w:tcPr>
              <w:p w:rsidR="001E212A" w:rsidRDefault="00F85032" w:rsidP="00F85032">
                <w:pPr>
                  <w:pStyle w:val="Questiontext"/>
                  <w:rPr>
                    <w:rFonts w:eastAsia="Calibri"/>
                    <w:lang w:eastAsia="en-GB"/>
                  </w:rPr>
                </w:pPr>
                <w:r>
                  <w:rPr>
                    <w:rStyle w:val="Responseboxtext"/>
                    <w:rFonts w:eastAsia="Calibri"/>
                  </w:rPr>
                  <w:t xml:space="preserve"> </w:t>
                </w:r>
              </w:p>
            </w:tc>
          </w:sdtContent>
        </w:sdt>
      </w:tr>
      <w:tr w:rsidR="001E212A" w:rsidTr="001E212A">
        <w:trPr>
          <w:trHeight w:val="95"/>
        </w:trPr>
        <w:tc>
          <w:tcPr>
            <w:tcW w:w="9920" w:type="dxa"/>
            <w:gridSpan w:val="8"/>
            <w:tcBorders>
              <w:top w:val="single" w:sz="4" w:space="0" w:color="auto"/>
            </w:tcBorders>
            <w:shd w:val="clear" w:color="auto" w:fill="auto"/>
          </w:tcPr>
          <w:p w:rsidR="001E212A" w:rsidRDefault="001E212A" w:rsidP="001E212A">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1E212A" w:rsidTr="001E212A">
        <w:trPr>
          <w:trHeight w:val="376"/>
        </w:trPr>
        <w:tc>
          <w:tcPr>
            <w:tcW w:w="1702" w:type="dxa"/>
            <w:gridSpan w:val="3"/>
            <w:shd w:val="clear" w:color="auto" w:fill="auto"/>
          </w:tcPr>
          <w:p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547649735"/>
          </w:sdtPr>
          <w:sdtEndPr/>
          <w:sdtContent>
            <w:tc>
              <w:tcPr>
                <w:tcW w:w="708" w:type="dxa"/>
                <w:shd w:val="clear" w:color="auto" w:fill="auto"/>
              </w:tcPr>
              <w:p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7510" w:type="dxa"/>
            <w:gridSpan w:val="4"/>
            <w:shd w:val="clear" w:color="auto" w:fill="auto"/>
          </w:tcPr>
          <w:p w:rsidR="001E212A" w:rsidRDefault="001E212A" w:rsidP="001E212A">
            <w:pPr>
              <w:pStyle w:val="Questiontext"/>
              <w:rPr>
                <w:rFonts w:eastAsia="Calibri"/>
                <w:lang w:eastAsia="en-GB"/>
              </w:rPr>
            </w:pPr>
          </w:p>
        </w:tc>
      </w:tr>
      <w:tr w:rsidR="001E212A" w:rsidTr="001E212A">
        <w:trPr>
          <w:trHeight w:val="376"/>
        </w:trPr>
        <w:tc>
          <w:tcPr>
            <w:tcW w:w="1702" w:type="dxa"/>
            <w:gridSpan w:val="3"/>
            <w:shd w:val="clear" w:color="auto" w:fill="auto"/>
          </w:tcPr>
          <w:p w:rsidR="001E212A" w:rsidRDefault="001E212A" w:rsidP="001E212A">
            <w:pPr>
              <w:pStyle w:val="Questiontext"/>
              <w:rPr>
                <w:rFonts w:eastAsia="Calibri"/>
                <w:lang w:eastAsia="en-GB"/>
              </w:rPr>
            </w:pPr>
            <w:r>
              <w:rPr>
                <w:rFonts w:eastAsia="Calibri"/>
                <w:lang w:eastAsia="en-GB"/>
              </w:rPr>
              <w:t>Does not apply</w:t>
            </w:r>
          </w:p>
        </w:tc>
        <w:sdt>
          <w:sdtPr>
            <w:rPr>
              <w:rFonts w:eastAsia="Calibri"/>
            </w:rPr>
            <w:id w:val="-1183042332"/>
          </w:sdtPr>
          <w:sdtEndPr/>
          <w:sdtContent>
            <w:tc>
              <w:tcPr>
                <w:tcW w:w="8218" w:type="dxa"/>
                <w:gridSpan w:val="5"/>
                <w:shd w:val="clear" w:color="auto" w:fill="auto"/>
              </w:tcPr>
              <w:p w:rsidR="001E212A" w:rsidRDefault="001E212A" w:rsidP="001E212A">
                <w:pPr>
                  <w:pStyle w:val="Questiontext"/>
                  <w:rPr>
                    <w:rFonts w:eastAsia="Calibri"/>
                    <w:lang w:eastAsia="en-GB"/>
                  </w:rPr>
                </w:pPr>
                <w:r>
                  <w:rPr>
                    <w:rFonts w:ascii="MS Gothic" w:eastAsia="MS Gothic" w:hAnsi="MS Gothic" w:hint="eastAsia"/>
                  </w:rPr>
                  <w:t>☐</w:t>
                </w:r>
              </w:p>
            </w:tc>
          </w:sdtContent>
        </w:sdt>
      </w:tr>
      <w:tr w:rsidR="001E212A" w:rsidTr="001E212A">
        <w:trPr>
          <w:trHeight w:val="252"/>
        </w:trPr>
        <w:tc>
          <w:tcPr>
            <w:tcW w:w="851" w:type="dxa"/>
            <w:shd w:val="clear" w:color="auto" w:fill="auto"/>
          </w:tcPr>
          <w:p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857624038"/>
          </w:sdtPr>
          <w:sdtEndPr/>
          <w:sdtContent>
            <w:tc>
              <w:tcPr>
                <w:tcW w:w="709" w:type="dxa"/>
                <w:shd w:val="clear" w:color="auto" w:fill="auto"/>
              </w:tcPr>
              <w:p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0" w:type="dxa"/>
            <w:gridSpan w:val="6"/>
            <w:shd w:val="clear" w:color="auto" w:fill="auto"/>
          </w:tcPr>
          <w:p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1E212A" w:rsidTr="001E212A">
        <w:trPr>
          <w:trHeight w:val="684"/>
        </w:trPr>
        <w:sdt>
          <w:sdtPr>
            <w:rPr>
              <w:rStyle w:val="Responseboxtext"/>
              <w:rFonts w:eastAsia="Calibri"/>
            </w:rPr>
            <w:id w:val="-355892401"/>
            <w:text w:multiLine="1"/>
          </w:sdtPr>
          <w:sdtEndPr>
            <w:rPr>
              <w:rStyle w:val="DefaultParagraphFont"/>
            </w:rPr>
          </w:sdtEndPr>
          <w:sdtContent>
            <w:tc>
              <w:tcPr>
                <w:tcW w:w="9920" w:type="dxa"/>
                <w:gridSpan w:val="8"/>
                <w:tcBorders>
                  <w:top w:val="single" w:sz="4" w:space="0" w:color="auto"/>
                  <w:left w:val="single" w:sz="4" w:space="0" w:color="auto"/>
                  <w:bottom w:val="single" w:sz="4" w:space="0" w:color="auto"/>
                  <w:right w:val="single" w:sz="4" w:space="0" w:color="auto"/>
                </w:tcBorders>
                <w:shd w:val="clear" w:color="auto" w:fill="auto"/>
              </w:tcPr>
              <w:p w:rsidR="001E212A" w:rsidRDefault="00F85032" w:rsidP="00F85032">
                <w:pPr>
                  <w:pStyle w:val="Questiontext"/>
                  <w:rPr>
                    <w:rFonts w:eastAsia="Calibri"/>
                    <w:lang w:eastAsia="en-GB"/>
                  </w:rPr>
                </w:pPr>
                <w:r>
                  <w:rPr>
                    <w:rStyle w:val="Responseboxtext"/>
                    <w:rFonts w:eastAsia="Calibri"/>
                  </w:rPr>
                  <w:t xml:space="preserve"> </w:t>
                </w:r>
              </w:p>
            </w:tc>
          </w:sdtContent>
        </w:sdt>
      </w:tr>
    </w:tbl>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pPr>
        <w:rPr>
          <w:sz w:val="20"/>
          <w:szCs w:val="20"/>
        </w:rPr>
      </w:pPr>
    </w:p>
    <w:p w:rsidR="001E212A" w:rsidRDefault="001E212A" w:rsidP="001E212A">
      <w:r>
        <w:rPr>
          <w:b/>
          <w:bCs/>
        </w:rPr>
        <w:br w:type="page"/>
      </w:r>
    </w:p>
    <w:tbl>
      <w:tblPr>
        <w:tblW w:w="9920" w:type="dxa"/>
        <w:tblInd w:w="-142" w:type="dxa"/>
        <w:tblLayout w:type="fixed"/>
        <w:tblLook w:val="04A0" w:firstRow="1" w:lastRow="0" w:firstColumn="1" w:lastColumn="0" w:noHBand="0" w:noVBand="1"/>
      </w:tblPr>
      <w:tblGrid>
        <w:gridCol w:w="4111"/>
        <w:gridCol w:w="5809"/>
      </w:tblGrid>
      <w:tr w:rsidR="001E212A" w:rsidTr="001E212A">
        <w:trPr>
          <w:trHeight w:val="95"/>
        </w:trPr>
        <w:tc>
          <w:tcPr>
            <w:tcW w:w="9920" w:type="dxa"/>
            <w:gridSpan w:val="2"/>
            <w:shd w:val="clear" w:color="auto" w:fill="auto"/>
          </w:tcPr>
          <w:p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7 – Specific questions for the landfill sector</w:t>
            </w:r>
          </w:p>
        </w:tc>
      </w:tr>
      <w:tr w:rsidR="001E212A" w:rsidTr="001E212A">
        <w:trPr>
          <w:trHeight w:val="95"/>
        </w:trPr>
        <w:tc>
          <w:tcPr>
            <w:tcW w:w="9920" w:type="dxa"/>
            <w:gridSpan w:val="2"/>
            <w:shd w:val="clear" w:color="auto" w:fill="auto"/>
          </w:tcPr>
          <w:p w:rsidR="001E212A" w:rsidRDefault="001E212A" w:rsidP="001E212A">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1E212A" w:rsidRPr="009A0DE3" w:rsidTr="001E212A">
        <w:trPr>
          <w:trHeight w:val="95"/>
        </w:trPr>
        <w:tc>
          <w:tcPr>
            <w:tcW w:w="4111" w:type="dxa"/>
            <w:shd w:val="clear" w:color="auto" w:fill="auto"/>
          </w:tcPr>
          <w:p w:rsidR="001E212A" w:rsidRPr="009A0DE3" w:rsidRDefault="001E212A" w:rsidP="001E212A">
            <w:pPr>
              <w:pStyle w:val="Questiontext"/>
              <w:rPr>
                <w:rFonts w:eastAsia="Calibri"/>
              </w:rPr>
            </w:pPr>
            <w:r w:rsidRPr="009A0DE3">
              <w:rPr>
                <w:rFonts w:eastAsia="Calibri"/>
              </w:rPr>
              <w:t>Document reference</w:t>
            </w:r>
          </w:p>
        </w:tc>
        <w:sdt>
          <w:sdtPr>
            <w:rPr>
              <w:rStyle w:val="Responseboxtext"/>
              <w:rFonts w:eastAsia="Calibri"/>
            </w:rPr>
            <w:id w:val="-607348037"/>
            <w:text/>
          </w:sdtPr>
          <w:sdtEndPr>
            <w:rPr>
              <w:rStyle w:val="DefaultParagraphFont"/>
            </w:rPr>
          </w:sdtEndPr>
          <w:sdtContent>
            <w:tc>
              <w:tcPr>
                <w:tcW w:w="5809" w:type="dxa"/>
                <w:shd w:val="clear" w:color="auto" w:fill="auto"/>
              </w:tcPr>
              <w:p w:rsidR="001E212A" w:rsidRPr="009A0DE3" w:rsidRDefault="00F85032" w:rsidP="00F85032">
                <w:pPr>
                  <w:pStyle w:val="Questiontext"/>
                  <w:rPr>
                    <w:rFonts w:eastAsia="Calibri"/>
                  </w:rPr>
                </w:pPr>
                <w:r>
                  <w:rPr>
                    <w:rStyle w:val="Responseboxtext"/>
                    <w:rFonts w:eastAsia="Calibri"/>
                  </w:rPr>
                  <w:t xml:space="preserve"> </w:t>
                </w:r>
              </w:p>
            </w:tc>
          </w:sdtContent>
        </w:sdt>
      </w:tr>
      <w:tr w:rsidR="001E212A" w:rsidTr="001E212A">
        <w:trPr>
          <w:trHeight w:val="95"/>
        </w:trPr>
        <w:tc>
          <w:tcPr>
            <w:tcW w:w="9920" w:type="dxa"/>
            <w:gridSpan w:val="2"/>
            <w:shd w:val="clear" w:color="auto" w:fill="auto"/>
          </w:tcPr>
          <w:p w:rsidR="001E212A" w:rsidRDefault="001E212A" w:rsidP="001E212A">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1E212A" w:rsidRPr="009A0DE3" w:rsidTr="001E212A">
        <w:trPr>
          <w:trHeight w:val="95"/>
        </w:trPr>
        <w:tc>
          <w:tcPr>
            <w:tcW w:w="4111" w:type="dxa"/>
            <w:shd w:val="clear" w:color="auto" w:fill="auto"/>
          </w:tcPr>
          <w:p w:rsidR="001E212A" w:rsidRPr="009A0DE3" w:rsidRDefault="001E212A" w:rsidP="001E212A">
            <w:pPr>
              <w:pStyle w:val="Questiontext"/>
              <w:rPr>
                <w:rFonts w:eastAsia="Calibri"/>
              </w:rPr>
            </w:pPr>
            <w:r w:rsidRPr="009A0DE3">
              <w:rPr>
                <w:rFonts w:eastAsia="Calibri"/>
              </w:rPr>
              <w:t>Document reference</w:t>
            </w:r>
          </w:p>
        </w:tc>
        <w:sdt>
          <w:sdtPr>
            <w:rPr>
              <w:rStyle w:val="Responseboxtext"/>
              <w:rFonts w:eastAsia="Calibri"/>
            </w:rPr>
            <w:id w:val="1660732281"/>
            <w:text/>
          </w:sdtPr>
          <w:sdtEndPr>
            <w:rPr>
              <w:rStyle w:val="DefaultParagraphFont"/>
            </w:rPr>
          </w:sdtEndPr>
          <w:sdtContent>
            <w:tc>
              <w:tcPr>
                <w:tcW w:w="5809" w:type="dxa"/>
                <w:shd w:val="clear" w:color="auto" w:fill="auto"/>
              </w:tcPr>
              <w:p w:rsidR="001E212A" w:rsidRPr="009A0DE3" w:rsidRDefault="00F85032" w:rsidP="00F85032">
                <w:pPr>
                  <w:pStyle w:val="Questiontext"/>
                  <w:rPr>
                    <w:rFonts w:eastAsia="Calibri"/>
                  </w:rPr>
                </w:pPr>
                <w:r>
                  <w:rPr>
                    <w:rStyle w:val="Responseboxtext"/>
                    <w:rFonts w:eastAsia="Calibri"/>
                  </w:rPr>
                  <w:t xml:space="preserve"> </w:t>
                </w:r>
              </w:p>
            </w:tc>
          </w:sdtContent>
        </w:sdt>
      </w:tr>
      <w:tr w:rsidR="001E212A" w:rsidTr="001E212A">
        <w:trPr>
          <w:trHeight w:val="95"/>
        </w:trPr>
        <w:tc>
          <w:tcPr>
            <w:tcW w:w="9920" w:type="dxa"/>
            <w:gridSpan w:val="2"/>
            <w:shd w:val="clear" w:color="auto" w:fill="auto"/>
          </w:tcPr>
          <w:p w:rsidR="001E212A" w:rsidRDefault="001E212A" w:rsidP="001E212A">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1E212A" w:rsidRPr="009A0DE3" w:rsidTr="001E212A">
        <w:trPr>
          <w:trHeight w:val="95"/>
        </w:trPr>
        <w:tc>
          <w:tcPr>
            <w:tcW w:w="4111" w:type="dxa"/>
            <w:shd w:val="clear" w:color="auto" w:fill="auto"/>
          </w:tcPr>
          <w:p w:rsidR="001E212A" w:rsidRPr="009A0DE3" w:rsidRDefault="001E212A" w:rsidP="001E212A">
            <w:pPr>
              <w:pStyle w:val="Questiontext"/>
              <w:rPr>
                <w:rFonts w:eastAsia="Calibri"/>
              </w:rPr>
            </w:pPr>
            <w:r w:rsidRPr="009A0DE3">
              <w:rPr>
                <w:rFonts w:eastAsia="Calibri"/>
              </w:rPr>
              <w:t>Document reference</w:t>
            </w:r>
          </w:p>
        </w:tc>
        <w:sdt>
          <w:sdtPr>
            <w:rPr>
              <w:rStyle w:val="Responseboxtext"/>
              <w:rFonts w:eastAsia="Calibri"/>
            </w:rPr>
            <w:id w:val="-1839465340"/>
            <w:text/>
          </w:sdtPr>
          <w:sdtEndPr>
            <w:rPr>
              <w:rStyle w:val="DefaultParagraphFont"/>
            </w:rPr>
          </w:sdtEndPr>
          <w:sdtContent>
            <w:tc>
              <w:tcPr>
                <w:tcW w:w="5809" w:type="dxa"/>
                <w:shd w:val="clear" w:color="auto" w:fill="auto"/>
              </w:tcPr>
              <w:p w:rsidR="001E212A" w:rsidRPr="009A0DE3" w:rsidRDefault="00F85032" w:rsidP="00F85032">
                <w:pPr>
                  <w:pStyle w:val="Questiontext"/>
                  <w:rPr>
                    <w:rFonts w:eastAsia="Calibri"/>
                  </w:rPr>
                </w:pPr>
                <w:r>
                  <w:rPr>
                    <w:rStyle w:val="Responseboxtext"/>
                    <w:rFonts w:eastAsia="Calibri"/>
                  </w:rPr>
                  <w:t xml:space="preserve"> </w:t>
                </w:r>
              </w:p>
            </w:tc>
          </w:sdtContent>
        </w:sdt>
      </w:tr>
      <w:tr w:rsidR="001E212A" w:rsidTr="001E212A">
        <w:trPr>
          <w:trHeight w:val="95"/>
        </w:trPr>
        <w:tc>
          <w:tcPr>
            <w:tcW w:w="9920" w:type="dxa"/>
            <w:gridSpan w:val="2"/>
            <w:shd w:val="clear" w:color="auto" w:fill="auto"/>
          </w:tcPr>
          <w:p w:rsidR="001E212A" w:rsidRDefault="001E212A" w:rsidP="001E212A">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1E212A" w:rsidRPr="009A0DE3" w:rsidTr="001E212A">
        <w:trPr>
          <w:trHeight w:val="95"/>
        </w:trPr>
        <w:tc>
          <w:tcPr>
            <w:tcW w:w="4111" w:type="dxa"/>
            <w:shd w:val="clear" w:color="auto" w:fill="auto"/>
          </w:tcPr>
          <w:p w:rsidR="001E212A" w:rsidRPr="009A0DE3" w:rsidRDefault="001E212A" w:rsidP="001E212A">
            <w:pPr>
              <w:pStyle w:val="Questiontext"/>
              <w:rPr>
                <w:rFonts w:eastAsia="Calibri"/>
              </w:rPr>
            </w:pPr>
            <w:r w:rsidRPr="009A0DE3">
              <w:rPr>
                <w:rFonts w:eastAsia="Calibri"/>
              </w:rPr>
              <w:t>Document reference</w:t>
            </w:r>
          </w:p>
        </w:tc>
        <w:sdt>
          <w:sdtPr>
            <w:rPr>
              <w:rStyle w:val="Responseboxtext"/>
              <w:rFonts w:eastAsia="Calibri"/>
            </w:rPr>
            <w:id w:val="-1048130"/>
            <w:text/>
          </w:sdtPr>
          <w:sdtEndPr>
            <w:rPr>
              <w:rStyle w:val="DefaultParagraphFont"/>
            </w:rPr>
          </w:sdtEndPr>
          <w:sdtContent>
            <w:tc>
              <w:tcPr>
                <w:tcW w:w="5809" w:type="dxa"/>
                <w:shd w:val="clear" w:color="auto" w:fill="auto"/>
              </w:tcPr>
              <w:p w:rsidR="001E212A" w:rsidRPr="009A0DE3" w:rsidRDefault="00F85032" w:rsidP="00F85032">
                <w:pPr>
                  <w:pStyle w:val="Questiontext"/>
                  <w:rPr>
                    <w:rFonts w:eastAsia="Calibri"/>
                  </w:rPr>
                </w:pPr>
                <w:r>
                  <w:rPr>
                    <w:rStyle w:val="Responseboxtext"/>
                    <w:rFonts w:eastAsia="Calibri"/>
                  </w:rPr>
                  <w:t xml:space="preserve"> </w:t>
                </w:r>
              </w:p>
            </w:tc>
          </w:sdtContent>
        </w:sdt>
      </w:tr>
      <w:tr w:rsidR="001E212A" w:rsidRPr="009A0DE3" w:rsidTr="001E212A">
        <w:trPr>
          <w:trHeight w:val="95"/>
        </w:trPr>
        <w:tc>
          <w:tcPr>
            <w:tcW w:w="9920" w:type="dxa"/>
            <w:gridSpan w:val="2"/>
            <w:shd w:val="clear" w:color="auto" w:fill="auto"/>
          </w:tcPr>
          <w:p w:rsidR="001E212A" w:rsidRPr="009A0DE3" w:rsidRDefault="001E212A" w:rsidP="001E212A">
            <w:pPr>
              <w:pStyle w:val="Questiontext"/>
              <w:rPr>
                <w:rFonts w:eastAsia="Calibri"/>
              </w:rPr>
            </w:pPr>
            <w:r>
              <w:rPr>
                <w:rFonts w:eastAsia="Calibri"/>
              </w:rPr>
              <w:t>T</w:t>
            </w:r>
            <w:r w:rsidRPr="009A0DE3">
              <w:rPr>
                <w:rFonts w:eastAsia="Calibri"/>
              </w:rPr>
              <w:t xml:space="preserve">emplates for these four reports can be found </w:t>
            </w:r>
            <w:r>
              <w:rPr>
                <w:rFonts w:eastAsia="Calibri"/>
              </w:rPr>
              <w:t>using the links on our Guidance Webpages.</w:t>
            </w:r>
          </w:p>
        </w:tc>
      </w:tr>
      <w:tr w:rsidR="001E212A" w:rsidTr="001E212A">
        <w:trPr>
          <w:trHeight w:val="95"/>
        </w:trPr>
        <w:tc>
          <w:tcPr>
            <w:tcW w:w="9920" w:type="dxa"/>
            <w:gridSpan w:val="2"/>
            <w:shd w:val="clear" w:color="auto" w:fill="auto"/>
          </w:tcPr>
          <w:p w:rsidR="001E212A" w:rsidRDefault="001E212A" w:rsidP="001E212A">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1E212A" w:rsidRPr="009A0DE3" w:rsidTr="001E212A">
        <w:trPr>
          <w:trHeight w:val="95"/>
        </w:trPr>
        <w:tc>
          <w:tcPr>
            <w:tcW w:w="4111" w:type="dxa"/>
            <w:shd w:val="clear" w:color="auto" w:fill="auto"/>
          </w:tcPr>
          <w:p w:rsidR="001E212A" w:rsidRPr="009A0DE3" w:rsidRDefault="001E212A" w:rsidP="001E212A">
            <w:pPr>
              <w:pStyle w:val="Questiontext"/>
              <w:rPr>
                <w:rFonts w:eastAsia="Calibri"/>
              </w:rPr>
            </w:pPr>
            <w:r w:rsidRPr="009A0DE3">
              <w:rPr>
                <w:rFonts w:eastAsia="Calibri"/>
              </w:rPr>
              <w:t>Document reference</w:t>
            </w:r>
          </w:p>
        </w:tc>
        <w:sdt>
          <w:sdtPr>
            <w:rPr>
              <w:rStyle w:val="Responseboxtext"/>
              <w:rFonts w:eastAsia="Calibri"/>
            </w:rPr>
            <w:id w:val="-2101932260"/>
            <w:text/>
          </w:sdtPr>
          <w:sdtEndPr>
            <w:rPr>
              <w:rStyle w:val="DefaultParagraphFont"/>
            </w:rPr>
          </w:sdtEndPr>
          <w:sdtContent>
            <w:tc>
              <w:tcPr>
                <w:tcW w:w="5809" w:type="dxa"/>
                <w:shd w:val="clear" w:color="auto" w:fill="auto"/>
              </w:tcPr>
              <w:p w:rsidR="001E212A" w:rsidRPr="009A0DE3" w:rsidRDefault="00F85032" w:rsidP="00F85032">
                <w:pPr>
                  <w:pStyle w:val="Questiontext"/>
                  <w:rPr>
                    <w:rFonts w:eastAsia="Calibri"/>
                  </w:rPr>
                </w:pPr>
                <w:r>
                  <w:rPr>
                    <w:rStyle w:val="Responseboxtext"/>
                    <w:rFonts w:eastAsia="Calibri"/>
                  </w:rPr>
                  <w:t xml:space="preserve"> </w:t>
                </w:r>
              </w:p>
            </w:tc>
          </w:sdtContent>
        </w:sdt>
      </w:tr>
    </w:tbl>
    <w:p w:rsidR="008A7AA5" w:rsidRDefault="008A7AA5"/>
    <w:p w:rsidR="00DD0F02" w:rsidRDefault="00DD0F02" w:rsidP="002F53F4">
      <w:pPr>
        <w:rPr>
          <w:sz w:val="20"/>
          <w:szCs w:val="20"/>
        </w:rPr>
      </w:pPr>
    </w:p>
    <w:p w:rsidR="00DD0F02" w:rsidRDefault="00DD0F02" w:rsidP="002F53F4">
      <w:pPr>
        <w:rPr>
          <w:sz w:val="20"/>
          <w:szCs w:val="20"/>
        </w:rPr>
      </w:pPr>
    </w:p>
    <w:p w:rsidR="00DD0F02" w:rsidRDefault="00DD0F02" w:rsidP="002F53F4">
      <w:pPr>
        <w:rPr>
          <w:sz w:val="20"/>
          <w:szCs w:val="20"/>
        </w:rPr>
      </w:pPr>
    </w:p>
    <w:sectPr w:rsidR="00DD0F02" w:rsidSect="00B71580">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934B7" w:rsidRDefault="002934B7" w:rsidP="001F125D">
      <w:r>
        <w:separator/>
      </w:r>
    </w:p>
  </w:endnote>
  <w:endnote w:type="continuationSeparator" w:id="0">
    <w:p w:rsidR="002934B7" w:rsidRDefault="002934B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4B7" w:rsidRPr="00623D4A" w:rsidRDefault="002934B7">
    <w:pPr>
      <w:pStyle w:val="Footer"/>
    </w:pPr>
    <w:r>
      <w:rPr>
        <w:noProof/>
        <w:sz w:val="18"/>
        <w:szCs w:val="18"/>
        <w:lang w:eastAsia="en-GB"/>
      </w:rPr>
      <mc:AlternateContent>
        <mc:Choice Requires="wps">
          <w:drawing>
            <wp:anchor distT="0" distB="0" distL="114300" distR="114300" simplePos="0" relativeHeight="251656704" behindDoc="0" locked="0" layoutInCell="1" allowOverlap="1">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2934B7" w:rsidRPr="00D4360E" w:rsidRDefault="002934B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rsidR="002934B7" w:rsidRPr="00D4360E" w:rsidRDefault="002934B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Cs/>
        <w:sz w:val="18"/>
        <w:szCs w:val="18"/>
      </w:rPr>
      <w:t xml:space="preserve"> of </w:t>
    </w:r>
    <w:fldSimple w:instr=" NUMPAGES  \* Arabic  \* MERGEFORMAT ">
      <w:r w:rsidRPr="00F653A2">
        <w:rPr>
          <w:b/>
          <w:bCs/>
          <w:noProof/>
          <w:sz w:val="18"/>
          <w:szCs w:val="18"/>
        </w:rPr>
        <w:t>18</w:t>
      </w:r>
    </w:fldSimple>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4B7" w:rsidRPr="005B00CB" w:rsidRDefault="002934B7"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DF2BF0">
      <w:rPr>
        <w:b/>
        <w:bCs/>
        <w:noProof/>
        <w:sz w:val="16"/>
        <w:szCs w:val="16"/>
      </w:rPr>
      <w:t>3</w:t>
    </w:r>
    <w:r w:rsidRPr="005B00CB">
      <w:rPr>
        <w:b/>
        <w:bCs/>
        <w:noProof/>
        <w:sz w:val="16"/>
        <w:szCs w:val="16"/>
      </w:rPr>
      <w:fldChar w:fldCharType="end"/>
    </w:r>
    <w:r w:rsidRPr="005B00CB">
      <w:rPr>
        <w:bCs/>
        <w:noProof/>
        <w:sz w:val="16"/>
        <w:szCs w:val="16"/>
      </w:rPr>
      <w:t xml:space="preserve"> of </w:t>
    </w:r>
    <w:fldSimple w:instr=" NUMPAGES  \* Arabic  \* MERGEFORMAT ">
      <w:r w:rsidR="00DF2BF0" w:rsidRPr="00DF2BF0">
        <w:rPr>
          <w:b/>
          <w:bCs/>
          <w:noProof/>
          <w:sz w:val="16"/>
          <w:szCs w:val="16"/>
        </w:rPr>
        <w:t>18</w:t>
      </w:r>
    </w:fldSimple>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4B7" w:rsidRPr="005B00CB" w:rsidRDefault="002934B7" w:rsidP="00762488">
    <w:pPr>
      <w:pStyle w:val="Footer"/>
      <w:rPr>
        <w:sz w:val="16"/>
        <w:szCs w:val="16"/>
      </w:rPr>
    </w:pPr>
    <w:r>
      <w:rPr>
        <w:noProof/>
        <w:sz w:val="16"/>
        <w:szCs w:val="16"/>
        <w:lang w:eastAsia="en-GB"/>
      </w:rPr>
      <mc:AlternateContent>
        <mc:Choice Requires="wps">
          <w:drawing>
            <wp:anchor distT="0" distB="0" distL="114300" distR="114300" simplePos="0" relativeHeight="251664896" behindDoc="0" locked="0" layoutInCell="1" allowOverlap="1">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2934B7" w:rsidRPr="00D4360E" w:rsidRDefault="002934B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rsidR="002934B7" w:rsidRPr="00D4360E" w:rsidRDefault="002934B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Cs/>
        <w:sz w:val="16"/>
        <w:szCs w:val="16"/>
      </w:rPr>
      <w:t xml:space="preserve"> of </w:t>
    </w:r>
    <w:fldSimple w:instr=" NUMPAGES  \* Arabic  \* MERGEFORMAT ">
      <w:r w:rsidRPr="00F653A2">
        <w:rPr>
          <w:b/>
          <w:bCs/>
          <w:noProof/>
          <w:sz w:val="16"/>
          <w:szCs w:val="16"/>
        </w:rPr>
        <w:t>18</w:t>
      </w:r>
    </w:fldSimple>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4B7" w:rsidRPr="005B00CB" w:rsidRDefault="002934B7" w:rsidP="00762488">
    <w:pPr>
      <w:pStyle w:val="Footer"/>
      <w:rPr>
        <w:sz w:val="16"/>
        <w:szCs w:val="16"/>
      </w:rPr>
    </w:pPr>
    <w:r>
      <w:rPr>
        <w:noProof/>
        <w:sz w:val="16"/>
        <w:szCs w:val="16"/>
        <w:lang w:eastAsia="en-GB"/>
      </w:rPr>
      <mc:AlternateContent>
        <mc:Choice Requires="wps">
          <w:drawing>
            <wp:anchor distT="0" distB="0" distL="114300" distR="114300" simplePos="0" relativeHeight="251662848" behindDoc="0" locked="0" layoutInCell="1" allowOverlap="1">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rsidR="002934B7" w:rsidRPr="00D4360E" w:rsidRDefault="002934B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2BF0">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2BF0">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rsidR="002934B7" w:rsidRPr="00D4360E" w:rsidRDefault="002934B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F2BF0">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F2BF0">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DF2BF0">
      <w:rPr>
        <w:b/>
        <w:bCs/>
        <w:noProof/>
        <w:sz w:val="16"/>
        <w:szCs w:val="16"/>
      </w:rPr>
      <w:t>8</w:t>
    </w:r>
    <w:r w:rsidRPr="005B00CB">
      <w:rPr>
        <w:b/>
        <w:bCs/>
        <w:sz w:val="16"/>
        <w:szCs w:val="16"/>
      </w:rPr>
      <w:fldChar w:fldCharType="end"/>
    </w:r>
    <w:r w:rsidRPr="005B00CB">
      <w:rPr>
        <w:bCs/>
        <w:sz w:val="16"/>
        <w:szCs w:val="16"/>
      </w:rPr>
      <w:t xml:space="preserve"> of </w:t>
    </w:r>
    <w:fldSimple w:instr=" NUMPAGES  \* Arabic  \* MERGEFORMAT ">
      <w:r w:rsidR="00DF2BF0" w:rsidRPr="00DF2BF0">
        <w:rPr>
          <w:b/>
          <w:bCs/>
          <w:noProof/>
          <w:sz w:val="16"/>
          <w:szCs w:val="16"/>
        </w:rPr>
        <w:t>18</w:t>
      </w:r>
    </w:fldSimple>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934B7" w:rsidRDefault="002934B7" w:rsidP="001F125D">
      <w:r>
        <w:separator/>
      </w:r>
    </w:p>
  </w:footnote>
  <w:footnote w:type="continuationSeparator" w:id="0">
    <w:p w:rsidR="002934B7" w:rsidRDefault="002934B7"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2934B7" w:rsidTr="007C08F6">
      <w:trPr>
        <w:trHeight w:val="1012"/>
      </w:trPr>
      <w:tc>
        <w:tcPr>
          <w:tcW w:w="9781" w:type="dxa"/>
        </w:tcPr>
        <w:p w:rsidR="002934B7" w:rsidRDefault="002934B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rsidR="002934B7" w:rsidRPr="003536A6" w:rsidRDefault="002934B7" w:rsidP="00231F21">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C3 – Variation to a bespoke installation permit</w:t>
          </w:r>
        </w:p>
      </w:tc>
      <w:tc>
        <w:tcPr>
          <w:tcW w:w="1606" w:type="dxa"/>
        </w:tcPr>
        <w:p w:rsidR="002934B7" w:rsidRDefault="002934B7" w:rsidP="00DD5AD6">
          <w:pPr>
            <w:autoSpaceDE w:val="0"/>
            <w:autoSpaceDN w:val="0"/>
            <w:adjustRightInd w:val="0"/>
            <w:rPr>
              <w:b/>
              <w:bCs/>
              <w:color w:val="00A0AA"/>
              <w:sz w:val="20"/>
              <w:szCs w:val="20"/>
            </w:rPr>
          </w:pPr>
        </w:p>
        <w:p w:rsidR="002934B7" w:rsidRDefault="002934B7" w:rsidP="00DD5AD6">
          <w:pPr>
            <w:autoSpaceDE w:val="0"/>
            <w:autoSpaceDN w:val="0"/>
            <w:adjustRightInd w:val="0"/>
            <w:rPr>
              <w:b/>
              <w:bCs/>
              <w:color w:val="00A0AA"/>
              <w:sz w:val="20"/>
              <w:szCs w:val="20"/>
            </w:rPr>
          </w:pPr>
        </w:p>
        <w:p w:rsidR="002934B7" w:rsidRDefault="002934B7" w:rsidP="00DD5AD6">
          <w:pPr>
            <w:autoSpaceDE w:val="0"/>
            <w:autoSpaceDN w:val="0"/>
            <w:adjustRightInd w:val="0"/>
            <w:rPr>
              <w:b/>
              <w:bCs/>
              <w:color w:val="00A0AA"/>
              <w:sz w:val="20"/>
              <w:szCs w:val="20"/>
            </w:rPr>
          </w:pPr>
        </w:p>
        <w:p w:rsidR="002934B7" w:rsidRDefault="002934B7" w:rsidP="00DD5AD6">
          <w:pPr>
            <w:autoSpaceDE w:val="0"/>
            <w:autoSpaceDN w:val="0"/>
            <w:adjustRightInd w:val="0"/>
            <w:rPr>
              <w:b/>
              <w:bCs/>
              <w:color w:val="00A0AA"/>
              <w:sz w:val="20"/>
              <w:szCs w:val="20"/>
            </w:rPr>
          </w:pPr>
        </w:p>
      </w:tc>
    </w:tr>
  </w:tbl>
  <w:p w:rsidR="002934B7" w:rsidRDefault="002934B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4B7" w:rsidRDefault="002934B7"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4B7" w:rsidRDefault="002934B7" w:rsidP="0076248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934B7" w:rsidRDefault="002934B7" w:rsidP="00BD2B40">
    <w:pPr>
      <w:keepNext/>
      <w:keepLines/>
      <w:widowControl w:val="0"/>
      <w:pBdr>
        <w:bottom w:val="single" w:sz="12" w:space="1" w:color="auto"/>
      </w:pBdr>
      <w:ind w:right="-513"/>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0D30C0"/>
    <w:multiLevelType w:val="hybridMultilevel"/>
    <w:tmpl w:val="0B30AC32"/>
    <w:lvl w:ilvl="0" w:tplc="08090011">
      <w:start w:val="1"/>
      <w:numFmt w:val="decimal"/>
      <w:lvlText w:val="%1)"/>
      <w:lvlJc w:val="left"/>
      <w:pPr>
        <w:ind w:left="720" w:hanging="36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1"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1"/>
  </w:num>
  <w:num w:numId="4">
    <w:abstractNumId w:val="12"/>
  </w:num>
  <w:num w:numId="5">
    <w:abstractNumId w:val="3"/>
  </w:num>
  <w:num w:numId="6">
    <w:abstractNumId w:val="2"/>
  </w:num>
  <w:num w:numId="7">
    <w:abstractNumId w:val="20"/>
  </w:num>
  <w:num w:numId="8">
    <w:abstractNumId w:val="18"/>
  </w:num>
  <w:num w:numId="9">
    <w:abstractNumId w:val="10"/>
  </w:num>
  <w:num w:numId="10">
    <w:abstractNumId w:val="6"/>
  </w:num>
  <w:num w:numId="11">
    <w:abstractNumId w:val="5"/>
  </w:num>
  <w:num w:numId="12">
    <w:abstractNumId w:val="1"/>
  </w:num>
  <w:num w:numId="13">
    <w:abstractNumId w:val="16"/>
  </w:num>
  <w:num w:numId="14">
    <w:abstractNumId w:val="17"/>
  </w:num>
  <w:num w:numId="15">
    <w:abstractNumId w:val="15"/>
  </w:num>
  <w:num w:numId="16">
    <w:abstractNumId w:val="9"/>
  </w:num>
  <w:num w:numId="17">
    <w:abstractNumId w:val="4"/>
  </w:num>
  <w:num w:numId="18">
    <w:abstractNumId w:val="19"/>
  </w:num>
  <w:num w:numId="19">
    <w:abstractNumId w:val="11"/>
  </w:num>
  <w:num w:numId="20">
    <w:abstractNumId w:val="0"/>
  </w:num>
  <w:num w:numId="21">
    <w:abstractNumId w:val="8"/>
  </w:num>
  <w:num w:numId="22">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documentProtection w:edit="forms" w:enforcement="1" w:cryptProviderType="rsaAES" w:cryptAlgorithmClass="hash" w:cryptAlgorithmType="typeAny" w:cryptAlgorithmSid="14" w:cryptSpinCount="100000" w:hash="blmlT+KtUGHDSeTQ/qAFmg4kZ0oUWQELSihFyXoSfwsmlH+DN9n8OPwS1MUld0eNeEXgmoTL2l4R5bzkebXFdA==" w:salt="dXzHjjkRkkbSpDeCI5BR7Q=="/>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1EFA"/>
    <w:rsid w:val="0003441D"/>
    <w:rsid w:val="00046E76"/>
    <w:rsid w:val="0005441C"/>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420E"/>
    <w:rsid w:val="000E52B6"/>
    <w:rsid w:val="000E7F94"/>
    <w:rsid w:val="000F0B38"/>
    <w:rsid w:val="000F2092"/>
    <w:rsid w:val="00101B25"/>
    <w:rsid w:val="00111846"/>
    <w:rsid w:val="001129A0"/>
    <w:rsid w:val="001164A6"/>
    <w:rsid w:val="00116ADD"/>
    <w:rsid w:val="00124080"/>
    <w:rsid w:val="00132EEC"/>
    <w:rsid w:val="00135A5A"/>
    <w:rsid w:val="00146BFF"/>
    <w:rsid w:val="0015270F"/>
    <w:rsid w:val="00154604"/>
    <w:rsid w:val="00154C55"/>
    <w:rsid w:val="00172C1A"/>
    <w:rsid w:val="00180570"/>
    <w:rsid w:val="00181A95"/>
    <w:rsid w:val="0018476A"/>
    <w:rsid w:val="0018715B"/>
    <w:rsid w:val="00195620"/>
    <w:rsid w:val="00197C0F"/>
    <w:rsid w:val="001A49B6"/>
    <w:rsid w:val="001A5DA8"/>
    <w:rsid w:val="001A689E"/>
    <w:rsid w:val="001C1CF7"/>
    <w:rsid w:val="001C433E"/>
    <w:rsid w:val="001C524D"/>
    <w:rsid w:val="001E2041"/>
    <w:rsid w:val="001E212A"/>
    <w:rsid w:val="001E225C"/>
    <w:rsid w:val="001E508E"/>
    <w:rsid w:val="001E552A"/>
    <w:rsid w:val="001E76AB"/>
    <w:rsid w:val="001F125D"/>
    <w:rsid w:val="001F2FE6"/>
    <w:rsid w:val="001F38BB"/>
    <w:rsid w:val="001F4D5B"/>
    <w:rsid w:val="00200D39"/>
    <w:rsid w:val="00205411"/>
    <w:rsid w:val="00210B47"/>
    <w:rsid w:val="0021483B"/>
    <w:rsid w:val="002152F2"/>
    <w:rsid w:val="002160A0"/>
    <w:rsid w:val="002312BB"/>
    <w:rsid w:val="00231F21"/>
    <w:rsid w:val="00232E91"/>
    <w:rsid w:val="002338D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326D"/>
    <w:rsid w:val="002934B7"/>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1D91"/>
    <w:rsid w:val="002F4D92"/>
    <w:rsid w:val="002F53F4"/>
    <w:rsid w:val="002F65EB"/>
    <w:rsid w:val="00303210"/>
    <w:rsid w:val="00304978"/>
    <w:rsid w:val="003100B4"/>
    <w:rsid w:val="003124FE"/>
    <w:rsid w:val="003229C2"/>
    <w:rsid w:val="00331F50"/>
    <w:rsid w:val="003536A6"/>
    <w:rsid w:val="00354F88"/>
    <w:rsid w:val="0036239E"/>
    <w:rsid w:val="00363C8C"/>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14443"/>
    <w:rsid w:val="00416CC2"/>
    <w:rsid w:val="00417435"/>
    <w:rsid w:val="00417BD2"/>
    <w:rsid w:val="004232BE"/>
    <w:rsid w:val="0043084C"/>
    <w:rsid w:val="00435747"/>
    <w:rsid w:val="004457E0"/>
    <w:rsid w:val="00452965"/>
    <w:rsid w:val="004610AB"/>
    <w:rsid w:val="0046766F"/>
    <w:rsid w:val="004907AF"/>
    <w:rsid w:val="00494FEE"/>
    <w:rsid w:val="00495D97"/>
    <w:rsid w:val="00496ED7"/>
    <w:rsid w:val="004A1AF2"/>
    <w:rsid w:val="004A7E81"/>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245"/>
    <w:rsid w:val="00545716"/>
    <w:rsid w:val="0055022F"/>
    <w:rsid w:val="00553CF2"/>
    <w:rsid w:val="00571538"/>
    <w:rsid w:val="00572439"/>
    <w:rsid w:val="00574AFF"/>
    <w:rsid w:val="00583FCD"/>
    <w:rsid w:val="005873E8"/>
    <w:rsid w:val="00590FC3"/>
    <w:rsid w:val="005A690A"/>
    <w:rsid w:val="005A730A"/>
    <w:rsid w:val="005B00CB"/>
    <w:rsid w:val="005B0F50"/>
    <w:rsid w:val="005B6068"/>
    <w:rsid w:val="005B7DC6"/>
    <w:rsid w:val="005C3D2C"/>
    <w:rsid w:val="005C57C3"/>
    <w:rsid w:val="005D0380"/>
    <w:rsid w:val="005D673D"/>
    <w:rsid w:val="005E39AA"/>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43C8B"/>
    <w:rsid w:val="00762488"/>
    <w:rsid w:val="00762F8C"/>
    <w:rsid w:val="00763519"/>
    <w:rsid w:val="00763C15"/>
    <w:rsid w:val="0077102E"/>
    <w:rsid w:val="00775661"/>
    <w:rsid w:val="007772C1"/>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D4D7F"/>
    <w:rsid w:val="008D5A28"/>
    <w:rsid w:val="008D65E3"/>
    <w:rsid w:val="008E0D3B"/>
    <w:rsid w:val="008E30A7"/>
    <w:rsid w:val="008F7947"/>
    <w:rsid w:val="009069AC"/>
    <w:rsid w:val="00906A94"/>
    <w:rsid w:val="0092535A"/>
    <w:rsid w:val="009253E1"/>
    <w:rsid w:val="009344AE"/>
    <w:rsid w:val="00934A43"/>
    <w:rsid w:val="00934CD7"/>
    <w:rsid w:val="009429DE"/>
    <w:rsid w:val="009467FD"/>
    <w:rsid w:val="00946869"/>
    <w:rsid w:val="00951192"/>
    <w:rsid w:val="00953E12"/>
    <w:rsid w:val="0096007E"/>
    <w:rsid w:val="00960A97"/>
    <w:rsid w:val="00961EF5"/>
    <w:rsid w:val="009642B1"/>
    <w:rsid w:val="00981AD8"/>
    <w:rsid w:val="00985FA0"/>
    <w:rsid w:val="00990F12"/>
    <w:rsid w:val="009A0DE3"/>
    <w:rsid w:val="009A5AFB"/>
    <w:rsid w:val="009A6D62"/>
    <w:rsid w:val="009B2428"/>
    <w:rsid w:val="009B7F3C"/>
    <w:rsid w:val="009C7D5F"/>
    <w:rsid w:val="009D13A0"/>
    <w:rsid w:val="009D3DAF"/>
    <w:rsid w:val="009D4196"/>
    <w:rsid w:val="009E335B"/>
    <w:rsid w:val="009E7471"/>
    <w:rsid w:val="009F65FF"/>
    <w:rsid w:val="00A07646"/>
    <w:rsid w:val="00A07B61"/>
    <w:rsid w:val="00A11570"/>
    <w:rsid w:val="00A131C8"/>
    <w:rsid w:val="00A31D8C"/>
    <w:rsid w:val="00A340B9"/>
    <w:rsid w:val="00A3460C"/>
    <w:rsid w:val="00A34E99"/>
    <w:rsid w:val="00A4140B"/>
    <w:rsid w:val="00A425CE"/>
    <w:rsid w:val="00A42C10"/>
    <w:rsid w:val="00A42FE7"/>
    <w:rsid w:val="00A51319"/>
    <w:rsid w:val="00A54709"/>
    <w:rsid w:val="00A56C65"/>
    <w:rsid w:val="00A57BC6"/>
    <w:rsid w:val="00A663AF"/>
    <w:rsid w:val="00A96894"/>
    <w:rsid w:val="00AA2883"/>
    <w:rsid w:val="00AA4073"/>
    <w:rsid w:val="00AB1BF0"/>
    <w:rsid w:val="00AB2743"/>
    <w:rsid w:val="00AB765E"/>
    <w:rsid w:val="00AC26E7"/>
    <w:rsid w:val="00AC3254"/>
    <w:rsid w:val="00AC5476"/>
    <w:rsid w:val="00AD1148"/>
    <w:rsid w:val="00AD4A6F"/>
    <w:rsid w:val="00AE0C83"/>
    <w:rsid w:val="00AE56F6"/>
    <w:rsid w:val="00AE6A93"/>
    <w:rsid w:val="00AF0A6B"/>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7452"/>
    <w:rsid w:val="00C1725C"/>
    <w:rsid w:val="00C17823"/>
    <w:rsid w:val="00C20B28"/>
    <w:rsid w:val="00C20C8F"/>
    <w:rsid w:val="00C22D00"/>
    <w:rsid w:val="00C26167"/>
    <w:rsid w:val="00C30998"/>
    <w:rsid w:val="00C32786"/>
    <w:rsid w:val="00C40271"/>
    <w:rsid w:val="00C5546A"/>
    <w:rsid w:val="00C61C61"/>
    <w:rsid w:val="00C769D1"/>
    <w:rsid w:val="00C83CAD"/>
    <w:rsid w:val="00C84A2B"/>
    <w:rsid w:val="00C86DE2"/>
    <w:rsid w:val="00CA40C3"/>
    <w:rsid w:val="00CB42F4"/>
    <w:rsid w:val="00CB488E"/>
    <w:rsid w:val="00CB5302"/>
    <w:rsid w:val="00CC3C53"/>
    <w:rsid w:val="00CD0FF4"/>
    <w:rsid w:val="00CD121D"/>
    <w:rsid w:val="00CD2DCC"/>
    <w:rsid w:val="00CD37D2"/>
    <w:rsid w:val="00CE07DE"/>
    <w:rsid w:val="00CE6A95"/>
    <w:rsid w:val="00CF196E"/>
    <w:rsid w:val="00CF2F13"/>
    <w:rsid w:val="00CF675B"/>
    <w:rsid w:val="00D02189"/>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4C23"/>
    <w:rsid w:val="00DC6840"/>
    <w:rsid w:val="00DD0F02"/>
    <w:rsid w:val="00DD3D69"/>
    <w:rsid w:val="00DD5AD6"/>
    <w:rsid w:val="00DD66AA"/>
    <w:rsid w:val="00DE2898"/>
    <w:rsid w:val="00DE7130"/>
    <w:rsid w:val="00DF082D"/>
    <w:rsid w:val="00DF1D00"/>
    <w:rsid w:val="00DF2BF0"/>
    <w:rsid w:val="00E01694"/>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37C5B"/>
    <w:rsid w:val="00E40D5E"/>
    <w:rsid w:val="00E451BF"/>
    <w:rsid w:val="00E46259"/>
    <w:rsid w:val="00E47408"/>
    <w:rsid w:val="00E520DC"/>
    <w:rsid w:val="00E55EA4"/>
    <w:rsid w:val="00E56FCB"/>
    <w:rsid w:val="00E60804"/>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13623"/>
    <w:rsid w:val="00F14779"/>
    <w:rsid w:val="00F16F80"/>
    <w:rsid w:val="00F245F5"/>
    <w:rsid w:val="00F2764F"/>
    <w:rsid w:val="00F31AA8"/>
    <w:rsid w:val="00F31B29"/>
    <w:rsid w:val="00F417C6"/>
    <w:rsid w:val="00F45E70"/>
    <w:rsid w:val="00F5233F"/>
    <w:rsid w:val="00F56F84"/>
    <w:rsid w:val="00F5700F"/>
    <w:rsid w:val="00F617F4"/>
    <w:rsid w:val="00F63879"/>
    <w:rsid w:val="00F64C06"/>
    <w:rsid w:val="00F653A2"/>
    <w:rsid w:val="00F66792"/>
    <w:rsid w:val="00F7170E"/>
    <w:rsid w:val="00F85032"/>
    <w:rsid w:val="00F8556A"/>
    <w:rsid w:val="00F86552"/>
    <w:rsid w:val="00F87EB8"/>
    <w:rsid w:val="00F92F27"/>
    <w:rsid w:val="00F95520"/>
    <w:rsid w:val="00F96849"/>
    <w:rsid w:val="00FC0297"/>
    <w:rsid w:val="00FC76FD"/>
    <w:rsid w:val="00FD25E0"/>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E8A0BF55-6012-4686-997D-9FB052F04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1868576"/>
        <w:category>
          <w:name w:val="General"/>
          <w:gallery w:val="placeholder"/>
        </w:category>
        <w:types>
          <w:type w:val="bbPlcHdr"/>
        </w:types>
        <w:behaviors>
          <w:behavior w:val="content"/>
        </w:behaviors>
        <w:guid w:val="{7ED33267-E25F-4E12-9FBE-67A73BA5E985}"/>
      </w:docPartPr>
      <w:docPartBody>
        <w:p w:rsidR="00643DA8" w:rsidRDefault="00F859F6">
          <w:r w:rsidRPr="00A82A0C">
            <w:rPr>
              <w:rStyle w:val="PlaceholderText"/>
            </w:rPr>
            <w:t>Click here to enter a date.</w:t>
          </w:r>
        </w:p>
      </w:docPartBody>
    </w:docPart>
    <w:docPart>
      <w:docPartPr>
        <w:name w:val="D89464AA5CB749EFB04CFECD354FA5A5"/>
        <w:category>
          <w:name w:val="General"/>
          <w:gallery w:val="placeholder"/>
        </w:category>
        <w:types>
          <w:type w:val="bbPlcHdr"/>
        </w:types>
        <w:behaviors>
          <w:behavior w:val="content"/>
        </w:behaviors>
        <w:guid w:val="{E4B66455-B37B-4A49-BE11-A54C0DA05196}"/>
      </w:docPartPr>
      <w:docPartBody>
        <w:p w:rsidR="00643DA8" w:rsidRDefault="00643DA8" w:rsidP="00643DA8">
          <w:pPr>
            <w:pStyle w:val="D89464AA5CB749EFB04CFECD354FA5A5"/>
          </w:pPr>
          <w:r w:rsidRPr="00F02E38">
            <w:rPr>
              <w:rStyle w:val="PlaceholderText"/>
            </w:rPr>
            <w:t>Click here to enter text.</w:t>
          </w:r>
        </w:p>
      </w:docPartBody>
    </w:docPart>
    <w:docPart>
      <w:docPartPr>
        <w:name w:val="81CA1E52AF1F4C39B321E1A906C62250"/>
        <w:category>
          <w:name w:val="General"/>
          <w:gallery w:val="placeholder"/>
        </w:category>
        <w:types>
          <w:type w:val="bbPlcHdr"/>
        </w:types>
        <w:behaviors>
          <w:behavior w:val="content"/>
        </w:behaviors>
        <w:guid w:val="{7D0220D2-C6AF-4C41-A077-E99E5E1A6C96}"/>
      </w:docPartPr>
      <w:docPartBody>
        <w:p w:rsidR="00DD7F49" w:rsidRDefault="00643DA8" w:rsidP="00643DA8">
          <w:pPr>
            <w:pStyle w:val="81CA1E52AF1F4C39B321E1A906C62250"/>
          </w:pPr>
          <w:r w:rsidRPr="00F02E38">
            <w:rPr>
              <w:rStyle w:val="PlaceholderText"/>
            </w:rPr>
            <w:t>Click here to enter text.</w:t>
          </w:r>
        </w:p>
      </w:docPartBody>
    </w:docPart>
    <w:docPart>
      <w:docPartPr>
        <w:name w:val="24E1D88586DF4D9EA07E04A0C47D67A4"/>
        <w:category>
          <w:name w:val="General"/>
          <w:gallery w:val="placeholder"/>
        </w:category>
        <w:types>
          <w:type w:val="bbPlcHdr"/>
        </w:types>
        <w:behaviors>
          <w:behavior w:val="content"/>
        </w:behaviors>
        <w:guid w:val="{C1175C15-41AD-4E55-85BF-624322ABCF0C}"/>
      </w:docPartPr>
      <w:docPartBody>
        <w:p w:rsidR="008669C5" w:rsidRDefault="00B60AEE" w:rsidP="00B60AEE">
          <w:pPr>
            <w:pStyle w:val="24E1D88586DF4D9EA07E04A0C47D67A4"/>
          </w:pPr>
          <w:r w:rsidRPr="00F02E38">
            <w:rPr>
              <w:rStyle w:val="PlaceholderText"/>
            </w:rPr>
            <w:t>Click here to enter text.</w:t>
          </w:r>
        </w:p>
      </w:docPartBody>
    </w:docPart>
    <w:docPart>
      <w:docPartPr>
        <w:name w:val="24AE629AAF0B4F45887B12F80F8DA4A2"/>
        <w:category>
          <w:name w:val="General"/>
          <w:gallery w:val="placeholder"/>
        </w:category>
        <w:types>
          <w:type w:val="bbPlcHdr"/>
        </w:types>
        <w:behaviors>
          <w:behavior w:val="content"/>
        </w:behaviors>
        <w:guid w:val="{7A444CDC-B746-4CDF-964F-CE90A3DDBFD3}"/>
      </w:docPartPr>
      <w:docPartBody>
        <w:p w:rsidR="008669C5" w:rsidRDefault="00B60AEE" w:rsidP="00B60AEE">
          <w:pPr>
            <w:pStyle w:val="24AE629AAF0B4F45887B12F80F8DA4A2"/>
          </w:pPr>
          <w:r w:rsidRPr="00F02E38">
            <w:rPr>
              <w:rStyle w:val="PlaceholderText"/>
            </w:rPr>
            <w:t>Click here to enter text.</w:t>
          </w:r>
        </w:p>
      </w:docPartBody>
    </w:docPart>
    <w:docPart>
      <w:docPartPr>
        <w:name w:val="C3C52463D06C46F89F1AB425A8A79437"/>
        <w:category>
          <w:name w:val="General"/>
          <w:gallery w:val="placeholder"/>
        </w:category>
        <w:types>
          <w:type w:val="bbPlcHdr"/>
        </w:types>
        <w:behaviors>
          <w:behavior w:val="content"/>
        </w:behaviors>
        <w:guid w:val="{86B3A2B6-8AC5-499F-A9B3-9E1EC7BA52E4}"/>
      </w:docPartPr>
      <w:docPartBody>
        <w:p w:rsidR="008669C5" w:rsidRDefault="00B60AEE" w:rsidP="00B60AEE">
          <w:pPr>
            <w:pStyle w:val="C3C52463D06C46F89F1AB425A8A79437"/>
          </w:pPr>
          <w:r w:rsidRPr="00F02E38">
            <w:rPr>
              <w:rStyle w:val="PlaceholderText"/>
            </w:rPr>
            <w:t>Click here to enter text.</w:t>
          </w:r>
        </w:p>
      </w:docPartBody>
    </w:docPart>
    <w:docPart>
      <w:docPartPr>
        <w:name w:val="A9CCEFF254E44A97AFB3919E5AA24B95"/>
        <w:category>
          <w:name w:val="General"/>
          <w:gallery w:val="placeholder"/>
        </w:category>
        <w:types>
          <w:type w:val="bbPlcHdr"/>
        </w:types>
        <w:behaviors>
          <w:behavior w:val="content"/>
        </w:behaviors>
        <w:guid w:val="{4BB1B8BB-EF2A-4361-A9DF-F0AF0A5B2FAA}"/>
      </w:docPartPr>
      <w:docPartBody>
        <w:p w:rsidR="008669C5" w:rsidRDefault="00B60AEE" w:rsidP="00B60AEE">
          <w:pPr>
            <w:pStyle w:val="A9CCEFF254E44A97AFB3919E5AA24B95"/>
          </w:pPr>
          <w:r w:rsidRPr="00F02E38">
            <w:rPr>
              <w:rStyle w:val="PlaceholderText"/>
            </w:rPr>
            <w:t>Click here to enter text.</w:t>
          </w:r>
        </w:p>
      </w:docPartBody>
    </w:docPart>
    <w:docPart>
      <w:docPartPr>
        <w:name w:val="D8687EAF0C634A9C979505853531EF90"/>
        <w:category>
          <w:name w:val="General"/>
          <w:gallery w:val="placeholder"/>
        </w:category>
        <w:types>
          <w:type w:val="bbPlcHdr"/>
        </w:types>
        <w:behaviors>
          <w:behavior w:val="content"/>
        </w:behaviors>
        <w:guid w:val="{59C634BE-9D38-493F-ABD8-E94DAD198AB0}"/>
      </w:docPartPr>
      <w:docPartBody>
        <w:p w:rsidR="008669C5" w:rsidRDefault="00B60AEE" w:rsidP="00B60AEE">
          <w:pPr>
            <w:pStyle w:val="D8687EAF0C634A9C979505853531EF90"/>
          </w:pPr>
          <w:r w:rsidRPr="00F02E38">
            <w:rPr>
              <w:rStyle w:val="PlaceholderText"/>
            </w:rPr>
            <w:t>Click here to enter text.</w:t>
          </w:r>
        </w:p>
      </w:docPartBody>
    </w:docPart>
    <w:docPart>
      <w:docPartPr>
        <w:name w:val="E1AC073055124394ADC94388D2A6BAC4"/>
        <w:category>
          <w:name w:val="General"/>
          <w:gallery w:val="placeholder"/>
        </w:category>
        <w:types>
          <w:type w:val="bbPlcHdr"/>
        </w:types>
        <w:behaviors>
          <w:behavior w:val="content"/>
        </w:behaviors>
        <w:guid w:val="{FA28539D-300F-4716-984D-6AE52FD99816}"/>
      </w:docPartPr>
      <w:docPartBody>
        <w:p w:rsidR="008669C5" w:rsidRDefault="00B60AEE" w:rsidP="00B60AEE">
          <w:pPr>
            <w:pStyle w:val="E1AC073055124394ADC94388D2A6BAC4"/>
          </w:pPr>
          <w:r w:rsidRPr="00F02E38">
            <w:rPr>
              <w:rStyle w:val="PlaceholderText"/>
            </w:rPr>
            <w:t>Click here to enter text.</w:t>
          </w:r>
        </w:p>
      </w:docPartBody>
    </w:docPart>
    <w:docPart>
      <w:docPartPr>
        <w:name w:val="6AAFB1D2859D426B9972B3832F03B474"/>
        <w:category>
          <w:name w:val="General"/>
          <w:gallery w:val="placeholder"/>
        </w:category>
        <w:types>
          <w:type w:val="bbPlcHdr"/>
        </w:types>
        <w:behaviors>
          <w:behavior w:val="content"/>
        </w:behaviors>
        <w:guid w:val="{7EBB28F0-A9CE-4AB0-B615-543BF20B988C}"/>
      </w:docPartPr>
      <w:docPartBody>
        <w:p w:rsidR="008669C5" w:rsidRDefault="00B60AEE" w:rsidP="00B60AEE">
          <w:pPr>
            <w:pStyle w:val="6AAFB1D2859D426B9972B3832F03B474"/>
          </w:pPr>
          <w:r w:rsidRPr="00F02E38">
            <w:rPr>
              <w:rStyle w:val="PlaceholderText"/>
            </w:rPr>
            <w:t>Click here to enter text.</w:t>
          </w:r>
        </w:p>
      </w:docPartBody>
    </w:docPart>
    <w:docPart>
      <w:docPartPr>
        <w:name w:val="01B9692E50284873B96216652BD18762"/>
        <w:category>
          <w:name w:val="General"/>
          <w:gallery w:val="placeholder"/>
        </w:category>
        <w:types>
          <w:type w:val="bbPlcHdr"/>
        </w:types>
        <w:behaviors>
          <w:behavior w:val="content"/>
        </w:behaviors>
        <w:guid w:val="{940DD3D8-B526-4772-B134-AF305CEEB965}"/>
      </w:docPartPr>
      <w:docPartBody>
        <w:p w:rsidR="008669C5" w:rsidRDefault="00B60AEE" w:rsidP="00B60AEE">
          <w:pPr>
            <w:pStyle w:val="01B9692E50284873B96216652BD18762"/>
          </w:pPr>
          <w:r w:rsidRPr="00F02E38">
            <w:rPr>
              <w:rStyle w:val="PlaceholderText"/>
            </w:rPr>
            <w:t>Click here to enter text.</w:t>
          </w:r>
        </w:p>
      </w:docPartBody>
    </w:docPart>
    <w:docPart>
      <w:docPartPr>
        <w:name w:val="EE29E85BC41240F48F284CF473A9D941"/>
        <w:category>
          <w:name w:val="General"/>
          <w:gallery w:val="placeholder"/>
        </w:category>
        <w:types>
          <w:type w:val="bbPlcHdr"/>
        </w:types>
        <w:behaviors>
          <w:behavior w:val="content"/>
        </w:behaviors>
        <w:guid w:val="{F9BF9D4A-B14C-488F-84AF-168EE4987672}"/>
      </w:docPartPr>
      <w:docPartBody>
        <w:p w:rsidR="008669C5" w:rsidRDefault="00B60AEE" w:rsidP="00B60AEE">
          <w:pPr>
            <w:pStyle w:val="EE29E85BC41240F48F284CF473A9D941"/>
          </w:pPr>
          <w:r w:rsidRPr="00F02E38">
            <w:rPr>
              <w:rStyle w:val="PlaceholderText"/>
            </w:rPr>
            <w:t>Click here to enter text.</w:t>
          </w:r>
        </w:p>
      </w:docPartBody>
    </w:docPart>
    <w:docPart>
      <w:docPartPr>
        <w:name w:val="B82200190A5948A387CE75CBE6BF0346"/>
        <w:category>
          <w:name w:val="General"/>
          <w:gallery w:val="placeholder"/>
        </w:category>
        <w:types>
          <w:type w:val="bbPlcHdr"/>
        </w:types>
        <w:behaviors>
          <w:behavior w:val="content"/>
        </w:behaviors>
        <w:guid w:val="{ADB02F16-E6D1-42D4-B45A-8EAAACD5DDA3}"/>
      </w:docPartPr>
      <w:docPartBody>
        <w:p w:rsidR="008669C5" w:rsidRDefault="00B60AEE" w:rsidP="00B60AEE">
          <w:pPr>
            <w:pStyle w:val="B82200190A5948A387CE75CBE6BF0346"/>
          </w:pPr>
          <w:r w:rsidRPr="00F02E38">
            <w:rPr>
              <w:rStyle w:val="PlaceholderText"/>
            </w:rPr>
            <w:t>Click here to enter text.</w:t>
          </w:r>
        </w:p>
      </w:docPartBody>
    </w:docPart>
    <w:docPart>
      <w:docPartPr>
        <w:name w:val="B93F0E7B93894882ADE15CAF1A0A0840"/>
        <w:category>
          <w:name w:val="General"/>
          <w:gallery w:val="placeholder"/>
        </w:category>
        <w:types>
          <w:type w:val="bbPlcHdr"/>
        </w:types>
        <w:behaviors>
          <w:behavior w:val="content"/>
        </w:behaviors>
        <w:guid w:val="{210378C1-FE12-4CBB-9046-7F10623F352C}"/>
      </w:docPartPr>
      <w:docPartBody>
        <w:p w:rsidR="008669C5" w:rsidRDefault="00B60AEE" w:rsidP="00B60AEE">
          <w:pPr>
            <w:pStyle w:val="B93F0E7B93894882ADE15CAF1A0A0840"/>
          </w:pPr>
          <w:r w:rsidRPr="00F02E38">
            <w:rPr>
              <w:rStyle w:val="PlaceholderText"/>
            </w:rPr>
            <w:t>Click here to enter text.</w:t>
          </w:r>
        </w:p>
      </w:docPartBody>
    </w:docPart>
    <w:docPart>
      <w:docPartPr>
        <w:name w:val="A35CD64006F44CABB9E2751B5D3CAB7F"/>
        <w:category>
          <w:name w:val="General"/>
          <w:gallery w:val="placeholder"/>
        </w:category>
        <w:types>
          <w:type w:val="bbPlcHdr"/>
        </w:types>
        <w:behaviors>
          <w:behavior w:val="content"/>
        </w:behaviors>
        <w:guid w:val="{5730EDEE-1ED8-413C-B80A-A7F37ED057F2}"/>
      </w:docPartPr>
      <w:docPartBody>
        <w:p w:rsidR="008669C5" w:rsidRDefault="00B60AEE" w:rsidP="00B60AEE">
          <w:pPr>
            <w:pStyle w:val="A35CD64006F44CABB9E2751B5D3CAB7F"/>
          </w:pPr>
          <w:r w:rsidRPr="00F02E38">
            <w:rPr>
              <w:rStyle w:val="PlaceholderText"/>
            </w:rPr>
            <w:t>Click here to enter text.</w:t>
          </w:r>
        </w:p>
      </w:docPartBody>
    </w:docPart>
    <w:docPart>
      <w:docPartPr>
        <w:name w:val="7638E7D642D84418A236AA6D0F246803"/>
        <w:category>
          <w:name w:val="General"/>
          <w:gallery w:val="placeholder"/>
        </w:category>
        <w:types>
          <w:type w:val="bbPlcHdr"/>
        </w:types>
        <w:behaviors>
          <w:behavior w:val="content"/>
        </w:behaviors>
        <w:guid w:val="{909E3055-90D7-452B-9A08-439F963E572F}"/>
      </w:docPartPr>
      <w:docPartBody>
        <w:p w:rsidR="008669C5" w:rsidRDefault="00B60AEE" w:rsidP="00B60AEE">
          <w:pPr>
            <w:pStyle w:val="7638E7D642D84418A236AA6D0F246803"/>
          </w:pPr>
          <w:r w:rsidRPr="00F02E38">
            <w:rPr>
              <w:rStyle w:val="PlaceholderText"/>
            </w:rPr>
            <w:t>Click here to enter text.</w:t>
          </w:r>
        </w:p>
      </w:docPartBody>
    </w:docPart>
    <w:docPart>
      <w:docPartPr>
        <w:name w:val="E4FBECB456B94F309792F4E6FC2FF100"/>
        <w:category>
          <w:name w:val="General"/>
          <w:gallery w:val="placeholder"/>
        </w:category>
        <w:types>
          <w:type w:val="bbPlcHdr"/>
        </w:types>
        <w:behaviors>
          <w:behavior w:val="content"/>
        </w:behaviors>
        <w:guid w:val="{5C991F19-0C8A-4FBE-9083-551C8071F0FE}"/>
      </w:docPartPr>
      <w:docPartBody>
        <w:p w:rsidR="008669C5" w:rsidRDefault="00B60AEE" w:rsidP="00B60AEE">
          <w:pPr>
            <w:pStyle w:val="E4FBECB456B94F309792F4E6FC2FF100"/>
          </w:pPr>
          <w:r w:rsidRPr="00F02E38">
            <w:rPr>
              <w:rStyle w:val="PlaceholderText"/>
            </w:rPr>
            <w:t>Click here to enter text.</w:t>
          </w:r>
        </w:p>
      </w:docPartBody>
    </w:docPart>
    <w:docPart>
      <w:docPartPr>
        <w:name w:val="AC800CB5D9A84096A93DC997165DF14D"/>
        <w:category>
          <w:name w:val="General"/>
          <w:gallery w:val="placeholder"/>
        </w:category>
        <w:types>
          <w:type w:val="bbPlcHdr"/>
        </w:types>
        <w:behaviors>
          <w:behavior w:val="content"/>
        </w:behaviors>
        <w:guid w:val="{20154DD0-AE3A-4460-90E0-BD8AFAD8ACF4}"/>
      </w:docPartPr>
      <w:docPartBody>
        <w:p w:rsidR="008669C5" w:rsidRDefault="00B60AEE" w:rsidP="00B60AEE">
          <w:pPr>
            <w:pStyle w:val="AC800CB5D9A84096A93DC997165DF14D"/>
          </w:pPr>
          <w:r w:rsidRPr="00F02E38">
            <w:rPr>
              <w:rStyle w:val="PlaceholderText"/>
            </w:rPr>
            <w:t>Click here to enter text.</w:t>
          </w:r>
        </w:p>
      </w:docPartBody>
    </w:docPart>
    <w:docPart>
      <w:docPartPr>
        <w:name w:val="076B10A2D251423C8796C08561223C49"/>
        <w:category>
          <w:name w:val="General"/>
          <w:gallery w:val="placeholder"/>
        </w:category>
        <w:types>
          <w:type w:val="bbPlcHdr"/>
        </w:types>
        <w:behaviors>
          <w:behavior w:val="content"/>
        </w:behaviors>
        <w:guid w:val="{33F5621C-AE95-4DE7-B168-31B2ABD601D1}"/>
      </w:docPartPr>
      <w:docPartBody>
        <w:p w:rsidR="008669C5" w:rsidRDefault="00B60AEE" w:rsidP="00B60AEE">
          <w:pPr>
            <w:pStyle w:val="076B10A2D251423C8796C08561223C49"/>
          </w:pPr>
          <w:r w:rsidRPr="00F02E38">
            <w:rPr>
              <w:rStyle w:val="PlaceholderText"/>
            </w:rPr>
            <w:t>Click here to enter text.</w:t>
          </w:r>
        </w:p>
      </w:docPartBody>
    </w:docPart>
    <w:docPart>
      <w:docPartPr>
        <w:name w:val="95AC7A9F17114C6290D30E5DE4A9AE5F"/>
        <w:category>
          <w:name w:val="General"/>
          <w:gallery w:val="placeholder"/>
        </w:category>
        <w:types>
          <w:type w:val="bbPlcHdr"/>
        </w:types>
        <w:behaviors>
          <w:behavior w:val="content"/>
        </w:behaviors>
        <w:guid w:val="{C253BBCB-2457-4987-8DE9-0F4A91B887CF}"/>
      </w:docPartPr>
      <w:docPartBody>
        <w:p w:rsidR="008669C5" w:rsidRDefault="00B60AEE" w:rsidP="00B60AEE">
          <w:pPr>
            <w:pStyle w:val="95AC7A9F17114C6290D30E5DE4A9AE5F"/>
          </w:pPr>
          <w:r w:rsidRPr="00F02E38">
            <w:rPr>
              <w:rStyle w:val="PlaceholderText"/>
            </w:rPr>
            <w:t>Click here to enter text.</w:t>
          </w:r>
        </w:p>
      </w:docPartBody>
    </w:docPart>
    <w:docPart>
      <w:docPartPr>
        <w:name w:val="B4FE1639D32D4C1CA9A98E8D93198AFE"/>
        <w:category>
          <w:name w:val="General"/>
          <w:gallery w:val="placeholder"/>
        </w:category>
        <w:types>
          <w:type w:val="bbPlcHdr"/>
        </w:types>
        <w:behaviors>
          <w:behavior w:val="content"/>
        </w:behaviors>
        <w:guid w:val="{A81DDBA4-2141-4D14-B735-CE177A2C5F45}"/>
      </w:docPartPr>
      <w:docPartBody>
        <w:p w:rsidR="008669C5" w:rsidRDefault="00B60AEE" w:rsidP="00B60AEE">
          <w:pPr>
            <w:pStyle w:val="B4FE1639D32D4C1CA9A98E8D93198AFE"/>
          </w:pPr>
          <w:r w:rsidRPr="00F02E38">
            <w:rPr>
              <w:rStyle w:val="PlaceholderText"/>
            </w:rPr>
            <w:t>Click here to enter text.</w:t>
          </w:r>
        </w:p>
      </w:docPartBody>
    </w:docPart>
    <w:docPart>
      <w:docPartPr>
        <w:name w:val="AFDE1F277607456AB9ACA30EC8B04D6B"/>
        <w:category>
          <w:name w:val="General"/>
          <w:gallery w:val="placeholder"/>
        </w:category>
        <w:types>
          <w:type w:val="bbPlcHdr"/>
        </w:types>
        <w:behaviors>
          <w:behavior w:val="content"/>
        </w:behaviors>
        <w:guid w:val="{9F65DD3E-271D-46DE-B167-12214621EDCE}"/>
      </w:docPartPr>
      <w:docPartBody>
        <w:p w:rsidR="008669C5" w:rsidRDefault="00B60AEE" w:rsidP="00B60AEE">
          <w:pPr>
            <w:pStyle w:val="AFDE1F277607456AB9ACA30EC8B04D6B"/>
          </w:pPr>
          <w:r w:rsidRPr="00F02E38">
            <w:rPr>
              <w:rStyle w:val="PlaceholderText"/>
            </w:rPr>
            <w:t>Click here to enter text.</w:t>
          </w:r>
        </w:p>
      </w:docPartBody>
    </w:docPart>
    <w:docPart>
      <w:docPartPr>
        <w:name w:val="AC8CC96BF42747DDBFD383E7C2E70C76"/>
        <w:category>
          <w:name w:val="General"/>
          <w:gallery w:val="placeholder"/>
        </w:category>
        <w:types>
          <w:type w:val="bbPlcHdr"/>
        </w:types>
        <w:behaviors>
          <w:behavior w:val="content"/>
        </w:behaviors>
        <w:guid w:val="{E0F42E60-9978-45C4-B8C8-9322C6608327}"/>
      </w:docPartPr>
      <w:docPartBody>
        <w:p w:rsidR="008669C5" w:rsidRDefault="00B60AEE" w:rsidP="00B60AEE">
          <w:pPr>
            <w:pStyle w:val="AC8CC96BF42747DDBFD383E7C2E70C76"/>
          </w:pPr>
          <w:r w:rsidRPr="00F02E38">
            <w:rPr>
              <w:rStyle w:val="PlaceholderText"/>
            </w:rPr>
            <w:t>Click here to enter text.</w:t>
          </w:r>
        </w:p>
      </w:docPartBody>
    </w:docPart>
    <w:docPart>
      <w:docPartPr>
        <w:name w:val="9C49AA1E792E4F08AF705D2C740528F4"/>
        <w:category>
          <w:name w:val="General"/>
          <w:gallery w:val="placeholder"/>
        </w:category>
        <w:types>
          <w:type w:val="bbPlcHdr"/>
        </w:types>
        <w:behaviors>
          <w:behavior w:val="content"/>
        </w:behaviors>
        <w:guid w:val="{B1971CBF-6708-4897-87FF-36B284BCA226}"/>
      </w:docPartPr>
      <w:docPartBody>
        <w:p w:rsidR="008669C5" w:rsidRDefault="00B60AEE" w:rsidP="00B60AEE">
          <w:pPr>
            <w:pStyle w:val="9C49AA1E792E4F08AF705D2C740528F4"/>
          </w:pPr>
          <w:r w:rsidRPr="00F02E38">
            <w:rPr>
              <w:rStyle w:val="PlaceholderText"/>
            </w:rPr>
            <w:t>Click here to enter text.</w:t>
          </w:r>
        </w:p>
      </w:docPartBody>
    </w:docPart>
    <w:docPart>
      <w:docPartPr>
        <w:name w:val="4F38195B3DA54CFB92FBBADD95A27B62"/>
        <w:category>
          <w:name w:val="General"/>
          <w:gallery w:val="placeholder"/>
        </w:category>
        <w:types>
          <w:type w:val="bbPlcHdr"/>
        </w:types>
        <w:behaviors>
          <w:behavior w:val="content"/>
        </w:behaviors>
        <w:guid w:val="{E98ABCF4-9195-45D2-888D-4AB2872D43B5}"/>
      </w:docPartPr>
      <w:docPartBody>
        <w:p w:rsidR="008669C5" w:rsidRDefault="00B60AEE" w:rsidP="00B60AEE">
          <w:pPr>
            <w:pStyle w:val="4F38195B3DA54CFB92FBBADD95A27B62"/>
          </w:pPr>
          <w:r w:rsidRPr="00F02E38">
            <w:rPr>
              <w:rStyle w:val="PlaceholderText"/>
            </w:rPr>
            <w:t>Click here to enter text.</w:t>
          </w:r>
        </w:p>
      </w:docPartBody>
    </w:docPart>
    <w:docPart>
      <w:docPartPr>
        <w:name w:val="03705615BEAA47A9B8A5CDC31732A25A"/>
        <w:category>
          <w:name w:val="General"/>
          <w:gallery w:val="placeholder"/>
        </w:category>
        <w:types>
          <w:type w:val="bbPlcHdr"/>
        </w:types>
        <w:behaviors>
          <w:behavior w:val="content"/>
        </w:behaviors>
        <w:guid w:val="{40A7AFF6-04DF-4EAB-BBE3-FBB4BC17499E}"/>
      </w:docPartPr>
      <w:docPartBody>
        <w:p w:rsidR="008669C5" w:rsidRDefault="00B60AEE" w:rsidP="00B60AEE">
          <w:pPr>
            <w:pStyle w:val="03705615BEAA47A9B8A5CDC31732A25A"/>
          </w:pPr>
          <w:r w:rsidRPr="00F02E38">
            <w:rPr>
              <w:rStyle w:val="PlaceholderText"/>
            </w:rPr>
            <w:t>Click here to enter text.</w:t>
          </w:r>
        </w:p>
      </w:docPartBody>
    </w:docPart>
    <w:docPart>
      <w:docPartPr>
        <w:name w:val="58636A45844F48F2AC24AFDE3040F60D"/>
        <w:category>
          <w:name w:val="General"/>
          <w:gallery w:val="placeholder"/>
        </w:category>
        <w:types>
          <w:type w:val="bbPlcHdr"/>
        </w:types>
        <w:behaviors>
          <w:behavior w:val="content"/>
        </w:behaviors>
        <w:guid w:val="{6F2A53D0-05F3-4F62-AA4F-E367369DD092}"/>
      </w:docPartPr>
      <w:docPartBody>
        <w:p w:rsidR="008669C5" w:rsidRDefault="00B60AEE" w:rsidP="00B60AEE">
          <w:pPr>
            <w:pStyle w:val="58636A45844F48F2AC24AFDE3040F60D"/>
          </w:pPr>
          <w:r w:rsidRPr="00F02E38">
            <w:rPr>
              <w:rStyle w:val="PlaceholderText"/>
            </w:rPr>
            <w:t>Click here to enter text.</w:t>
          </w:r>
        </w:p>
      </w:docPartBody>
    </w:docPart>
    <w:docPart>
      <w:docPartPr>
        <w:name w:val="FBCE04E9594E4371839A3F2B343AFE55"/>
        <w:category>
          <w:name w:val="General"/>
          <w:gallery w:val="placeholder"/>
        </w:category>
        <w:types>
          <w:type w:val="bbPlcHdr"/>
        </w:types>
        <w:behaviors>
          <w:behavior w:val="content"/>
        </w:behaviors>
        <w:guid w:val="{563172F6-6225-48AD-9F3D-A4F48A7606A3}"/>
      </w:docPartPr>
      <w:docPartBody>
        <w:p w:rsidR="008669C5" w:rsidRDefault="00B60AEE" w:rsidP="00B60AEE">
          <w:pPr>
            <w:pStyle w:val="FBCE04E9594E4371839A3F2B343AFE55"/>
          </w:pPr>
          <w:r w:rsidRPr="00F02E38">
            <w:rPr>
              <w:rStyle w:val="PlaceholderText"/>
            </w:rPr>
            <w:t>Click here to enter text.</w:t>
          </w:r>
        </w:p>
      </w:docPartBody>
    </w:docPart>
    <w:docPart>
      <w:docPartPr>
        <w:name w:val="94A11D9823C943068B015931C6089FFD"/>
        <w:category>
          <w:name w:val="General"/>
          <w:gallery w:val="placeholder"/>
        </w:category>
        <w:types>
          <w:type w:val="bbPlcHdr"/>
        </w:types>
        <w:behaviors>
          <w:behavior w:val="content"/>
        </w:behaviors>
        <w:guid w:val="{2C79619A-84D8-41A4-B81B-F606A918766C}"/>
      </w:docPartPr>
      <w:docPartBody>
        <w:p w:rsidR="008669C5" w:rsidRDefault="00B60AEE" w:rsidP="00B60AEE">
          <w:pPr>
            <w:pStyle w:val="94A11D9823C943068B015931C6089FFD"/>
          </w:pPr>
          <w:r w:rsidRPr="00F02E38">
            <w:rPr>
              <w:rStyle w:val="PlaceholderText"/>
            </w:rPr>
            <w:t>Click here to enter text.</w:t>
          </w:r>
        </w:p>
      </w:docPartBody>
    </w:docPart>
    <w:docPart>
      <w:docPartPr>
        <w:name w:val="BCA633193B8B46E2AD9EBE2C75D5FCA1"/>
        <w:category>
          <w:name w:val="General"/>
          <w:gallery w:val="placeholder"/>
        </w:category>
        <w:types>
          <w:type w:val="bbPlcHdr"/>
        </w:types>
        <w:behaviors>
          <w:behavior w:val="content"/>
        </w:behaviors>
        <w:guid w:val="{6E15B947-DD26-4361-AF35-D4080BDFE1D4}"/>
      </w:docPartPr>
      <w:docPartBody>
        <w:p w:rsidR="008669C5" w:rsidRDefault="00B60AEE" w:rsidP="00B60AEE">
          <w:pPr>
            <w:pStyle w:val="BCA633193B8B46E2AD9EBE2C75D5FCA1"/>
          </w:pPr>
          <w:r w:rsidRPr="00F02E38">
            <w:rPr>
              <w:rStyle w:val="PlaceholderText"/>
            </w:rPr>
            <w:t>Click here to enter text.</w:t>
          </w:r>
        </w:p>
      </w:docPartBody>
    </w:docPart>
    <w:docPart>
      <w:docPartPr>
        <w:name w:val="60FEFAB137AA4ADE844103486C0C68ED"/>
        <w:category>
          <w:name w:val="General"/>
          <w:gallery w:val="placeholder"/>
        </w:category>
        <w:types>
          <w:type w:val="bbPlcHdr"/>
        </w:types>
        <w:behaviors>
          <w:behavior w:val="content"/>
        </w:behaviors>
        <w:guid w:val="{56C1F6D5-075A-4930-B09C-BF69AC8928E9}"/>
      </w:docPartPr>
      <w:docPartBody>
        <w:p w:rsidR="008669C5" w:rsidRDefault="00B60AEE" w:rsidP="00B60AEE">
          <w:pPr>
            <w:pStyle w:val="60FEFAB137AA4ADE844103486C0C68ED"/>
          </w:pPr>
          <w:r w:rsidRPr="00F02E38">
            <w:rPr>
              <w:rStyle w:val="PlaceholderText"/>
            </w:rPr>
            <w:t>Click here to enter text.</w:t>
          </w:r>
        </w:p>
      </w:docPartBody>
    </w:docPart>
    <w:docPart>
      <w:docPartPr>
        <w:name w:val="8BEC3AEAAF3E473DAD8AF070EE6A9986"/>
        <w:category>
          <w:name w:val="General"/>
          <w:gallery w:val="placeholder"/>
        </w:category>
        <w:types>
          <w:type w:val="bbPlcHdr"/>
        </w:types>
        <w:behaviors>
          <w:behavior w:val="content"/>
        </w:behaviors>
        <w:guid w:val="{AB836DF2-C84E-42E0-830A-1F24CB70A2E9}"/>
      </w:docPartPr>
      <w:docPartBody>
        <w:p w:rsidR="008669C5" w:rsidRDefault="00B60AEE" w:rsidP="00B60AEE">
          <w:pPr>
            <w:pStyle w:val="8BEC3AEAAF3E473DAD8AF070EE6A9986"/>
          </w:pPr>
          <w:r w:rsidRPr="00F02E38">
            <w:rPr>
              <w:rStyle w:val="PlaceholderText"/>
            </w:rPr>
            <w:t>Click here to enter text.</w:t>
          </w:r>
        </w:p>
      </w:docPartBody>
    </w:docPart>
    <w:docPart>
      <w:docPartPr>
        <w:name w:val="A83CEF79C8224BC6831FF70B2544AF4A"/>
        <w:category>
          <w:name w:val="General"/>
          <w:gallery w:val="placeholder"/>
        </w:category>
        <w:types>
          <w:type w:val="bbPlcHdr"/>
        </w:types>
        <w:behaviors>
          <w:behavior w:val="content"/>
        </w:behaviors>
        <w:guid w:val="{DA35E5CA-DA2F-4603-9AC1-3B85BBE6CC0E}"/>
      </w:docPartPr>
      <w:docPartBody>
        <w:p w:rsidR="008669C5" w:rsidRDefault="00B60AEE" w:rsidP="00B60AEE">
          <w:pPr>
            <w:pStyle w:val="A83CEF79C8224BC6831FF70B2544AF4A"/>
          </w:pPr>
          <w:r w:rsidRPr="00F02E38">
            <w:rPr>
              <w:rStyle w:val="PlaceholderText"/>
            </w:rPr>
            <w:t>Click here to enter text.</w:t>
          </w:r>
        </w:p>
      </w:docPartBody>
    </w:docPart>
    <w:docPart>
      <w:docPartPr>
        <w:name w:val="00D4C9D86CC54254AC1DC7C931152FE7"/>
        <w:category>
          <w:name w:val="General"/>
          <w:gallery w:val="placeholder"/>
        </w:category>
        <w:types>
          <w:type w:val="bbPlcHdr"/>
        </w:types>
        <w:behaviors>
          <w:behavior w:val="content"/>
        </w:behaviors>
        <w:guid w:val="{E7BA37A5-865F-4E52-B9A4-CE4A1EE9286F}"/>
      </w:docPartPr>
      <w:docPartBody>
        <w:p w:rsidR="008669C5" w:rsidRDefault="00B60AEE" w:rsidP="00B60AEE">
          <w:pPr>
            <w:pStyle w:val="00D4C9D86CC54254AC1DC7C931152FE7"/>
          </w:pPr>
          <w:r w:rsidRPr="00F02E38">
            <w:rPr>
              <w:rStyle w:val="PlaceholderText"/>
            </w:rPr>
            <w:t>Click here to enter text.</w:t>
          </w:r>
        </w:p>
      </w:docPartBody>
    </w:docPart>
    <w:docPart>
      <w:docPartPr>
        <w:name w:val="9275A71939E44C53AE015CE153561994"/>
        <w:category>
          <w:name w:val="General"/>
          <w:gallery w:val="placeholder"/>
        </w:category>
        <w:types>
          <w:type w:val="bbPlcHdr"/>
        </w:types>
        <w:behaviors>
          <w:behavior w:val="content"/>
        </w:behaviors>
        <w:guid w:val="{4BD3B51C-1520-49F3-9631-104279CBAEF6}"/>
      </w:docPartPr>
      <w:docPartBody>
        <w:p w:rsidR="008669C5" w:rsidRDefault="00B60AEE" w:rsidP="00B60AEE">
          <w:pPr>
            <w:pStyle w:val="9275A71939E44C53AE015CE153561994"/>
          </w:pPr>
          <w:r w:rsidRPr="00F02E38">
            <w:rPr>
              <w:rStyle w:val="PlaceholderText"/>
            </w:rPr>
            <w:t>Click here to enter text.</w:t>
          </w:r>
        </w:p>
      </w:docPartBody>
    </w:docPart>
    <w:docPart>
      <w:docPartPr>
        <w:name w:val="2B93A079098347B1B714F257411DFA98"/>
        <w:category>
          <w:name w:val="General"/>
          <w:gallery w:val="placeholder"/>
        </w:category>
        <w:types>
          <w:type w:val="bbPlcHdr"/>
        </w:types>
        <w:behaviors>
          <w:behavior w:val="content"/>
        </w:behaviors>
        <w:guid w:val="{839F47FE-D041-4891-A5DC-1A300BB7B78E}"/>
      </w:docPartPr>
      <w:docPartBody>
        <w:p w:rsidR="008669C5" w:rsidRDefault="00B60AEE" w:rsidP="00B60AEE">
          <w:pPr>
            <w:pStyle w:val="2B93A079098347B1B714F257411DFA98"/>
          </w:pPr>
          <w:r w:rsidRPr="00F02E38">
            <w:rPr>
              <w:rStyle w:val="PlaceholderText"/>
            </w:rPr>
            <w:t>Click here to enter text.</w:t>
          </w:r>
        </w:p>
      </w:docPartBody>
    </w:docPart>
    <w:docPart>
      <w:docPartPr>
        <w:name w:val="27C47520947D409AA230D9F20FEEE866"/>
        <w:category>
          <w:name w:val="General"/>
          <w:gallery w:val="placeholder"/>
        </w:category>
        <w:types>
          <w:type w:val="bbPlcHdr"/>
        </w:types>
        <w:behaviors>
          <w:behavior w:val="content"/>
        </w:behaviors>
        <w:guid w:val="{E745F0E2-B450-476C-AE71-4AB9F4184750}"/>
      </w:docPartPr>
      <w:docPartBody>
        <w:p w:rsidR="008669C5" w:rsidRDefault="00B60AEE" w:rsidP="00B60AEE">
          <w:pPr>
            <w:pStyle w:val="27C47520947D409AA230D9F20FEEE866"/>
          </w:pPr>
          <w:r w:rsidRPr="00F02E38">
            <w:rPr>
              <w:rStyle w:val="PlaceholderText"/>
            </w:rPr>
            <w:t>Click here to enter text.</w:t>
          </w:r>
        </w:p>
      </w:docPartBody>
    </w:docPart>
    <w:docPart>
      <w:docPartPr>
        <w:name w:val="9E7DE7F3061B41038EA12BACC38AFDE0"/>
        <w:category>
          <w:name w:val="General"/>
          <w:gallery w:val="placeholder"/>
        </w:category>
        <w:types>
          <w:type w:val="bbPlcHdr"/>
        </w:types>
        <w:behaviors>
          <w:behavior w:val="content"/>
        </w:behaviors>
        <w:guid w:val="{49A6B320-3231-4E10-9015-45B4682D124B}"/>
      </w:docPartPr>
      <w:docPartBody>
        <w:p w:rsidR="008669C5" w:rsidRDefault="00B60AEE" w:rsidP="00B60AEE">
          <w:pPr>
            <w:pStyle w:val="9E7DE7F3061B41038EA12BACC38AFDE0"/>
          </w:pPr>
          <w:r w:rsidRPr="00F02E38">
            <w:rPr>
              <w:rStyle w:val="PlaceholderText"/>
            </w:rPr>
            <w:t>Click here to enter text.</w:t>
          </w:r>
        </w:p>
      </w:docPartBody>
    </w:docPart>
    <w:docPart>
      <w:docPartPr>
        <w:name w:val="18AC29AB23B94DE0BE76E7FA465A918D"/>
        <w:category>
          <w:name w:val="General"/>
          <w:gallery w:val="placeholder"/>
        </w:category>
        <w:types>
          <w:type w:val="bbPlcHdr"/>
        </w:types>
        <w:behaviors>
          <w:behavior w:val="content"/>
        </w:behaviors>
        <w:guid w:val="{6E186393-DC04-4ACD-9168-CCD83A2473B0}"/>
      </w:docPartPr>
      <w:docPartBody>
        <w:p w:rsidR="008669C5" w:rsidRDefault="00B60AEE" w:rsidP="00B60AEE">
          <w:pPr>
            <w:pStyle w:val="18AC29AB23B94DE0BE76E7FA465A918D"/>
          </w:pPr>
          <w:r w:rsidRPr="00F02E38">
            <w:rPr>
              <w:rStyle w:val="PlaceholderText"/>
            </w:rPr>
            <w:t>Click here to enter text.</w:t>
          </w:r>
        </w:p>
      </w:docPartBody>
    </w:docPart>
    <w:docPart>
      <w:docPartPr>
        <w:name w:val="47163EAE711A48F19FC8332458290F3A"/>
        <w:category>
          <w:name w:val="General"/>
          <w:gallery w:val="placeholder"/>
        </w:category>
        <w:types>
          <w:type w:val="bbPlcHdr"/>
        </w:types>
        <w:behaviors>
          <w:behavior w:val="content"/>
        </w:behaviors>
        <w:guid w:val="{83DCC33A-17EB-495A-BC56-91E3A51471C2}"/>
      </w:docPartPr>
      <w:docPartBody>
        <w:p w:rsidR="008669C5" w:rsidRDefault="00B60AEE" w:rsidP="00B60AEE">
          <w:pPr>
            <w:pStyle w:val="47163EAE711A48F19FC8332458290F3A"/>
          </w:pPr>
          <w:r w:rsidRPr="00F02E38">
            <w:rPr>
              <w:rStyle w:val="PlaceholderText"/>
            </w:rPr>
            <w:t>Click here to enter text.</w:t>
          </w:r>
        </w:p>
      </w:docPartBody>
    </w:docPart>
    <w:docPart>
      <w:docPartPr>
        <w:name w:val="0709F01D841B4757B5BF580C9D90FE6A"/>
        <w:category>
          <w:name w:val="General"/>
          <w:gallery w:val="placeholder"/>
        </w:category>
        <w:types>
          <w:type w:val="bbPlcHdr"/>
        </w:types>
        <w:behaviors>
          <w:behavior w:val="content"/>
        </w:behaviors>
        <w:guid w:val="{6FD1188E-23FD-4071-A251-3A89B3874B6A}"/>
      </w:docPartPr>
      <w:docPartBody>
        <w:p w:rsidR="008669C5" w:rsidRDefault="00B60AEE" w:rsidP="00B60AEE">
          <w:pPr>
            <w:pStyle w:val="0709F01D841B4757B5BF580C9D90FE6A"/>
          </w:pPr>
          <w:r w:rsidRPr="00F02E38">
            <w:rPr>
              <w:rStyle w:val="PlaceholderText"/>
            </w:rPr>
            <w:t>Click here to enter text.</w:t>
          </w:r>
        </w:p>
      </w:docPartBody>
    </w:docPart>
    <w:docPart>
      <w:docPartPr>
        <w:name w:val="9251C0E71EC84029B6FA84C7176BEA06"/>
        <w:category>
          <w:name w:val="General"/>
          <w:gallery w:val="placeholder"/>
        </w:category>
        <w:types>
          <w:type w:val="bbPlcHdr"/>
        </w:types>
        <w:behaviors>
          <w:behavior w:val="content"/>
        </w:behaviors>
        <w:guid w:val="{1B872404-9181-428C-B2FD-B1FA5E74532F}"/>
      </w:docPartPr>
      <w:docPartBody>
        <w:p w:rsidR="008669C5" w:rsidRDefault="00B60AEE" w:rsidP="00B60AEE">
          <w:pPr>
            <w:pStyle w:val="9251C0E71EC84029B6FA84C7176BEA06"/>
          </w:pPr>
          <w:r w:rsidRPr="00F02E38">
            <w:rPr>
              <w:rStyle w:val="PlaceholderText"/>
            </w:rPr>
            <w:t>Click here to enter text.</w:t>
          </w:r>
        </w:p>
      </w:docPartBody>
    </w:docPart>
    <w:docPart>
      <w:docPartPr>
        <w:name w:val="169837F817B4477282BC64590D7F57AD"/>
        <w:category>
          <w:name w:val="General"/>
          <w:gallery w:val="placeholder"/>
        </w:category>
        <w:types>
          <w:type w:val="bbPlcHdr"/>
        </w:types>
        <w:behaviors>
          <w:behavior w:val="content"/>
        </w:behaviors>
        <w:guid w:val="{B40D65E3-A437-4F1C-AF88-06439356630D}"/>
      </w:docPartPr>
      <w:docPartBody>
        <w:p w:rsidR="008669C5" w:rsidRDefault="00B60AEE" w:rsidP="00B60AEE">
          <w:pPr>
            <w:pStyle w:val="169837F817B4477282BC64590D7F57AD"/>
          </w:pPr>
          <w:r w:rsidRPr="00F02E38">
            <w:rPr>
              <w:rStyle w:val="PlaceholderText"/>
            </w:rPr>
            <w:t>Click here to enter text.</w:t>
          </w:r>
        </w:p>
      </w:docPartBody>
    </w:docPart>
    <w:docPart>
      <w:docPartPr>
        <w:name w:val="0C870D54099A4C2E92D9D4DFE504D16E"/>
        <w:category>
          <w:name w:val="General"/>
          <w:gallery w:val="placeholder"/>
        </w:category>
        <w:types>
          <w:type w:val="bbPlcHdr"/>
        </w:types>
        <w:behaviors>
          <w:behavior w:val="content"/>
        </w:behaviors>
        <w:guid w:val="{8BDBF03C-732C-47B5-B600-3B6E17FDDE96}"/>
      </w:docPartPr>
      <w:docPartBody>
        <w:p w:rsidR="008669C5" w:rsidRDefault="00B60AEE" w:rsidP="00B60AEE">
          <w:pPr>
            <w:pStyle w:val="0C870D54099A4C2E92D9D4DFE504D16E"/>
          </w:pPr>
          <w:r w:rsidRPr="00F02E38">
            <w:rPr>
              <w:rStyle w:val="PlaceholderText"/>
            </w:rPr>
            <w:t>Click here to enter text.</w:t>
          </w:r>
        </w:p>
      </w:docPartBody>
    </w:docPart>
    <w:docPart>
      <w:docPartPr>
        <w:name w:val="BBBA3A5B029C44CB8FA7CD7BEE6021F5"/>
        <w:category>
          <w:name w:val="General"/>
          <w:gallery w:val="placeholder"/>
        </w:category>
        <w:types>
          <w:type w:val="bbPlcHdr"/>
        </w:types>
        <w:behaviors>
          <w:behavior w:val="content"/>
        </w:behaviors>
        <w:guid w:val="{66C9A2BE-09F7-4D4B-BBD0-783E04E6DA8A}"/>
      </w:docPartPr>
      <w:docPartBody>
        <w:p w:rsidR="008669C5" w:rsidRDefault="00B60AEE" w:rsidP="00B60AEE">
          <w:pPr>
            <w:pStyle w:val="BBBA3A5B029C44CB8FA7CD7BEE6021F5"/>
          </w:pPr>
          <w:r w:rsidRPr="00F02E38">
            <w:rPr>
              <w:rStyle w:val="PlaceholderText"/>
            </w:rPr>
            <w:t>Click here to enter text.</w:t>
          </w:r>
        </w:p>
      </w:docPartBody>
    </w:docPart>
    <w:docPart>
      <w:docPartPr>
        <w:name w:val="56F914315730449E961D5E2EA77D9452"/>
        <w:category>
          <w:name w:val="General"/>
          <w:gallery w:val="placeholder"/>
        </w:category>
        <w:types>
          <w:type w:val="bbPlcHdr"/>
        </w:types>
        <w:behaviors>
          <w:behavior w:val="content"/>
        </w:behaviors>
        <w:guid w:val="{F3409886-AADA-499D-9127-A95FD583F1EA}"/>
      </w:docPartPr>
      <w:docPartBody>
        <w:p w:rsidR="008669C5" w:rsidRDefault="00B60AEE" w:rsidP="00B60AEE">
          <w:pPr>
            <w:pStyle w:val="56F914315730449E961D5E2EA77D9452"/>
          </w:pPr>
          <w:r w:rsidRPr="00F02E38">
            <w:rPr>
              <w:rStyle w:val="PlaceholderText"/>
            </w:rPr>
            <w:t>Click here to enter text.</w:t>
          </w:r>
        </w:p>
      </w:docPartBody>
    </w:docPart>
    <w:docPart>
      <w:docPartPr>
        <w:name w:val="4A1D41434114405C93C386530A96E785"/>
        <w:category>
          <w:name w:val="General"/>
          <w:gallery w:val="placeholder"/>
        </w:category>
        <w:types>
          <w:type w:val="bbPlcHdr"/>
        </w:types>
        <w:behaviors>
          <w:behavior w:val="content"/>
        </w:behaviors>
        <w:guid w:val="{B5CC60BF-B3C9-4519-AB73-B4C3D3B4CBD6}"/>
      </w:docPartPr>
      <w:docPartBody>
        <w:p w:rsidR="008669C5" w:rsidRDefault="00B60AEE" w:rsidP="00B60AEE">
          <w:pPr>
            <w:pStyle w:val="4A1D41434114405C93C386530A96E785"/>
          </w:pPr>
          <w:r w:rsidRPr="00F02E38">
            <w:rPr>
              <w:rStyle w:val="PlaceholderText"/>
            </w:rPr>
            <w:t>Click here to enter text.</w:t>
          </w:r>
        </w:p>
      </w:docPartBody>
    </w:docPart>
    <w:docPart>
      <w:docPartPr>
        <w:name w:val="70487A0A0C8242CF8654C6FEAE30C615"/>
        <w:category>
          <w:name w:val="General"/>
          <w:gallery w:val="placeholder"/>
        </w:category>
        <w:types>
          <w:type w:val="bbPlcHdr"/>
        </w:types>
        <w:behaviors>
          <w:behavior w:val="content"/>
        </w:behaviors>
        <w:guid w:val="{52A23C84-38CC-435F-B3B8-CBDF52290F7C}"/>
      </w:docPartPr>
      <w:docPartBody>
        <w:p w:rsidR="008669C5" w:rsidRDefault="00B60AEE" w:rsidP="00B60AEE">
          <w:pPr>
            <w:pStyle w:val="70487A0A0C8242CF8654C6FEAE30C615"/>
          </w:pPr>
          <w:r w:rsidRPr="00F02E38">
            <w:rPr>
              <w:rStyle w:val="PlaceholderText"/>
            </w:rPr>
            <w:t>Click here to enter text.</w:t>
          </w:r>
        </w:p>
      </w:docPartBody>
    </w:docPart>
    <w:docPart>
      <w:docPartPr>
        <w:name w:val="BFB834564BDF4B1DB20280E508685699"/>
        <w:category>
          <w:name w:val="General"/>
          <w:gallery w:val="placeholder"/>
        </w:category>
        <w:types>
          <w:type w:val="bbPlcHdr"/>
        </w:types>
        <w:behaviors>
          <w:behavior w:val="content"/>
        </w:behaviors>
        <w:guid w:val="{CE43EAF3-91EE-42CB-B6C5-6C8995E3CE46}"/>
      </w:docPartPr>
      <w:docPartBody>
        <w:p w:rsidR="008669C5" w:rsidRDefault="00B60AEE" w:rsidP="00B60AEE">
          <w:pPr>
            <w:pStyle w:val="BFB834564BDF4B1DB20280E508685699"/>
          </w:pPr>
          <w:r w:rsidRPr="00F02E38">
            <w:rPr>
              <w:rStyle w:val="PlaceholderText"/>
            </w:rPr>
            <w:t>Click here to enter text.</w:t>
          </w:r>
        </w:p>
      </w:docPartBody>
    </w:docPart>
    <w:docPart>
      <w:docPartPr>
        <w:name w:val="139714875DA745F0A6E013EF8EFA6420"/>
        <w:category>
          <w:name w:val="General"/>
          <w:gallery w:val="placeholder"/>
        </w:category>
        <w:types>
          <w:type w:val="bbPlcHdr"/>
        </w:types>
        <w:behaviors>
          <w:behavior w:val="content"/>
        </w:behaviors>
        <w:guid w:val="{27929F56-38FB-4E98-BC64-D6CB2F73F5AA}"/>
      </w:docPartPr>
      <w:docPartBody>
        <w:p w:rsidR="008669C5" w:rsidRDefault="00B60AEE" w:rsidP="00B60AEE">
          <w:pPr>
            <w:pStyle w:val="139714875DA745F0A6E013EF8EFA6420"/>
          </w:pPr>
          <w:r w:rsidRPr="00F02E38">
            <w:rPr>
              <w:rStyle w:val="PlaceholderText"/>
            </w:rPr>
            <w:t>Click here to enter text.</w:t>
          </w:r>
        </w:p>
      </w:docPartBody>
    </w:docPart>
    <w:docPart>
      <w:docPartPr>
        <w:name w:val="E31B069A0B23495AB793FDF9A83E11E4"/>
        <w:category>
          <w:name w:val="General"/>
          <w:gallery w:val="placeholder"/>
        </w:category>
        <w:types>
          <w:type w:val="bbPlcHdr"/>
        </w:types>
        <w:behaviors>
          <w:behavior w:val="content"/>
        </w:behaviors>
        <w:guid w:val="{163F8030-C22A-4AA1-9C9B-41D33A296D2E}"/>
      </w:docPartPr>
      <w:docPartBody>
        <w:p w:rsidR="008669C5" w:rsidRDefault="00B60AEE" w:rsidP="00B60AEE">
          <w:pPr>
            <w:pStyle w:val="E31B069A0B23495AB793FDF9A83E11E4"/>
          </w:pPr>
          <w:r w:rsidRPr="00F02E38">
            <w:rPr>
              <w:rStyle w:val="PlaceholderText"/>
            </w:rPr>
            <w:t>Click here to enter text.</w:t>
          </w:r>
        </w:p>
      </w:docPartBody>
    </w:docPart>
    <w:docPart>
      <w:docPartPr>
        <w:name w:val="1B41C395697F422BB7AEC9B3426B29CA"/>
        <w:category>
          <w:name w:val="General"/>
          <w:gallery w:val="placeholder"/>
        </w:category>
        <w:types>
          <w:type w:val="bbPlcHdr"/>
        </w:types>
        <w:behaviors>
          <w:behavior w:val="content"/>
        </w:behaviors>
        <w:guid w:val="{A63E9D1F-5866-48D4-9974-447F19BC23A5}"/>
      </w:docPartPr>
      <w:docPartBody>
        <w:p w:rsidR="008669C5" w:rsidRDefault="00B60AEE" w:rsidP="00B60AEE">
          <w:pPr>
            <w:pStyle w:val="1B41C395697F422BB7AEC9B3426B29CA"/>
          </w:pPr>
          <w:r w:rsidRPr="00F02E38">
            <w:rPr>
              <w:rStyle w:val="PlaceholderText"/>
            </w:rPr>
            <w:t>Click here to enter text.</w:t>
          </w:r>
        </w:p>
      </w:docPartBody>
    </w:docPart>
    <w:docPart>
      <w:docPartPr>
        <w:name w:val="B97EBA7BF45C47EFB7B584C50A21BBF2"/>
        <w:category>
          <w:name w:val="General"/>
          <w:gallery w:val="placeholder"/>
        </w:category>
        <w:types>
          <w:type w:val="bbPlcHdr"/>
        </w:types>
        <w:behaviors>
          <w:behavior w:val="content"/>
        </w:behaviors>
        <w:guid w:val="{7C60BC73-80F8-474D-81FA-4ECFDEF924E9}"/>
      </w:docPartPr>
      <w:docPartBody>
        <w:p w:rsidR="008669C5" w:rsidRDefault="00B60AEE" w:rsidP="00B60AEE">
          <w:pPr>
            <w:pStyle w:val="B97EBA7BF45C47EFB7B584C50A21BBF2"/>
          </w:pPr>
          <w:r w:rsidRPr="00F02E38">
            <w:rPr>
              <w:rStyle w:val="PlaceholderText"/>
            </w:rPr>
            <w:t>Click here to enter text.</w:t>
          </w:r>
        </w:p>
      </w:docPartBody>
    </w:docPart>
    <w:docPart>
      <w:docPartPr>
        <w:name w:val="5DCE2AA083F64E4C99330F715CD50B43"/>
        <w:category>
          <w:name w:val="General"/>
          <w:gallery w:val="placeholder"/>
        </w:category>
        <w:types>
          <w:type w:val="bbPlcHdr"/>
        </w:types>
        <w:behaviors>
          <w:behavior w:val="content"/>
        </w:behaviors>
        <w:guid w:val="{6411B053-D90F-4BE6-82E4-D0026CD1800B}"/>
      </w:docPartPr>
      <w:docPartBody>
        <w:p w:rsidR="008669C5" w:rsidRDefault="00B60AEE" w:rsidP="00B60AEE">
          <w:pPr>
            <w:pStyle w:val="5DCE2AA083F64E4C99330F715CD50B43"/>
          </w:pPr>
          <w:r w:rsidRPr="00F02E38">
            <w:rPr>
              <w:rStyle w:val="PlaceholderText"/>
            </w:rPr>
            <w:t>Click here to enter text.</w:t>
          </w:r>
        </w:p>
      </w:docPartBody>
    </w:docPart>
    <w:docPart>
      <w:docPartPr>
        <w:name w:val="9C7CFC48E42043E9B327DED883EC986A"/>
        <w:category>
          <w:name w:val="General"/>
          <w:gallery w:val="placeholder"/>
        </w:category>
        <w:types>
          <w:type w:val="bbPlcHdr"/>
        </w:types>
        <w:behaviors>
          <w:behavior w:val="content"/>
        </w:behaviors>
        <w:guid w:val="{BDB4D88E-1058-4694-B799-8CDE49D8A111}"/>
      </w:docPartPr>
      <w:docPartBody>
        <w:p w:rsidR="008669C5" w:rsidRDefault="00B60AEE" w:rsidP="00B60AEE">
          <w:pPr>
            <w:pStyle w:val="9C7CFC48E42043E9B327DED883EC986A"/>
          </w:pPr>
          <w:r w:rsidRPr="00F02E38">
            <w:rPr>
              <w:rStyle w:val="PlaceholderText"/>
            </w:rPr>
            <w:t>Click here to enter text.</w:t>
          </w:r>
        </w:p>
      </w:docPartBody>
    </w:docPart>
    <w:docPart>
      <w:docPartPr>
        <w:name w:val="2C1871C930EB4AA5B3813C0FA170763B"/>
        <w:category>
          <w:name w:val="General"/>
          <w:gallery w:val="placeholder"/>
        </w:category>
        <w:types>
          <w:type w:val="bbPlcHdr"/>
        </w:types>
        <w:behaviors>
          <w:behavior w:val="content"/>
        </w:behaviors>
        <w:guid w:val="{E15D665A-ACAF-4F34-8DAF-913A3961A960}"/>
      </w:docPartPr>
      <w:docPartBody>
        <w:p w:rsidR="008669C5" w:rsidRDefault="00B60AEE" w:rsidP="00B60AEE">
          <w:pPr>
            <w:pStyle w:val="2C1871C930EB4AA5B3813C0FA170763B"/>
          </w:pPr>
          <w:r w:rsidRPr="00F02E38">
            <w:rPr>
              <w:rStyle w:val="PlaceholderText"/>
            </w:rPr>
            <w:t>Click here to enter text.</w:t>
          </w:r>
        </w:p>
      </w:docPartBody>
    </w:docPart>
    <w:docPart>
      <w:docPartPr>
        <w:name w:val="ADBA80484DDE4CABA5008129E6D7A5DC"/>
        <w:category>
          <w:name w:val="General"/>
          <w:gallery w:val="placeholder"/>
        </w:category>
        <w:types>
          <w:type w:val="bbPlcHdr"/>
        </w:types>
        <w:behaviors>
          <w:behavior w:val="content"/>
        </w:behaviors>
        <w:guid w:val="{01D1A251-C3B1-4FA2-BF0D-F8BAF6A988F0}"/>
      </w:docPartPr>
      <w:docPartBody>
        <w:p w:rsidR="008669C5" w:rsidRDefault="00B60AEE" w:rsidP="00B60AEE">
          <w:pPr>
            <w:pStyle w:val="ADBA80484DDE4CABA5008129E6D7A5DC"/>
          </w:pPr>
          <w:r w:rsidRPr="00F02E38">
            <w:rPr>
              <w:rStyle w:val="PlaceholderText"/>
            </w:rPr>
            <w:t>Click here to enter text.</w:t>
          </w:r>
        </w:p>
      </w:docPartBody>
    </w:docPart>
    <w:docPart>
      <w:docPartPr>
        <w:name w:val="B4341B7501254574929CC94C8119F1C7"/>
        <w:category>
          <w:name w:val="General"/>
          <w:gallery w:val="placeholder"/>
        </w:category>
        <w:types>
          <w:type w:val="bbPlcHdr"/>
        </w:types>
        <w:behaviors>
          <w:behavior w:val="content"/>
        </w:behaviors>
        <w:guid w:val="{EAAD916C-44DB-45A6-B9C1-68D5B9C709C6}"/>
      </w:docPartPr>
      <w:docPartBody>
        <w:p w:rsidR="008669C5" w:rsidRDefault="00B60AEE" w:rsidP="00B60AEE">
          <w:pPr>
            <w:pStyle w:val="B4341B7501254574929CC94C8119F1C7"/>
          </w:pPr>
          <w:r w:rsidRPr="00F02E38">
            <w:rPr>
              <w:rStyle w:val="PlaceholderText"/>
            </w:rPr>
            <w:t>Click here to enter text.</w:t>
          </w:r>
        </w:p>
      </w:docPartBody>
    </w:docPart>
    <w:docPart>
      <w:docPartPr>
        <w:name w:val="84742CD5904A46BA920DCB99DBB3357B"/>
        <w:category>
          <w:name w:val="General"/>
          <w:gallery w:val="placeholder"/>
        </w:category>
        <w:types>
          <w:type w:val="bbPlcHdr"/>
        </w:types>
        <w:behaviors>
          <w:behavior w:val="content"/>
        </w:behaviors>
        <w:guid w:val="{AC744333-3880-4CD8-A511-9BE32CBF151C}"/>
      </w:docPartPr>
      <w:docPartBody>
        <w:p w:rsidR="008669C5" w:rsidRDefault="00B60AEE" w:rsidP="00B60AEE">
          <w:pPr>
            <w:pStyle w:val="84742CD5904A46BA920DCB99DBB3357B"/>
          </w:pPr>
          <w:r w:rsidRPr="00F02E38">
            <w:rPr>
              <w:rStyle w:val="PlaceholderText"/>
            </w:rPr>
            <w:t>Click here to enter text.</w:t>
          </w:r>
        </w:p>
      </w:docPartBody>
    </w:docPart>
    <w:docPart>
      <w:docPartPr>
        <w:name w:val="C7CAA6B675A047F2AE94EAB8AB0CFDD1"/>
        <w:category>
          <w:name w:val="General"/>
          <w:gallery w:val="placeholder"/>
        </w:category>
        <w:types>
          <w:type w:val="bbPlcHdr"/>
        </w:types>
        <w:behaviors>
          <w:behavior w:val="content"/>
        </w:behaviors>
        <w:guid w:val="{003B2D09-02A2-4116-A8E0-706F46E3D72B}"/>
      </w:docPartPr>
      <w:docPartBody>
        <w:p w:rsidR="008669C5" w:rsidRDefault="00B60AEE" w:rsidP="00B60AEE">
          <w:pPr>
            <w:pStyle w:val="C7CAA6B675A047F2AE94EAB8AB0CFDD1"/>
          </w:pPr>
          <w:r w:rsidRPr="00F02E38">
            <w:rPr>
              <w:rStyle w:val="PlaceholderText"/>
            </w:rPr>
            <w:t>Click here to enter text.</w:t>
          </w:r>
        </w:p>
      </w:docPartBody>
    </w:docPart>
    <w:docPart>
      <w:docPartPr>
        <w:name w:val="19F98E5C34EF4DACBF1FE60BDE400958"/>
        <w:category>
          <w:name w:val="General"/>
          <w:gallery w:val="placeholder"/>
        </w:category>
        <w:types>
          <w:type w:val="bbPlcHdr"/>
        </w:types>
        <w:behaviors>
          <w:behavior w:val="content"/>
        </w:behaviors>
        <w:guid w:val="{D34A690C-1A55-49BB-AE00-3C815318AED6}"/>
      </w:docPartPr>
      <w:docPartBody>
        <w:p w:rsidR="008669C5" w:rsidRDefault="00B60AEE" w:rsidP="00B60AEE">
          <w:pPr>
            <w:pStyle w:val="19F98E5C34EF4DACBF1FE60BDE400958"/>
          </w:pPr>
          <w:r w:rsidRPr="00F02E38">
            <w:rPr>
              <w:rStyle w:val="PlaceholderText"/>
            </w:rPr>
            <w:t>Click here to enter text.</w:t>
          </w:r>
        </w:p>
      </w:docPartBody>
    </w:docPart>
    <w:docPart>
      <w:docPartPr>
        <w:name w:val="8D633E7068D5426CA968BCCADBA942C2"/>
        <w:category>
          <w:name w:val="General"/>
          <w:gallery w:val="placeholder"/>
        </w:category>
        <w:types>
          <w:type w:val="bbPlcHdr"/>
        </w:types>
        <w:behaviors>
          <w:behavior w:val="content"/>
        </w:behaviors>
        <w:guid w:val="{925CE093-23F4-458B-8DAE-241A21713423}"/>
      </w:docPartPr>
      <w:docPartBody>
        <w:p w:rsidR="008669C5" w:rsidRDefault="00B60AEE" w:rsidP="00B60AEE">
          <w:pPr>
            <w:pStyle w:val="8D633E7068D5426CA968BCCADBA942C2"/>
          </w:pPr>
          <w:r w:rsidRPr="00F02E38">
            <w:rPr>
              <w:rStyle w:val="PlaceholderText"/>
            </w:rPr>
            <w:t>Click here to enter text.</w:t>
          </w:r>
        </w:p>
      </w:docPartBody>
    </w:docPart>
    <w:docPart>
      <w:docPartPr>
        <w:name w:val="2C981243916648168825F924CDB80EB2"/>
        <w:category>
          <w:name w:val="General"/>
          <w:gallery w:val="placeholder"/>
        </w:category>
        <w:types>
          <w:type w:val="bbPlcHdr"/>
        </w:types>
        <w:behaviors>
          <w:behavior w:val="content"/>
        </w:behaviors>
        <w:guid w:val="{E870C35C-1F7B-4DAD-A8BB-29D5F734750F}"/>
      </w:docPartPr>
      <w:docPartBody>
        <w:p w:rsidR="008669C5" w:rsidRDefault="00B60AEE" w:rsidP="00B60AEE">
          <w:pPr>
            <w:pStyle w:val="2C981243916648168825F924CDB80EB2"/>
          </w:pPr>
          <w:r w:rsidRPr="00F02E38">
            <w:rPr>
              <w:rStyle w:val="PlaceholderText"/>
            </w:rPr>
            <w:t>Click here to enter text.</w:t>
          </w:r>
        </w:p>
      </w:docPartBody>
    </w:docPart>
    <w:docPart>
      <w:docPartPr>
        <w:name w:val="37D4FDC89F144BF690B66BA6C75C7B2A"/>
        <w:category>
          <w:name w:val="General"/>
          <w:gallery w:val="placeholder"/>
        </w:category>
        <w:types>
          <w:type w:val="bbPlcHdr"/>
        </w:types>
        <w:behaviors>
          <w:behavior w:val="content"/>
        </w:behaviors>
        <w:guid w:val="{0E8FA114-B7DF-42F0-A3C8-F8759AEDB097}"/>
      </w:docPartPr>
      <w:docPartBody>
        <w:p w:rsidR="008669C5" w:rsidRDefault="00B60AEE" w:rsidP="00B60AEE">
          <w:pPr>
            <w:pStyle w:val="37D4FDC89F144BF690B66BA6C75C7B2A"/>
          </w:pPr>
          <w:r w:rsidRPr="00F02E38">
            <w:rPr>
              <w:rStyle w:val="PlaceholderText"/>
            </w:rPr>
            <w:t>Click here to enter text.</w:t>
          </w:r>
        </w:p>
      </w:docPartBody>
    </w:docPart>
    <w:docPart>
      <w:docPartPr>
        <w:name w:val="C8DE6D9896C24CAAB22BAC107415F826"/>
        <w:category>
          <w:name w:val="General"/>
          <w:gallery w:val="placeholder"/>
        </w:category>
        <w:types>
          <w:type w:val="bbPlcHdr"/>
        </w:types>
        <w:behaviors>
          <w:behavior w:val="content"/>
        </w:behaviors>
        <w:guid w:val="{6AFD26FB-56A7-4E86-B182-EF8ADFAC5574}"/>
      </w:docPartPr>
      <w:docPartBody>
        <w:p w:rsidR="008669C5" w:rsidRDefault="00B60AEE" w:rsidP="00B60AEE">
          <w:pPr>
            <w:pStyle w:val="C8DE6D9896C24CAAB22BAC107415F826"/>
          </w:pPr>
          <w:r w:rsidRPr="00F02E38">
            <w:rPr>
              <w:rStyle w:val="PlaceholderText"/>
            </w:rPr>
            <w:t>Click here to enter text.</w:t>
          </w:r>
        </w:p>
      </w:docPartBody>
    </w:docPart>
    <w:docPart>
      <w:docPartPr>
        <w:name w:val="D03D941378F14C2990C9281DE91E0342"/>
        <w:category>
          <w:name w:val="General"/>
          <w:gallery w:val="placeholder"/>
        </w:category>
        <w:types>
          <w:type w:val="bbPlcHdr"/>
        </w:types>
        <w:behaviors>
          <w:behavior w:val="content"/>
        </w:behaviors>
        <w:guid w:val="{F34D2AAC-00F8-46E5-BEB3-6E486D33FC25}"/>
      </w:docPartPr>
      <w:docPartBody>
        <w:p w:rsidR="008669C5" w:rsidRDefault="00B60AEE" w:rsidP="00B60AEE">
          <w:pPr>
            <w:pStyle w:val="D03D941378F14C2990C9281DE91E0342"/>
          </w:pPr>
          <w:r w:rsidRPr="00F02E38">
            <w:rPr>
              <w:rStyle w:val="PlaceholderText"/>
            </w:rPr>
            <w:t>Click here to enter text.</w:t>
          </w:r>
        </w:p>
      </w:docPartBody>
    </w:docPart>
    <w:docPart>
      <w:docPartPr>
        <w:name w:val="376ACDBD07A64DBE9D46B78DB3D69757"/>
        <w:category>
          <w:name w:val="General"/>
          <w:gallery w:val="placeholder"/>
        </w:category>
        <w:types>
          <w:type w:val="bbPlcHdr"/>
        </w:types>
        <w:behaviors>
          <w:behavior w:val="content"/>
        </w:behaviors>
        <w:guid w:val="{0BCC929B-CE02-4A8C-918F-3218A7179255}"/>
      </w:docPartPr>
      <w:docPartBody>
        <w:p w:rsidR="008669C5" w:rsidRDefault="00B60AEE" w:rsidP="00B60AEE">
          <w:pPr>
            <w:pStyle w:val="376ACDBD07A64DBE9D46B78DB3D69757"/>
          </w:pPr>
          <w:r w:rsidRPr="00F02E38">
            <w:rPr>
              <w:rStyle w:val="PlaceholderText"/>
            </w:rPr>
            <w:t>Click here to enter text.</w:t>
          </w:r>
        </w:p>
      </w:docPartBody>
    </w:docPart>
    <w:docPart>
      <w:docPartPr>
        <w:name w:val="94124223FF7F417B952874259DF69625"/>
        <w:category>
          <w:name w:val="General"/>
          <w:gallery w:val="placeholder"/>
        </w:category>
        <w:types>
          <w:type w:val="bbPlcHdr"/>
        </w:types>
        <w:behaviors>
          <w:behavior w:val="content"/>
        </w:behaviors>
        <w:guid w:val="{C1C26726-A2E1-45F5-9464-B0F436C42791}"/>
      </w:docPartPr>
      <w:docPartBody>
        <w:p w:rsidR="008669C5" w:rsidRDefault="00B60AEE" w:rsidP="00B60AEE">
          <w:pPr>
            <w:pStyle w:val="94124223FF7F417B952874259DF69625"/>
          </w:pPr>
          <w:r w:rsidRPr="00F02E38">
            <w:rPr>
              <w:rStyle w:val="PlaceholderText"/>
            </w:rPr>
            <w:t>Click here to enter text.</w:t>
          </w:r>
        </w:p>
      </w:docPartBody>
    </w:docPart>
    <w:docPart>
      <w:docPartPr>
        <w:name w:val="C426D8E11B2743E8B84072B3A50084F4"/>
        <w:category>
          <w:name w:val="General"/>
          <w:gallery w:val="placeholder"/>
        </w:category>
        <w:types>
          <w:type w:val="bbPlcHdr"/>
        </w:types>
        <w:behaviors>
          <w:behavior w:val="content"/>
        </w:behaviors>
        <w:guid w:val="{4011E2C9-54CD-4EFD-871B-C92A304283B5}"/>
      </w:docPartPr>
      <w:docPartBody>
        <w:p w:rsidR="008669C5" w:rsidRDefault="00B60AEE" w:rsidP="00B60AEE">
          <w:pPr>
            <w:pStyle w:val="C426D8E11B2743E8B84072B3A50084F4"/>
          </w:pPr>
          <w:r w:rsidRPr="00F02E38">
            <w:rPr>
              <w:rStyle w:val="PlaceholderText"/>
            </w:rPr>
            <w:t>Click here to enter text.</w:t>
          </w:r>
        </w:p>
      </w:docPartBody>
    </w:docPart>
    <w:docPart>
      <w:docPartPr>
        <w:name w:val="18E7CD556753435586DF29A5689BC484"/>
        <w:category>
          <w:name w:val="General"/>
          <w:gallery w:val="placeholder"/>
        </w:category>
        <w:types>
          <w:type w:val="bbPlcHdr"/>
        </w:types>
        <w:behaviors>
          <w:behavior w:val="content"/>
        </w:behaviors>
        <w:guid w:val="{6BF294A7-C2E3-476F-A5CA-FCF7C85B2913}"/>
      </w:docPartPr>
      <w:docPartBody>
        <w:p w:rsidR="008669C5" w:rsidRDefault="00B60AEE" w:rsidP="00B60AEE">
          <w:pPr>
            <w:pStyle w:val="18E7CD556753435586DF29A5689BC484"/>
          </w:pPr>
          <w:r w:rsidRPr="00F02E38">
            <w:rPr>
              <w:rStyle w:val="PlaceholderText"/>
            </w:rPr>
            <w:t>Click here to enter text.</w:t>
          </w:r>
        </w:p>
      </w:docPartBody>
    </w:docPart>
    <w:docPart>
      <w:docPartPr>
        <w:name w:val="55CCF3A042B64A9CB149AB3A1E03E0B4"/>
        <w:category>
          <w:name w:val="General"/>
          <w:gallery w:val="placeholder"/>
        </w:category>
        <w:types>
          <w:type w:val="bbPlcHdr"/>
        </w:types>
        <w:behaviors>
          <w:behavior w:val="content"/>
        </w:behaviors>
        <w:guid w:val="{A50AE4E6-9F3E-4E09-99A5-B6EEF7557EA7}"/>
      </w:docPartPr>
      <w:docPartBody>
        <w:p w:rsidR="008669C5" w:rsidRDefault="00B60AEE" w:rsidP="00B60AEE">
          <w:pPr>
            <w:pStyle w:val="55CCF3A042B64A9CB149AB3A1E03E0B4"/>
          </w:pPr>
          <w:r w:rsidRPr="00F02E38">
            <w:rPr>
              <w:rStyle w:val="PlaceholderText"/>
            </w:rPr>
            <w:t>Click here to enter text.</w:t>
          </w:r>
        </w:p>
      </w:docPartBody>
    </w:docPart>
    <w:docPart>
      <w:docPartPr>
        <w:name w:val="2EAC2CF83BDB424D980F8046558D42E5"/>
        <w:category>
          <w:name w:val="General"/>
          <w:gallery w:val="placeholder"/>
        </w:category>
        <w:types>
          <w:type w:val="bbPlcHdr"/>
        </w:types>
        <w:behaviors>
          <w:behavior w:val="content"/>
        </w:behaviors>
        <w:guid w:val="{346DDEA2-92C6-49D5-BE6E-1A83624DE812}"/>
      </w:docPartPr>
      <w:docPartBody>
        <w:p w:rsidR="008669C5" w:rsidRDefault="00B60AEE" w:rsidP="00B60AEE">
          <w:pPr>
            <w:pStyle w:val="2EAC2CF83BDB424D980F8046558D42E5"/>
          </w:pPr>
          <w:r w:rsidRPr="00F02E38">
            <w:rPr>
              <w:rStyle w:val="PlaceholderText"/>
            </w:rPr>
            <w:t>Click here to enter text.</w:t>
          </w:r>
        </w:p>
      </w:docPartBody>
    </w:docPart>
    <w:docPart>
      <w:docPartPr>
        <w:name w:val="21EAEBBEC51A4045A8533EB9FA12DC72"/>
        <w:category>
          <w:name w:val="General"/>
          <w:gallery w:val="placeholder"/>
        </w:category>
        <w:types>
          <w:type w:val="bbPlcHdr"/>
        </w:types>
        <w:behaviors>
          <w:behavior w:val="content"/>
        </w:behaviors>
        <w:guid w:val="{6FFCDF72-1680-4AC4-B29D-2C47FF68D603}"/>
      </w:docPartPr>
      <w:docPartBody>
        <w:p w:rsidR="008669C5" w:rsidRDefault="00B60AEE" w:rsidP="00B60AEE">
          <w:pPr>
            <w:pStyle w:val="21EAEBBEC51A4045A8533EB9FA12DC72"/>
          </w:pPr>
          <w:r w:rsidRPr="00F02E38">
            <w:rPr>
              <w:rStyle w:val="PlaceholderText"/>
            </w:rPr>
            <w:t>Click here to enter text.</w:t>
          </w:r>
        </w:p>
      </w:docPartBody>
    </w:docPart>
    <w:docPart>
      <w:docPartPr>
        <w:name w:val="CAB7ADCC4BD64E7DB8A3DF457DF5F2BC"/>
        <w:category>
          <w:name w:val="General"/>
          <w:gallery w:val="placeholder"/>
        </w:category>
        <w:types>
          <w:type w:val="bbPlcHdr"/>
        </w:types>
        <w:behaviors>
          <w:behavior w:val="content"/>
        </w:behaviors>
        <w:guid w:val="{C4EFAAFF-0277-42C2-93A5-338201DDE723}"/>
      </w:docPartPr>
      <w:docPartBody>
        <w:p w:rsidR="008669C5" w:rsidRDefault="00B60AEE" w:rsidP="00B60AEE">
          <w:pPr>
            <w:pStyle w:val="CAB7ADCC4BD64E7DB8A3DF457DF5F2BC"/>
          </w:pPr>
          <w:r w:rsidRPr="00F02E38">
            <w:rPr>
              <w:rStyle w:val="PlaceholderText"/>
            </w:rPr>
            <w:t>Click here to enter text.</w:t>
          </w:r>
        </w:p>
      </w:docPartBody>
    </w:docPart>
    <w:docPart>
      <w:docPartPr>
        <w:name w:val="BFCCFCBD9DEF437782F658F1C9C5F501"/>
        <w:category>
          <w:name w:val="General"/>
          <w:gallery w:val="placeholder"/>
        </w:category>
        <w:types>
          <w:type w:val="bbPlcHdr"/>
        </w:types>
        <w:behaviors>
          <w:behavior w:val="content"/>
        </w:behaviors>
        <w:guid w:val="{8F884594-5C88-4128-B065-F04FF28047E5}"/>
      </w:docPartPr>
      <w:docPartBody>
        <w:p w:rsidR="008669C5" w:rsidRDefault="00B60AEE" w:rsidP="00B60AEE">
          <w:pPr>
            <w:pStyle w:val="BFCCFCBD9DEF437782F658F1C9C5F501"/>
          </w:pPr>
          <w:r w:rsidRPr="00F02E38">
            <w:rPr>
              <w:rStyle w:val="PlaceholderText"/>
            </w:rPr>
            <w:t>Click here to enter text.</w:t>
          </w:r>
        </w:p>
      </w:docPartBody>
    </w:docPart>
    <w:docPart>
      <w:docPartPr>
        <w:name w:val="44A2CF43A357415EB2BC7CD77DE61F4D"/>
        <w:category>
          <w:name w:val="General"/>
          <w:gallery w:val="placeholder"/>
        </w:category>
        <w:types>
          <w:type w:val="bbPlcHdr"/>
        </w:types>
        <w:behaviors>
          <w:behavior w:val="content"/>
        </w:behaviors>
        <w:guid w:val="{25F32DD2-C868-4653-8987-6D903657158E}"/>
      </w:docPartPr>
      <w:docPartBody>
        <w:p w:rsidR="008669C5" w:rsidRDefault="00B60AEE" w:rsidP="00B60AEE">
          <w:pPr>
            <w:pStyle w:val="44A2CF43A357415EB2BC7CD77DE61F4D"/>
          </w:pPr>
          <w:r w:rsidRPr="00F02E38">
            <w:rPr>
              <w:rStyle w:val="PlaceholderText"/>
            </w:rPr>
            <w:t>Click here to enter text.</w:t>
          </w:r>
        </w:p>
      </w:docPartBody>
    </w:docPart>
    <w:docPart>
      <w:docPartPr>
        <w:name w:val="BF9F2DC05D0C468DA7AC902D56C94B4F"/>
        <w:category>
          <w:name w:val="General"/>
          <w:gallery w:val="placeholder"/>
        </w:category>
        <w:types>
          <w:type w:val="bbPlcHdr"/>
        </w:types>
        <w:behaviors>
          <w:behavior w:val="content"/>
        </w:behaviors>
        <w:guid w:val="{4A147503-4FD3-438B-B96A-CAA07A8B3AC9}"/>
      </w:docPartPr>
      <w:docPartBody>
        <w:p w:rsidR="008669C5" w:rsidRDefault="00B60AEE" w:rsidP="00B60AEE">
          <w:pPr>
            <w:pStyle w:val="BF9F2DC05D0C468DA7AC902D56C94B4F"/>
          </w:pPr>
          <w:r w:rsidRPr="00F02E38">
            <w:rPr>
              <w:rStyle w:val="PlaceholderText"/>
            </w:rPr>
            <w:t>Click here to enter text.</w:t>
          </w:r>
        </w:p>
      </w:docPartBody>
    </w:docPart>
    <w:docPart>
      <w:docPartPr>
        <w:name w:val="8F52AF1F2C174733AA8068E6B87F3033"/>
        <w:category>
          <w:name w:val="General"/>
          <w:gallery w:val="placeholder"/>
        </w:category>
        <w:types>
          <w:type w:val="bbPlcHdr"/>
        </w:types>
        <w:behaviors>
          <w:behavior w:val="content"/>
        </w:behaviors>
        <w:guid w:val="{C416803E-823D-4203-A93A-4B4FBD6EE8B9}"/>
      </w:docPartPr>
      <w:docPartBody>
        <w:p w:rsidR="008669C5" w:rsidRDefault="00B60AEE" w:rsidP="00B60AEE">
          <w:pPr>
            <w:pStyle w:val="8F52AF1F2C174733AA8068E6B87F3033"/>
          </w:pPr>
          <w:r w:rsidRPr="00F02E38">
            <w:rPr>
              <w:rStyle w:val="PlaceholderText"/>
            </w:rPr>
            <w:t>Click here to enter text.</w:t>
          </w:r>
        </w:p>
      </w:docPartBody>
    </w:docPart>
    <w:docPart>
      <w:docPartPr>
        <w:name w:val="7991E99C6CBA43D58B4E92890325F384"/>
        <w:category>
          <w:name w:val="General"/>
          <w:gallery w:val="placeholder"/>
        </w:category>
        <w:types>
          <w:type w:val="bbPlcHdr"/>
        </w:types>
        <w:behaviors>
          <w:behavior w:val="content"/>
        </w:behaviors>
        <w:guid w:val="{CBE1933B-3B4C-4DED-A7B4-F2DF239281FF}"/>
      </w:docPartPr>
      <w:docPartBody>
        <w:p w:rsidR="008669C5" w:rsidRDefault="00B60AEE" w:rsidP="00B60AEE">
          <w:pPr>
            <w:pStyle w:val="7991E99C6CBA43D58B4E92890325F384"/>
          </w:pPr>
          <w:r w:rsidRPr="00F02E38">
            <w:rPr>
              <w:rStyle w:val="PlaceholderText"/>
            </w:rPr>
            <w:t>Click here to enter text.</w:t>
          </w:r>
        </w:p>
      </w:docPartBody>
    </w:docPart>
    <w:docPart>
      <w:docPartPr>
        <w:name w:val="D59E87CC9CFE4E70BF5CB1B61BD72DD6"/>
        <w:category>
          <w:name w:val="General"/>
          <w:gallery w:val="placeholder"/>
        </w:category>
        <w:types>
          <w:type w:val="bbPlcHdr"/>
        </w:types>
        <w:behaviors>
          <w:behavior w:val="content"/>
        </w:behaviors>
        <w:guid w:val="{B2095A78-6B6D-4087-9570-6C51C40710F1}"/>
      </w:docPartPr>
      <w:docPartBody>
        <w:p w:rsidR="008669C5" w:rsidRDefault="00B60AEE" w:rsidP="00B60AEE">
          <w:pPr>
            <w:pStyle w:val="D59E87CC9CFE4E70BF5CB1B61BD72DD6"/>
          </w:pPr>
          <w:r w:rsidRPr="00F02E38">
            <w:rPr>
              <w:rStyle w:val="PlaceholderText"/>
            </w:rPr>
            <w:t>Click here to enter text.</w:t>
          </w:r>
        </w:p>
      </w:docPartBody>
    </w:docPart>
    <w:docPart>
      <w:docPartPr>
        <w:name w:val="2740E9254AC545EBB0E45EBB00F49F3A"/>
        <w:category>
          <w:name w:val="General"/>
          <w:gallery w:val="placeholder"/>
        </w:category>
        <w:types>
          <w:type w:val="bbPlcHdr"/>
        </w:types>
        <w:behaviors>
          <w:behavior w:val="content"/>
        </w:behaviors>
        <w:guid w:val="{9D3B612A-58C4-45FB-A934-F39F2D9D9CC8}"/>
      </w:docPartPr>
      <w:docPartBody>
        <w:p w:rsidR="008669C5" w:rsidRDefault="00B60AEE" w:rsidP="00B60AEE">
          <w:pPr>
            <w:pStyle w:val="2740E9254AC545EBB0E45EBB00F49F3A"/>
          </w:pPr>
          <w:r w:rsidRPr="00F02E38">
            <w:rPr>
              <w:rStyle w:val="PlaceholderText"/>
            </w:rPr>
            <w:t>Click here to enter text.</w:t>
          </w:r>
        </w:p>
      </w:docPartBody>
    </w:docPart>
    <w:docPart>
      <w:docPartPr>
        <w:name w:val="4567BF4763E84F518F1D787A69CFEF92"/>
        <w:category>
          <w:name w:val="General"/>
          <w:gallery w:val="placeholder"/>
        </w:category>
        <w:types>
          <w:type w:val="bbPlcHdr"/>
        </w:types>
        <w:behaviors>
          <w:behavior w:val="content"/>
        </w:behaviors>
        <w:guid w:val="{49AC4C7B-85AB-47D8-9AE8-C7D60C992343}"/>
      </w:docPartPr>
      <w:docPartBody>
        <w:p w:rsidR="008669C5" w:rsidRDefault="00B60AEE" w:rsidP="00B60AEE">
          <w:pPr>
            <w:pStyle w:val="4567BF4763E84F518F1D787A69CFEF92"/>
          </w:pPr>
          <w:r w:rsidRPr="00F02E38">
            <w:rPr>
              <w:rStyle w:val="PlaceholderText"/>
            </w:rPr>
            <w:t>Click here to enter text.</w:t>
          </w:r>
        </w:p>
      </w:docPartBody>
    </w:docPart>
    <w:docPart>
      <w:docPartPr>
        <w:name w:val="0BD8BA0A35774D4CB9C62A4F043F3126"/>
        <w:category>
          <w:name w:val="General"/>
          <w:gallery w:val="placeholder"/>
        </w:category>
        <w:types>
          <w:type w:val="bbPlcHdr"/>
        </w:types>
        <w:behaviors>
          <w:behavior w:val="content"/>
        </w:behaviors>
        <w:guid w:val="{9F0F02B7-265A-45D7-A768-7911F439BD11}"/>
      </w:docPartPr>
      <w:docPartBody>
        <w:p w:rsidR="008669C5" w:rsidRDefault="00B60AEE" w:rsidP="00B60AEE">
          <w:pPr>
            <w:pStyle w:val="0BD8BA0A35774D4CB9C62A4F043F3126"/>
          </w:pPr>
          <w:r w:rsidRPr="00F02E38">
            <w:rPr>
              <w:rStyle w:val="PlaceholderText"/>
            </w:rPr>
            <w:t>Click here to enter text.</w:t>
          </w:r>
        </w:p>
      </w:docPartBody>
    </w:docPart>
    <w:docPart>
      <w:docPartPr>
        <w:name w:val="91B985B6CA7749AD95093F3C83671BC8"/>
        <w:category>
          <w:name w:val="General"/>
          <w:gallery w:val="placeholder"/>
        </w:category>
        <w:types>
          <w:type w:val="bbPlcHdr"/>
        </w:types>
        <w:behaviors>
          <w:behavior w:val="content"/>
        </w:behaviors>
        <w:guid w:val="{8FE20FEE-0FC3-4F52-ABB3-051A5E28E920}"/>
      </w:docPartPr>
      <w:docPartBody>
        <w:p w:rsidR="008669C5" w:rsidRDefault="00B60AEE" w:rsidP="00B60AEE">
          <w:pPr>
            <w:pStyle w:val="91B985B6CA7749AD95093F3C83671BC8"/>
          </w:pPr>
          <w:r w:rsidRPr="00F02E38">
            <w:rPr>
              <w:rStyle w:val="PlaceholderText"/>
            </w:rPr>
            <w:t>Click here to enter text.</w:t>
          </w:r>
        </w:p>
      </w:docPartBody>
    </w:docPart>
    <w:docPart>
      <w:docPartPr>
        <w:name w:val="304203EE38BF49DABD2104F822E87E23"/>
        <w:category>
          <w:name w:val="General"/>
          <w:gallery w:val="placeholder"/>
        </w:category>
        <w:types>
          <w:type w:val="bbPlcHdr"/>
        </w:types>
        <w:behaviors>
          <w:behavior w:val="content"/>
        </w:behaviors>
        <w:guid w:val="{C5C6C2C9-D09C-46B9-9EA1-F1C8BF77A352}"/>
      </w:docPartPr>
      <w:docPartBody>
        <w:p w:rsidR="008669C5" w:rsidRDefault="00B60AEE" w:rsidP="00B60AEE">
          <w:pPr>
            <w:pStyle w:val="304203EE38BF49DABD2104F822E87E23"/>
          </w:pPr>
          <w:r w:rsidRPr="00F02E38">
            <w:rPr>
              <w:rStyle w:val="PlaceholderText"/>
            </w:rPr>
            <w:t>Click here to enter text.</w:t>
          </w:r>
        </w:p>
      </w:docPartBody>
    </w:docPart>
    <w:docPart>
      <w:docPartPr>
        <w:name w:val="BC02D189E698421BA8C5618AEC268A61"/>
        <w:category>
          <w:name w:val="General"/>
          <w:gallery w:val="placeholder"/>
        </w:category>
        <w:types>
          <w:type w:val="bbPlcHdr"/>
        </w:types>
        <w:behaviors>
          <w:behavior w:val="content"/>
        </w:behaviors>
        <w:guid w:val="{0D4B48B7-436B-4671-91B9-E64D9A86C779}"/>
      </w:docPartPr>
      <w:docPartBody>
        <w:p w:rsidR="008669C5" w:rsidRDefault="00B60AEE" w:rsidP="00B60AEE">
          <w:pPr>
            <w:pStyle w:val="BC02D189E698421BA8C5618AEC268A61"/>
          </w:pPr>
          <w:r w:rsidRPr="00F02E38">
            <w:rPr>
              <w:rStyle w:val="PlaceholderText"/>
            </w:rPr>
            <w:t>Click here to enter text.</w:t>
          </w:r>
        </w:p>
      </w:docPartBody>
    </w:docPart>
    <w:docPart>
      <w:docPartPr>
        <w:name w:val="FBC4ADAE357742DAA2B40F984188F0A8"/>
        <w:category>
          <w:name w:val="General"/>
          <w:gallery w:val="placeholder"/>
        </w:category>
        <w:types>
          <w:type w:val="bbPlcHdr"/>
        </w:types>
        <w:behaviors>
          <w:behavior w:val="content"/>
        </w:behaviors>
        <w:guid w:val="{86635582-F2D6-4AF7-8570-2F5EDE9818C2}"/>
      </w:docPartPr>
      <w:docPartBody>
        <w:p w:rsidR="008669C5" w:rsidRDefault="00B60AEE" w:rsidP="00B60AEE">
          <w:pPr>
            <w:pStyle w:val="FBC4ADAE357742DAA2B40F984188F0A8"/>
          </w:pPr>
          <w:r w:rsidRPr="00F02E38">
            <w:rPr>
              <w:rStyle w:val="PlaceholderText"/>
            </w:rPr>
            <w:t>Click here to enter text.</w:t>
          </w:r>
        </w:p>
      </w:docPartBody>
    </w:docPart>
    <w:docPart>
      <w:docPartPr>
        <w:name w:val="39F570759E96428C823AE7DA5E1F5590"/>
        <w:category>
          <w:name w:val="General"/>
          <w:gallery w:val="placeholder"/>
        </w:category>
        <w:types>
          <w:type w:val="bbPlcHdr"/>
        </w:types>
        <w:behaviors>
          <w:behavior w:val="content"/>
        </w:behaviors>
        <w:guid w:val="{C61EB663-3C42-404E-90BE-70E29BE10ED5}"/>
      </w:docPartPr>
      <w:docPartBody>
        <w:p w:rsidR="008669C5" w:rsidRDefault="00B60AEE" w:rsidP="00B60AEE">
          <w:pPr>
            <w:pStyle w:val="39F570759E96428C823AE7DA5E1F5590"/>
          </w:pPr>
          <w:r w:rsidRPr="00F02E38">
            <w:rPr>
              <w:rStyle w:val="PlaceholderText"/>
            </w:rPr>
            <w:t>Click here to enter text.</w:t>
          </w:r>
        </w:p>
      </w:docPartBody>
    </w:docPart>
    <w:docPart>
      <w:docPartPr>
        <w:name w:val="0D1F4D12409841248EADDBC4673DDE3F"/>
        <w:category>
          <w:name w:val="General"/>
          <w:gallery w:val="placeholder"/>
        </w:category>
        <w:types>
          <w:type w:val="bbPlcHdr"/>
        </w:types>
        <w:behaviors>
          <w:behavior w:val="content"/>
        </w:behaviors>
        <w:guid w:val="{F6184490-0737-4A46-963E-945D2841D428}"/>
      </w:docPartPr>
      <w:docPartBody>
        <w:p w:rsidR="008669C5" w:rsidRDefault="00B60AEE" w:rsidP="00B60AEE">
          <w:pPr>
            <w:pStyle w:val="0D1F4D12409841248EADDBC4673DDE3F"/>
          </w:pPr>
          <w:r w:rsidRPr="00F02E38">
            <w:rPr>
              <w:rStyle w:val="PlaceholderText"/>
            </w:rPr>
            <w:t>Click here to enter text.</w:t>
          </w:r>
        </w:p>
      </w:docPartBody>
    </w:docPart>
    <w:docPart>
      <w:docPartPr>
        <w:name w:val="05A939FC4BE342A596FFC86BD4DE1069"/>
        <w:category>
          <w:name w:val="General"/>
          <w:gallery w:val="placeholder"/>
        </w:category>
        <w:types>
          <w:type w:val="bbPlcHdr"/>
        </w:types>
        <w:behaviors>
          <w:behavior w:val="content"/>
        </w:behaviors>
        <w:guid w:val="{E38526EB-66CA-4DB6-A596-1EAFC7A99EC0}"/>
      </w:docPartPr>
      <w:docPartBody>
        <w:p w:rsidR="008669C5" w:rsidRDefault="00B60AEE" w:rsidP="00B60AEE">
          <w:pPr>
            <w:pStyle w:val="05A939FC4BE342A596FFC86BD4DE1069"/>
          </w:pPr>
          <w:r w:rsidRPr="00F02E38">
            <w:rPr>
              <w:rStyle w:val="PlaceholderText"/>
            </w:rPr>
            <w:t>Click here to enter text.</w:t>
          </w:r>
        </w:p>
      </w:docPartBody>
    </w:docPart>
    <w:docPart>
      <w:docPartPr>
        <w:name w:val="98F1C470491C4A9D9E052B666D194BFB"/>
        <w:category>
          <w:name w:val="General"/>
          <w:gallery w:val="placeholder"/>
        </w:category>
        <w:types>
          <w:type w:val="bbPlcHdr"/>
        </w:types>
        <w:behaviors>
          <w:behavior w:val="content"/>
        </w:behaviors>
        <w:guid w:val="{990C2A15-09BA-48C5-A809-A668D71D967C}"/>
      </w:docPartPr>
      <w:docPartBody>
        <w:p w:rsidR="008669C5" w:rsidRDefault="00B60AEE" w:rsidP="00B60AEE">
          <w:pPr>
            <w:pStyle w:val="98F1C470491C4A9D9E052B666D194BFB"/>
          </w:pPr>
          <w:r w:rsidRPr="00F02E38">
            <w:rPr>
              <w:rStyle w:val="PlaceholderText"/>
            </w:rPr>
            <w:t>Click here to enter text.</w:t>
          </w:r>
        </w:p>
      </w:docPartBody>
    </w:docPart>
    <w:docPart>
      <w:docPartPr>
        <w:name w:val="D4F77C2F44344804B3B356ADAB8B5037"/>
        <w:category>
          <w:name w:val="General"/>
          <w:gallery w:val="placeholder"/>
        </w:category>
        <w:types>
          <w:type w:val="bbPlcHdr"/>
        </w:types>
        <w:behaviors>
          <w:behavior w:val="content"/>
        </w:behaviors>
        <w:guid w:val="{1F5D26A6-38C7-41B5-8BE7-991233A3FCB1}"/>
      </w:docPartPr>
      <w:docPartBody>
        <w:p w:rsidR="008669C5" w:rsidRDefault="00B60AEE" w:rsidP="00B60AEE">
          <w:pPr>
            <w:pStyle w:val="D4F77C2F44344804B3B356ADAB8B5037"/>
          </w:pPr>
          <w:r w:rsidRPr="00F02E38">
            <w:rPr>
              <w:rStyle w:val="PlaceholderText"/>
            </w:rPr>
            <w:t>Click here to enter text.</w:t>
          </w:r>
        </w:p>
      </w:docPartBody>
    </w:docPart>
    <w:docPart>
      <w:docPartPr>
        <w:name w:val="2D02740E6FB2436FBF7A6161DDBD41A0"/>
        <w:category>
          <w:name w:val="General"/>
          <w:gallery w:val="placeholder"/>
        </w:category>
        <w:types>
          <w:type w:val="bbPlcHdr"/>
        </w:types>
        <w:behaviors>
          <w:behavior w:val="content"/>
        </w:behaviors>
        <w:guid w:val="{56EF9746-D80D-4A25-87DD-9FF554025FCB}"/>
      </w:docPartPr>
      <w:docPartBody>
        <w:p w:rsidR="008669C5" w:rsidRDefault="00B60AEE" w:rsidP="00B60AEE">
          <w:pPr>
            <w:pStyle w:val="2D02740E6FB2436FBF7A6161DDBD41A0"/>
          </w:pPr>
          <w:r w:rsidRPr="00F02E38">
            <w:rPr>
              <w:rStyle w:val="PlaceholderText"/>
            </w:rPr>
            <w:t>Click here to enter text.</w:t>
          </w:r>
        </w:p>
      </w:docPartBody>
    </w:docPart>
    <w:docPart>
      <w:docPartPr>
        <w:name w:val="30025EF2BA71422AA52C62B91D773A95"/>
        <w:category>
          <w:name w:val="General"/>
          <w:gallery w:val="placeholder"/>
        </w:category>
        <w:types>
          <w:type w:val="bbPlcHdr"/>
        </w:types>
        <w:behaviors>
          <w:behavior w:val="content"/>
        </w:behaviors>
        <w:guid w:val="{E8BABFF3-D8AA-46DC-8DA4-5D07C110F783}"/>
      </w:docPartPr>
      <w:docPartBody>
        <w:p w:rsidR="008669C5" w:rsidRDefault="00B60AEE" w:rsidP="00B60AEE">
          <w:pPr>
            <w:pStyle w:val="30025EF2BA71422AA52C62B91D773A95"/>
          </w:pPr>
          <w:r w:rsidRPr="00F02E38">
            <w:rPr>
              <w:rStyle w:val="PlaceholderText"/>
            </w:rPr>
            <w:t>Click here to enter text.</w:t>
          </w:r>
        </w:p>
      </w:docPartBody>
    </w:docPart>
    <w:docPart>
      <w:docPartPr>
        <w:name w:val="D32E50B8C58741AC87714024FC34523F"/>
        <w:category>
          <w:name w:val="General"/>
          <w:gallery w:val="placeholder"/>
        </w:category>
        <w:types>
          <w:type w:val="bbPlcHdr"/>
        </w:types>
        <w:behaviors>
          <w:behavior w:val="content"/>
        </w:behaviors>
        <w:guid w:val="{B77431CC-9E2D-4B98-A264-C9D608FF9BE7}"/>
      </w:docPartPr>
      <w:docPartBody>
        <w:p w:rsidR="008669C5" w:rsidRDefault="00B60AEE" w:rsidP="00B60AEE">
          <w:pPr>
            <w:pStyle w:val="D32E50B8C58741AC87714024FC34523F"/>
          </w:pPr>
          <w:r w:rsidRPr="00F02E38">
            <w:rPr>
              <w:rStyle w:val="PlaceholderText"/>
            </w:rPr>
            <w:t>Click here to enter text.</w:t>
          </w:r>
        </w:p>
      </w:docPartBody>
    </w:docPart>
    <w:docPart>
      <w:docPartPr>
        <w:name w:val="F93E77306748481D8E482ABB5F98D074"/>
        <w:category>
          <w:name w:val="General"/>
          <w:gallery w:val="placeholder"/>
        </w:category>
        <w:types>
          <w:type w:val="bbPlcHdr"/>
        </w:types>
        <w:behaviors>
          <w:behavior w:val="content"/>
        </w:behaviors>
        <w:guid w:val="{2C3496FF-9A7A-4CA5-A87E-3D358B1C42A0}"/>
      </w:docPartPr>
      <w:docPartBody>
        <w:p w:rsidR="008669C5" w:rsidRDefault="00B60AEE" w:rsidP="00B60AEE">
          <w:pPr>
            <w:pStyle w:val="F93E77306748481D8E482ABB5F98D074"/>
          </w:pPr>
          <w:r w:rsidRPr="00F02E38">
            <w:rPr>
              <w:rStyle w:val="PlaceholderText"/>
            </w:rPr>
            <w:t>Click here to enter text.</w:t>
          </w:r>
        </w:p>
      </w:docPartBody>
    </w:docPart>
    <w:docPart>
      <w:docPartPr>
        <w:name w:val="9AB8964081434BDCAC403A333DDCAF76"/>
        <w:category>
          <w:name w:val="General"/>
          <w:gallery w:val="placeholder"/>
        </w:category>
        <w:types>
          <w:type w:val="bbPlcHdr"/>
        </w:types>
        <w:behaviors>
          <w:behavior w:val="content"/>
        </w:behaviors>
        <w:guid w:val="{1C48807A-0FF4-4940-85A0-B2B6C1DCD67C}"/>
      </w:docPartPr>
      <w:docPartBody>
        <w:p w:rsidR="008669C5" w:rsidRDefault="00B60AEE" w:rsidP="00B60AEE">
          <w:pPr>
            <w:pStyle w:val="9AB8964081434BDCAC403A333DDCAF76"/>
          </w:pPr>
          <w:r w:rsidRPr="00F02E38">
            <w:rPr>
              <w:rStyle w:val="PlaceholderText"/>
            </w:rPr>
            <w:t>Click here to enter text.</w:t>
          </w:r>
        </w:p>
      </w:docPartBody>
    </w:docPart>
    <w:docPart>
      <w:docPartPr>
        <w:name w:val="9BD6B563D349479590E25DB7BA116A33"/>
        <w:category>
          <w:name w:val="General"/>
          <w:gallery w:val="placeholder"/>
        </w:category>
        <w:types>
          <w:type w:val="bbPlcHdr"/>
        </w:types>
        <w:behaviors>
          <w:behavior w:val="content"/>
        </w:behaviors>
        <w:guid w:val="{3B41B042-DC3C-4FF1-916F-0CFA56108D25}"/>
      </w:docPartPr>
      <w:docPartBody>
        <w:p w:rsidR="008669C5" w:rsidRDefault="00B60AEE" w:rsidP="00B60AEE">
          <w:pPr>
            <w:pStyle w:val="9BD6B563D349479590E25DB7BA116A33"/>
          </w:pPr>
          <w:r w:rsidRPr="00F02E38">
            <w:rPr>
              <w:rStyle w:val="PlaceholderText"/>
            </w:rPr>
            <w:t>Click here to enter text.</w:t>
          </w:r>
        </w:p>
      </w:docPartBody>
    </w:docPart>
    <w:docPart>
      <w:docPartPr>
        <w:name w:val="D069169D95004F088F440C77613DD2FD"/>
        <w:category>
          <w:name w:val="General"/>
          <w:gallery w:val="placeholder"/>
        </w:category>
        <w:types>
          <w:type w:val="bbPlcHdr"/>
        </w:types>
        <w:behaviors>
          <w:behavior w:val="content"/>
        </w:behaviors>
        <w:guid w:val="{54CFCEC7-D157-47EB-BDFA-181CE7D637E7}"/>
      </w:docPartPr>
      <w:docPartBody>
        <w:p w:rsidR="008669C5" w:rsidRDefault="00B60AEE" w:rsidP="00B60AEE">
          <w:pPr>
            <w:pStyle w:val="D069169D95004F088F440C77613DD2FD"/>
          </w:pPr>
          <w:r w:rsidRPr="00F02E38">
            <w:rPr>
              <w:rStyle w:val="PlaceholderText"/>
            </w:rPr>
            <w:t>Click here to enter text.</w:t>
          </w:r>
        </w:p>
      </w:docPartBody>
    </w:docPart>
    <w:docPart>
      <w:docPartPr>
        <w:name w:val="CFCFB558E2E240B6B230B554D1B6CC41"/>
        <w:category>
          <w:name w:val="General"/>
          <w:gallery w:val="placeholder"/>
        </w:category>
        <w:types>
          <w:type w:val="bbPlcHdr"/>
        </w:types>
        <w:behaviors>
          <w:behavior w:val="content"/>
        </w:behaviors>
        <w:guid w:val="{642EB6AE-43C2-4B07-AAF3-D300E4E93E8C}"/>
      </w:docPartPr>
      <w:docPartBody>
        <w:p w:rsidR="008669C5" w:rsidRDefault="00B60AEE" w:rsidP="00B60AEE">
          <w:pPr>
            <w:pStyle w:val="CFCFB558E2E240B6B230B554D1B6CC41"/>
          </w:pPr>
          <w:r w:rsidRPr="00F02E38">
            <w:rPr>
              <w:rStyle w:val="PlaceholderText"/>
            </w:rPr>
            <w:t>Click here to enter text.</w:t>
          </w:r>
        </w:p>
      </w:docPartBody>
    </w:docPart>
    <w:docPart>
      <w:docPartPr>
        <w:name w:val="D00FF8A801F04233A1750A705B59201A"/>
        <w:category>
          <w:name w:val="General"/>
          <w:gallery w:val="placeholder"/>
        </w:category>
        <w:types>
          <w:type w:val="bbPlcHdr"/>
        </w:types>
        <w:behaviors>
          <w:behavior w:val="content"/>
        </w:behaviors>
        <w:guid w:val="{B6E4A391-437A-4307-9A58-64E927931B6A}"/>
      </w:docPartPr>
      <w:docPartBody>
        <w:p w:rsidR="008669C5" w:rsidRDefault="00B60AEE" w:rsidP="00B60AEE">
          <w:pPr>
            <w:pStyle w:val="D00FF8A801F04233A1750A705B59201A"/>
          </w:pPr>
          <w:r w:rsidRPr="00F02E38">
            <w:rPr>
              <w:rStyle w:val="PlaceholderText"/>
            </w:rPr>
            <w:t>Click here to enter text.</w:t>
          </w:r>
        </w:p>
      </w:docPartBody>
    </w:docPart>
    <w:docPart>
      <w:docPartPr>
        <w:name w:val="F5B274F4065E4FCF8A9F6B04D9CC06F6"/>
        <w:category>
          <w:name w:val="General"/>
          <w:gallery w:val="placeholder"/>
        </w:category>
        <w:types>
          <w:type w:val="bbPlcHdr"/>
        </w:types>
        <w:behaviors>
          <w:behavior w:val="content"/>
        </w:behaviors>
        <w:guid w:val="{1733893D-3581-4095-BA62-B2375156EC85}"/>
      </w:docPartPr>
      <w:docPartBody>
        <w:p w:rsidR="008669C5" w:rsidRDefault="00B60AEE" w:rsidP="00B60AEE">
          <w:pPr>
            <w:pStyle w:val="F5B274F4065E4FCF8A9F6B04D9CC06F6"/>
          </w:pPr>
          <w:r w:rsidRPr="00F02E38">
            <w:rPr>
              <w:rStyle w:val="PlaceholderText"/>
            </w:rPr>
            <w:t>Click here to enter text.</w:t>
          </w:r>
        </w:p>
      </w:docPartBody>
    </w:docPart>
    <w:docPart>
      <w:docPartPr>
        <w:name w:val="D4A31E8EF774467ABED8199765972FC4"/>
        <w:category>
          <w:name w:val="General"/>
          <w:gallery w:val="placeholder"/>
        </w:category>
        <w:types>
          <w:type w:val="bbPlcHdr"/>
        </w:types>
        <w:behaviors>
          <w:behavior w:val="content"/>
        </w:behaviors>
        <w:guid w:val="{D5BEEEB4-F806-4E7B-BA40-7278C3792E46}"/>
      </w:docPartPr>
      <w:docPartBody>
        <w:p w:rsidR="008669C5" w:rsidRDefault="00B60AEE" w:rsidP="00B60AEE">
          <w:pPr>
            <w:pStyle w:val="D4A31E8EF774467ABED8199765972FC4"/>
          </w:pPr>
          <w:r w:rsidRPr="00F02E38">
            <w:rPr>
              <w:rStyle w:val="PlaceholderText"/>
            </w:rPr>
            <w:t>Click here to enter text.</w:t>
          </w:r>
        </w:p>
      </w:docPartBody>
    </w:docPart>
    <w:docPart>
      <w:docPartPr>
        <w:name w:val="E25AB60A669645F28AD5FB8FBED66337"/>
        <w:category>
          <w:name w:val="General"/>
          <w:gallery w:val="placeholder"/>
        </w:category>
        <w:types>
          <w:type w:val="bbPlcHdr"/>
        </w:types>
        <w:behaviors>
          <w:behavior w:val="content"/>
        </w:behaviors>
        <w:guid w:val="{433EB22A-B257-4E7C-B6BC-7779877D18CC}"/>
      </w:docPartPr>
      <w:docPartBody>
        <w:p w:rsidR="008669C5" w:rsidRDefault="00B60AEE" w:rsidP="00B60AEE">
          <w:pPr>
            <w:pStyle w:val="E25AB60A669645F28AD5FB8FBED66337"/>
          </w:pPr>
          <w:r w:rsidRPr="00F02E38">
            <w:rPr>
              <w:rStyle w:val="PlaceholderText"/>
            </w:rPr>
            <w:t>Click here to enter text.</w:t>
          </w:r>
        </w:p>
      </w:docPartBody>
    </w:docPart>
    <w:docPart>
      <w:docPartPr>
        <w:name w:val="3D2B57809F0A49869E682DB22D7D263D"/>
        <w:category>
          <w:name w:val="General"/>
          <w:gallery w:val="placeholder"/>
        </w:category>
        <w:types>
          <w:type w:val="bbPlcHdr"/>
        </w:types>
        <w:behaviors>
          <w:behavior w:val="content"/>
        </w:behaviors>
        <w:guid w:val="{AD4C5942-2C42-4DB1-809C-A944E1613A9F}"/>
      </w:docPartPr>
      <w:docPartBody>
        <w:p w:rsidR="008669C5" w:rsidRDefault="00B60AEE" w:rsidP="00B60AEE">
          <w:pPr>
            <w:pStyle w:val="3D2B57809F0A49869E682DB22D7D263D"/>
          </w:pPr>
          <w:r w:rsidRPr="00F02E38">
            <w:rPr>
              <w:rStyle w:val="PlaceholderText"/>
            </w:rPr>
            <w:t>Click here to enter text.</w:t>
          </w:r>
        </w:p>
      </w:docPartBody>
    </w:docPart>
    <w:docPart>
      <w:docPartPr>
        <w:name w:val="532F024F750649BA9F086A23AD839446"/>
        <w:category>
          <w:name w:val="General"/>
          <w:gallery w:val="placeholder"/>
        </w:category>
        <w:types>
          <w:type w:val="bbPlcHdr"/>
        </w:types>
        <w:behaviors>
          <w:behavior w:val="content"/>
        </w:behaviors>
        <w:guid w:val="{CD506B86-A67C-4B9A-B127-B15E8DC2388D}"/>
      </w:docPartPr>
      <w:docPartBody>
        <w:p w:rsidR="008669C5" w:rsidRDefault="00B60AEE" w:rsidP="00B60AEE">
          <w:pPr>
            <w:pStyle w:val="532F024F750649BA9F086A23AD839446"/>
          </w:pPr>
          <w:r w:rsidRPr="00F02E38">
            <w:rPr>
              <w:rStyle w:val="PlaceholderText"/>
            </w:rPr>
            <w:t>Click here to enter text.</w:t>
          </w:r>
        </w:p>
      </w:docPartBody>
    </w:docPart>
    <w:docPart>
      <w:docPartPr>
        <w:name w:val="1EB6D6E5B3534F5BB889B00AC70413B4"/>
        <w:category>
          <w:name w:val="General"/>
          <w:gallery w:val="placeholder"/>
        </w:category>
        <w:types>
          <w:type w:val="bbPlcHdr"/>
        </w:types>
        <w:behaviors>
          <w:behavior w:val="content"/>
        </w:behaviors>
        <w:guid w:val="{153A081F-DB75-4FAC-B49A-0D7423174B7F}"/>
      </w:docPartPr>
      <w:docPartBody>
        <w:p w:rsidR="008669C5" w:rsidRDefault="00B60AEE" w:rsidP="00B60AEE">
          <w:pPr>
            <w:pStyle w:val="1EB6D6E5B3534F5BB889B00AC70413B4"/>
          </w:pPr>
          <w:r w:rsidRPr="00F02E38">
            <w:rPr>
              <w:rStyle w:val="PlaceholderText"/>
            </w:rPr>
            <w:t>Click here to enter text.</w:t>
          </w:r>
        </w:p>
      </w:docPartBody>
    </w:docPart>
    <w:docPart>
      <w:docPartPr>
        <w:name w:val="5B8EA2CC19FE4EF9888522C897826874"/>
        <w:category>
          <w:name w:val="General"/>
          <w:gallery w:val="placeholder"/>
        </w:category>
        <w:types>
          <w:type w:val="bbPlcHdr"/>
        </w:types>
        <w:behaviors>
          <w:behavior w:val="content"/>
        </w:behaviors>
        <w:guid w:val="{D3928248-9566-4C91-8604-CCD622BD514E}"/>
      </w:docPartPr>
      <w:docPartBody>
        <w:p w:rsidR="008669C5" w:rsidRDefault="00B60AEE" w:rsidP="00B60AEE">
          <w:pPr>
            <w:pStyle w:val="5B8EA2CC19FE4EF9888522C897826874"/>
          </w:pPr>
          <w:r w:rsidRPr="00F02E38">
            <w:rPr>
              <w:rStyle w:val="PlaceholderText"/>
            </w:rPr>
            <w:t>Click here to enter text.</w:t>
          </w:r>
        </w:p>
      </w:docPartBody>
    </w:docPart>
    <w:docPart>
      <w:docPartPr>
        <w:name w:val="57511E0401274DE08D72D96EB7268048"/>
        <w:category>
          <w:name w:val="General"/>
          <w:gallery w:val="placeholder"/>
        </w:category>
        <w:types>
          <w:type w:val="bbPlcHdr"/>
        </w:types>
        <w:behaviors>
          <w:behavior w:val="content"/>
        </w:behaviors>
        <w:guid w:val="{85528F43-E026-42D0-80D1-4F0F2093B249}"/>
      </w:docPartPr>
      <w:docPartBody>
        <w:p w:rsidR="008669C5" w:rsidRDefault="00B60AEE" w:rsidP="00B60AEE">
          <w:pPr>
            <w:pStyle w:val="57511E0401274DE08D72D96EB7268048"/>
          </w:pPr>
          <w:r w:rsidRPr="00F02E38">
            <w:rPr>
              <w:rStyle w:val="PlaceholderText"/>
            </w:rPr>
            <w:t>Click here to enter text.</w:t>
          </w:r>
        </w:p>
      </w:docPartBody>
    </w:docPart>
    <w:docPart>
      <w:docPartPr>
        <w:name w:val="077D6A7FFF5A40CC8ECDA3071BA5595A"/>
        <w:category>
          <w:name w:val="General"/>
          <w:gallery w:val="placeholder"/>
        </w:category>
        <w:types>
          <w:type w:val="bbPlcHdr"/>
        </w:types>
        <w:behaviors>
          <w:behavior w:val="content"/>
        </w:behaviors>
        <w:guid w:val="{5F10D9EB-99BE-44F5-B2F5-E3BF7A37FA87}"/>
      </w:docPartPr>
      <w:docPartBody>
        <w:p w:rsidR="008669C5" w:rsidRDefault="00B60AEE" w:rsidP="00B60AEE">
          <w:pPr>
            <w:pStyle w:val="077D6A7FFF5A40CC8ECDA3071BA5595A"/>
          </w:pPr>
          <w:r w:rsidRPr="00F02E38">
            <w:rPr>
              <w:rStyle w:val="PlaceholderText"/>
            </w:rPr>
            <w:t>Click here to enter text.</w:t>
          </w:r>
        </w:p>
      </w:docPartBody>
    </w:docPart>
    <w:docPart>
      <w:docPartPr>
        <w:name w:val="736B7AE1BFAD4B99822D42F705029E1B"/>
        <w:category>
          <w:name w:val="General"/>
          <w:gallery w:val="placeholder"/>
        </w:category>
        <w:types>
          <w:type w:val="bbPlcHdr"/>
        </w:types>
        <w:behaviors>
          <w:behavior w:val="content"/>
        </w:behaviors>
        <w:guid w:val="{A04E444C-3F3D-4679-A3CB-B76788F9976E}"/>
      </w:docPartPr>
      <w:docPartBody>
        <w:p w:rsidR="008669C5" w:rsidRDefault="00B60AEE" w:rsidP="00B60AEE">
          <w:pPr>
            <w:pStyle w:val="736B7AE1BFAD4B99822D42F705029E1B"/>
          </w:pPr>
          <w:r w:rsidRPr="00F02E38">
            <w:rPr>
              <w:rStyle w:val="PlaceholderText"/>
            </w:rPr>
            <w:t>Click here to enter text.</w:t>
          </w:r>
        </w:p>
      </w:docPartBody>
    </w:docPart>
    <w:docPart>
      <w:docPartPr>
        <w:name w:val="55DDA5FA3FC3499A9460137F5BF079EC"/>
        <w:category>
          <w:name w:val="General"/>
          <w:gallery w:val="placeholder"/>
        </w:category>
        <w:types>
          <w:type w:val="bbPlcHdr"/>
        </w:types>
        <w:behaviors>
          <w:behavior w:val="content"/>
        </w:behaviors>
        <w:guid w:val="{A72D4EC5-3704-4D8C-8892-C787D580A133}"/>
      </w:docPartPr>
      <w:docPartBody>
        <w:p w:rsidR="008669C5" w:rsidRDefault="00B60AEE" w:rsidP="00B60AEE">
          <w:pPr>
            <w:pStyle w:val="55DDA5FA3FC3499A9460137F5BF079EC"/>
          </w:pPr>
          <w:r w:rsidRPr="00F02E38">
            <w:rPr>
              <w:rStyle w:val="PlaceholderText"/>
            </w:rPr>
            <w:t>Click here to enter text.</w:t>
          </w:r>
        </w:p>
      </w:docPartBody>
    </w:docPart>
    <w:docPart>
      <w:docPartPr>
        <w:name w:val="062A5F8AFCC54A689A8509CF0B9D9172"/>
        <w:category>
          <w:name w:val="General"/>
          <w:gallery w:val="placeholder"/>
        </w:category>
        <w:types>
          <w:type w:val="bbPlcHdr"/>
        </w:types>
        <w:behaviors>
          <w:behavior w:val="content"/>
        </w:behaviors>
        <w:guid w:val="{1843ABA4-B909-43C3-BFF3-D544648CAF28}"/>
      </w:docPartPr>
      <w:docPartBody>
        <w:p w:rsidR="008669C5" w:rsidRDefault="00B60AEE" w:rsidP="00B60AEE">
          <w:pPr>
            <w:pStyle w:val="062A5F8AFCC54A689A8509CF0B9D9172"/>
          </w:pPr>
          <w:r w:rsidRPr="00F02E38">
            <w:rPr>
              <w:rStyle w:val="PlaceholderText"/>
            </w:rPr>
            <w:t>Click here to enter text.</w:t>
          </w:r>
        </w:p>
      </w:docPartBody>
    </w:docPart>
    <w:docPart>
      <w:docPartPr>
        <w:name w:val="8BCA875A140F47788F54CBB798DBBAE9"/>
        <w:category>
          <w:name w:val="General"/>
          <w:gallery w:val="placeholder"/>
        </w:category>
        <w:types>
          <w:type w:val="bbPlcHdr"/>
        </w:types>
        <w:behaviors>
          <w:behavior w:val="content"/>
        </w:behaviors>
        <w:guid w:val="{8440DEE7-1443-47ED-B77C-182203ED58A5}"/>
      </w:docPartPr>
      <w:docPartBody>
        <w:p w:rsidR="008669C5" w:rsidRDefault="00B60AEE" w:rsidP="00B60AEE">
          <w:pPr>
            <w:pStyle w:val="8BCA875A140F47788F54CBB798DBBAE9"/>
          </w:pPr>
          <w:r w:rsidRPr="00F02E38">
            <w:rPr>
              <w:rStyle w:val="PlaceholderText"/>
            </w:rPr>
            <w:t>Click here to enter text.</w:t>
          </w:r>
        </w:p>
      </w:docPartBody>
    </w:docPart>
    <w:docPart>
      <w:docPartPr>
        <w:name w:val="712695C2F834497D82853895DC5C557D"/>
        <w:category>
          <w:name w:val="General"/>
          <w:gallery w:val="placeholder"/>
        </w:category>
        <w:types>
          <w:type w:val="bbPlcHdr"/>
        </w:types>
        <w:behaviors>
          <w:behavior w:val="content"/>
        </w:behaviors>
        <w:guid w:val="{9347C330-6564-4EA1-B044-3546D991B744}"/>
      </w:docPartPr>
      <w:docPartBody>
        <w:p w:rsidR="008669C5" w:rsidRDefault="00B60AEE" w:rsidP="00B60AEE">
          <w:pPr>
            <w:pStyle w:val="712695C2F834497D82853895DC5C557D"/>
          </w:pPr>
          <w:r w:rsidRPr="00F02E38">
            <w:rPr>
              <w:rStyle w:val="PlaceholderText"/>
            </w:rPr>
            <w:t>Click here to enter text.</w:t>
          </w:r>
        </w:p>
      </w:docPartBody>
    </w:docPart>
    <w:docPart>
      <w:docPartPr>
        <w:name w:val="9216F3A98F39499F9BFBFE028720F401"/>
        <w:category>
          <w:name w:val="General"/>
          <w:gallery w:val="placeholder"/>
        </w:category>
        <w:types>
          <w:type w:val="bbPlcHdr"/>
        </w:types>
        <w:behaviors>
          <w:behavior w:val="content"/>
        </w:behaviors>
        <w:guid w:val="{E98DE787-45B2-445B-9AF6-D0B183C4EA9F}"/>
      </w:docPartPr>
      <w:docPartBody>
        <w:p w:rsidR="008669C5" w:rsidRDefault="00B60AEE" w:rsidP="00B60AEE">
          <w:pPr>
            <w:pStyle w:val="9216F3A98F39499F9BFBFE028720F401"/>
          </w:pPr>
          <w:r w:rsidRPr="00F02E38">
            <w:rPr>
              <w:rStyle w:val="PlaceholderText"/>
            </w:rPr>
            <w:t>Click here to enter text.</w:t>
          </w:r>
        </w:p>
      </w:docPartBody>
    </w:docPart>
    <w:docPart>
      <w:docPartPr>
        <w:name w:val="344BC32E98824407B3BDD4C77E7AA737"/>
        <w:category>
          <w:name w:val="General"/>
          <w:gallery w:val="placeholder"/>
        </w:category>
        <w:types>
          <w:type w:val="bbPlcHdr"/>
        </w:types>
        <w:behaviors>
          <w:behavior w:val="content"/>
        </w:behaviors>
        <w:guid w:val="{D90D5283-E74C-436E-8586-91B7D733052B}"/>
      </w:docPartPr>
      <w:docPartBody>
        <w:p w:rsidR="008669C5" w:rsidRDefault="00B60AEE" w:rsidP="00B60AEE">
          <w:pPr>
            <w:pStyle w:val="344BC32E98824407B3BDD4C77E7AA737"/>
          </w:pPr>
          <w:r w:rsidRPr="00F02E38">
            <w:rPr>
              <w:rStyle w:val="PlaceholderText"/>
            </w:rPr>
            <w:t>Click here to enter text.</w:t>
          </w:r>
        </w:p>
      </w:docPartBody>
    </w:docPart>
    <w:docPart>
      <w:docPartPr>
        <w:name w:val="0997C180E2F843B78185F27BA5944C82"/>
        <w:category>
          <w:name w:val="General"/>
          <w:gallery w:val="placeholder"/>
        </w:category>
        <w:types>
          <w:type w:val="bbPlcHdr"/>
        </w:types>
        <w:behaviors>
          <w:behavior w:val="content"/>
        </w:behaviors>
        <w:guid w:val="{724DB613-5CD0-45AA-93C0-7134181217EE}"/>
      </w:docPartPr>
      <w:docPartBody>
        <w:p w:rsidR="008669C5" w:rsidRDefault="00B60AEE" w:rsidP="00B60AEE">
          <w:pPr>
            <w:pStyle w:val="0997C180E2F843B78185F27BA5944C82"/>
          </w:pPr>
          <w:r w:rsidRPr="00F02E38">
            <w:rPr>
              <w:rStyle w:val="PlaceholderText"/>
            </w:rPr>
            <w:t>Click here to enter text.</w:t>
          </w:r>
        </w:p>
      </w:docPartBody>
    </w:docPart>
    <w:docPart>
      <w:docPartPr>
        <w:name w:val="8A1532620BC6466682A6AF32E7EE6132"/>
        <w:category>
          <w:name w:val="General"/>
          <w:gallery w:val="placeholder"/>
        </w:category>
        <w:types>
          <w:type w:val="bbPlcHdr"/>
        </w:types>
        <w:behaviors>
          <w:behavior w:val="content"/>
        </w:behaviors>
        <w:guid w:val="{B63E0156-1D96-4B63-95DD-37519DE47531}"/>
      </w:docPartPr>
      <w:docPartBody>
        <w:p w:rsidR="008669C5" w:rsidRDefault="00B60AEE" w:rsidP="00B60AEE">
          <w:pPr>
            <w:pStyle w:val="8A1532620BC6466682A6AF32E7EE6132"/>
          </w:pPr>
          <w:r w:rsidRPr="00F02E38">
            <w:rPr>
              <w:rStyle w:val="PlaceholderText"/>
            </w:rPr>
            <w:t>Click here to enter text.</w:t>
          </w:r>
        </w:p>
      </w:docPartBody>
    </w:docPart>
    <w:docPart>
      <w:docPartPr>
        <w:name w:val="94E44A1397C74D23BA10E02DFC8FFC81"/>
        <w:category>
          <w:name w:val="General"/>
          <w:gallery w:val="placeholder"/>
        </w:category>
        <w:types>
          <w:type w:val="bbPlcHdr"/>
        </w:types>
        <w:behaviors>
          <w:behavior w:val="content"/>
        </w:behaviors>
        <w:guid w:val="{BD1947EF-9FAD-42CB-868F-F75A8BD60018}"/>
      </w:docPartPr>
      <w:docPartBody>
        <w:p w:rsidR="008669C5" w:rsidRDefault="00B60AEE" w:rsidP="00B60AEE">
          <w:pPr>
            <w:pStyle w:val="94E44A1397C74D23BA10E02DFC8FFC81"/>
          </w:pPr>
          <w:r w:rsidRPr="00F02E38">
            <w:rPr>
              <w:rStyle w:val="PlaceholderText"/>
            </w:rPr>
            <w:t>Click here to enter text.</w:t>
          </w:r>
        </w:p>
      </w:docPartBody>
    </w:docPart>
    <w:docPart>
      <w:docPartPr>
        <w:name w:val="A7131B74592D455D90411C9BD3088137"/>
        <w:category>
          <w:name w:val="General"/>
          <w:gallery w:val="placeholder"/>
        </w:category>
        <w:types>
          <w:type w:val="bbPlcHdr"/>
        </w:types>
        <w:behaviors>
          <w:behavior w:val="content"/>
        </w:behaviors>
        <w:guid w:val="{8103237B-6FF2-473B-98FA-BF0F62C77F76}"/>
      </w:docPartPr>
      <w:docPartBody>
        <w:p w:rsidR="008669C5" w:rsidRDefault="00B60AEE" w:rsidP="00B60AEE">
          <w:pPr>
            <w:pStyle w:val="A7131B74592D455D90411C9BD3088137"/>
          </w:pPr>
          <w:r w:rsidRPr="00F02E38">
            <w:rPr>
              <w:rStyle w:val="PlaceholderText"/>
            </w:rPr>
            <w:t>Click here to enter text.</w:t>
          </w:r>
        </w:p>
      </w:docPartBody>
    </w:docPart>
    <w:docPart>
      <w:docPartPr>
        <w:name w:val="AB49BE1978064986A6A67B9C011D8381"/>
        <w:category>
          <w:name w:val="General"/>
          <w:gallery w:val="placeholder"/>
        </w:category>
        <w:types>
          <w:type w:val="bbPlcHdr"/>
        </w:types>
        <w:behaviors>
          <w:behavior w:val="content"/>
        </w:behaviors>
        <w:guid w:val="{C72D241F-DD36-4864-9138-A7206D6B4802}"/>
      </w:docPartPr>
      <w:docPartBody>
        <w:p w:rsidR="008669C5" w:rsidRDefault="00B60AEE" w:rsidP="00B60AEE">
          <w:pPr>
            <w:pStyle w:val="AB49BE1978064986A6A67B9C011D8381"/>
          </w:pPr>
          <w:r w:rsidRPr="00F02E38">
            <w:rPr>
              <w:rStyle w:val="PlaceholderText"/>
            </w:rPr>
            <w:t>Click here to enter text.</w:t>
          </w:r>
        </w:p>
      </w:docPartBody>
    </w:docPart>
    <w:docPart>
      <w:docPartPr>
        <w:name w:val="24918A58E7AF40FD8D3E008D8C0D8F63"/>
        <w:category>
          <w:name w:val="General"/>
          <w:gallery w:val="placeholder"/>
        </w:category>
        <w:types>
          <w:type w:val="bbPlcHdr"/>
        </w:types>
        <w:behaviors>
          <w:behavior w:val="content"/>
        </w:behaviors>
        <w:guid w:val="{74962504-CE5A-46DC-8011-0BF8087F5AD0}"/>
      </w:docPartPr>
      <w:docPartBody>
        <w:p w:rsidR="008669C5" w:rsidRDefault="00B60AEE" w:rsidP="00B60AEE">
          <w:pPr>
            <w:pStyle w:val="24918A58E7AF40FD8D3E008D8C0D8F63"/>
          </w:pPr>
          <w:r w:rsidRPr="00F02E38">
            <w:rPr>
              <w:rStyle w:val="PlaceholderText"/>
            </w:rPr>
            <w:t>Click here to enter text.</w:t>
          </w:r>
        </w:p>
      </w:docPartBody>
    </w:docPart>
    <w:docPart>
      <w:docPartPr>
        <w:name w:val="7133B373B1A145A6B5E08B31F8807A5B"/>
        <w:category>
          <w:name w:val="General"/>
          <w:gallery w:val="placeholder"/>
        </w:category>
        <w:types>
          <w:type w:val="bbPlcHdr"/>
        </w:types>
        <w:behaviors>
          <w:behavior w:val="content"/>
        </w:behaviors>
        <w:guid w:val="{C3983231-4D3D-4DED-8488-0295591C9685}"/>
      </w:docPartPr>
      <w:docPartBody>
        <w:p w:rsidR="008669C5" w:rsidRDefault="00B60AEE" w:rsidP="00B60AEE">
          <w:pPr>
            <w:pStyle w:val="7133B373B1A145A6B5E08B31F8807A5B"/>
          </w:pPr>
          <w:r w:rsidRPr="00F02E38">
            <w:rPr>
              <w:rStyle w:val="PlaceholderText"/>
            </w:rPr>
            <w:t>Click here to enter text.</w:t>
          </w:r>
        </w:p>
      </w:docPartBody>
    </w:docPart>
    <w:docPart>
      <w:docPartPr>
        <w:name w:val="B0BCCB105F5142B0A8D48E9EAEC97EE6"/>
        <w:category>
          <w:name w:val="General"/>
          <w:gallery w:val="placeholder"/>
        </w:category>
        <w:types>
          <w:type w:val="bbPlcHdr"/>
        </w:types>
        <w:behaviors>
          <w:behavior w:val="content"/>
        </w:behaviors>
        <w:guid w:val="{A2A5DACA-807D-4F95-B080-F0FCC6A15D91}"/>
      </w:docPartPr>
      <w:docPartBody>
        <w:p w:rsidR="008669C5" w:rsidRDefault="00B60AEE" w:rsidP="00B60AEE">
          <w:pPr>
            <w:pStyle w:val="B0BCCB105F5142B0A8D48E9EAEC97EE6"/>
          </w:pPr>
          <w:r w:rsidRPr="00F02E38">
            <w:rPr>
              <w:rStyle w:val="PlaceholderText"/>
            </w:rPr>
            <w:t>Click here to enter text.</w:t>
          </w:r>
        </w:p>
      </w:docPartBody>
    </w:docPart>
    <w:docPart>
      <w:docPartPr>
        <w:name w:val="48C49B58882249B09B6C5D7E27C9D3D4"/>
        <w:category>
          <w:name w:val="General"/>
          <w:gallery w:val="placeholder"/>
        </w:category>
        <w:types>
          <w:type w:val="bbPlcHdr"/>
        </w:types>
        <w:behaviors>
          <w:behavior w:val="content"/>
        </w:behaviors>
        <w:guid w:val="{EC657E4F-B3C6-4E43-A99A-075C82B4EB22}"/>
      </w:docPartPr>
      <w:docPartBody>
        <w:p w:rsidR="008669C5" w:rsidRDefault="00B60AEE" w:rsidP="00B60AEE">
          <w:pPr>
            <w:pStyle w:val="48C49B58882249B09B6C5D7E27C9D3D4"/>
          </w:pPr>
          <w:r w:rsidRPr="00F02E38">
            <w:rPr>
              <w:rStyle w:val="PlaceholderText"/>
            </w:rPr>
            <w:t>Click here to enter text.</w:t>
          </w:r>
        </w:p>
      </w:docPartBody>
    </w:docPart>
    <w:docPart>
      <w:docPartPr>
        <w:name w:val="F926CE3B538D428FBA3B89012503D306"/>
        <w:category>
          <w:name w:val="General"/>
          <w:gallery w:val="placeholder"/>
        </w:category>
        <w:types>
          <w:type w:val="bbPlcHdr"/>
        </w:types>
        <w:behaviors>
          <w:behavior w:val="content"/>
        </w:behaviors>
        <w:guid w:val="{B2897E37-8B88-4E22-8FDB-1602B04F4E8E}"/>
      </w:docPartPr>
      <w:docPartBody>
        <w:p w:rsidR="008669C5" w:rsidRDefault="00B60AEE" w:rsidP="00B60AEE">
          <w:pPr>
            <w:pStyle w:val="F926CE3B538D428FBA3B89012503D306"/>
          </w:pPr>
          <w:r w:rsidRPr="00F02E38">
            <w:rPr>
              <w:rStyle w:val="PlaceholderText"/>
            </w:rPr>
            <w:t>Click here to enter text.</w:t>
          </w:r>
        </w:p>
      </w:docPartBody>
    </w:docPart>
    <w:docPart>
      <w:docPartPr>
        <w:name w:val="408C50A932924A0495A2A2FA498610B4"/>
        <w:category>
          <w:name w:val="General"/>
          <w:gallery w:val="placeholder"/>
        </w:category>
        <w:types>
          <w:type w:val="bbPlcHdr"/>
        </w:types>
        <w:behaviors>
          <w:behavior w:val="content"/>
        </w:behaviors>
        <w:guid w:val="{1BF56342-62C2-41F9-AE3A-82E9CFE30D27}"/>
      </w:docPartPr>
      <w:docPartBody>
        <w:p w:rsidR="008669C5" w:rsidRDefault="00B60AEE" w:rsidP="00B60AEE">
          <w:pPr>
            <w:pStyle w:val="408C50A932924A0495A2A2FA498610B4"/>
          </w:pPr>
          <w:r w:rsidRPr="00F02E38">
            <w:rPr>
              <w:rStyle w:val="PlaceholderText"/>
            </w:rPr>
            <w:t>Click here to enter text.</w:t>
          </w:r>
        </w:p>
      </w:docPartBody>
    </w:docPart>
    <w:docPart>
      <w:docPartPr>
        <w:name w:val="893ECD55602A431ABCB96469C35F0A82"/>
        <w:category>
          <w:name w:val="General"/>
          <w:gallery w:val="placeholder"/>
        </w:category>
        <w:types>
          <w:type w:val="bbPlcHdr"/>
        </w:types>
        <w:behaviors>
          <w:behavior w:val="content"/>
        </w:behaviors>
        <w:guid w:val="{5553F2BE-1DB4-42C3-8644-6DE68CCF1AFB}"/>
      </w:docPartPr>
      <w:docPartBody>
        <w:p w:rsidR="008669C5" w:rsidRDefault="00B60AEE" w:rsidP="00B60AEE">
          <w:pPr>
            <w:pStyle w:val="893ECD55602A431ABCB96469C35F0A82"/>
          </w:pPr>
          <w:r w:rsidRPr="00F02E38">
            <w:rPr>
              <w:rStyle w:val="PlaceholderText"/>
            </w:rPr>
            <w:t>Click here to enter text.</w:t>
          </w:r>
        </w:p>
      </w:docPartBody>
    </w:docPart>
    <w:docPart>
      <w:docPartPr>
        <w:name w:val="F6EEBA15777C4BED84FCC81427C77B8D"/>
        <w:category>
          <w:name w:val="General"/>
          <w:gallery w:val="placeholder"/>
        </w:category>
        <w:types>
          <w:type w:val="bbPlcHdr"/>
        </w:types>
        <w:behaviors>
          <w:behavior w:val="content"/>
        </w:behaviors>
        <w:guid w:val="{AFDA9574-E738-4BF6-82CF-BEA56D1630C1}"/>
      </w:docPartPr>
      <w:docPartBody>
        <w:p w:rsidR="008669C5" w:rsidRDefault="00B60AEE" w:rsidP="00B60AEE">
          <w:pPr>
            <w:pStyle w:val="F6EEBA15777C4BED84FCC81427C77B8D"/>
          </w:pPr>
          <w:r w:rsidRPr="00F02E38">
            <w:rPr>
              <w:rStyle w:val="PlaceholderText"/>
            </w:rPr>
            <w:t>Click here to enter text.</w:t>
          </w:r>
        </w:p>
      </w:docPartBody>
    </w:docPart>
    <w:docPart>
      <w:docPartPr>
        <w:name w:val="95FFA5BE5BE64B1297E8BFCA0B8A96B1"/>
        <w:category>
          <w:name w:val="General"/>
          <w:gallery w:val="placeholder"/>
        </w:category>
        <w:types>
          <w:type w:val="bbPlcHdr"/>
        </w:types>
        <w:behaviors>
          <w:behavior w:val="content"/>
        </w:behaviors>
        <w:guid w:val="{6D6ED2C7-905F-43B1-83D0-338C1C32E0CB}"/>
      </w:docPartPr>
      <w:docPartBody>
        <w:p w:rsidR="008669C5" w:rsidRDefault="00B60AEE" w:rsidP="00B60AEE">
          <w:pPr>
            <w:pStyle w:val="95FFA5BE5BE64B1297E8BFCA0B8A96B1"/>
          </w:pPr>
          <w:r w:rsidRPr="00F02E38">
            <w:rPr>
              <w:rStyle w:val="PlaceholderText"/>
            </w:rPr>
            <w:t>Click here to enter text.</w:t>
          </w:r>
        </w:p>
      </w:docPartBody>
    </w:docPart>
    <w:docPart>
      <w:docPartPr>
        <w:name w:val="DA7236DDBD364A57A1E0D64EF7FC38A6"/>
        <w:category>
          <w:name w:val="General"/>
          <w:gallery w:val="placeholder"/>
        </w:category>
        <w:types>
          <w:type w:val="bbPlcHdr"/>
        </w:types>
        <w:behaviors>
          <w:behavior w:val="content"/>
        </w:behaviors>
        <w:guid w:val="{D81A7E6A-4F63-4F1C-86EE-F8CDA9E7C890}"/>
      </w:docPartPr>
      <w:docPartBody>
        <w:p w:rsidR="008669C5" w:rsidRDefault="00B60AEE" w:rsidP="00B60AEE">
          <w:pPr>
            <w:pStyle w:val="DA7236DDBD364A57A1E0D64EF7FC38A6"/>
          </w:pPr>
          <w:r w:rsidRPr="00F02E38">
            <w:rPr>
              <w:rStyle w:val="PlaceholderText"/>
            </w:rPr>
            <w:t>Click here to enter text.</w:t>
          </w:r>
        </w:p>
      </w:docPartBody>
    </w:docPart>
    <w:docPart>
      <w:docPartPr>
        <w:name w:val="B5E4253856C74945A699F5BDA58B3FAA"/>
        <w:category>
          <w:name w:val="General"/>
          <w:gallery w:val="placeholder"/>
        </w:category>
        <w:types>
          <w:type w:val="bbPlcHdr"/>
        </w:types>
        <w:behaviors>
          <w:behavior w:val="content"/>
        </w:behaviors>
        <w:guid w:val="{AA8549E3-B492-4A23-A3E1-4702B4ADB000}"/>
      </w:docPartPr>
      <w:docPartBody>
        <w:p w:rsidR="008669C5" w:rsidRDefault="00B60AEE" w:rsidP="00B60AEE">
          <w:pPr>
            <w:pStyle w:val="B5E4253856C74945A699F5BDA58B3FAA"/>
          </w:pPr>
          <w:r w:rsidRPr="00F02E38">
            <w:rPr>
              <w:rStyle w:val="PlaceholderText"/>
            </w:rPr>
            <w:t>Click here to enter text.</w:t>
          </w:r>
        </w:p>
      </w:docPartBody>
    </w:docPart>
    <w:docPart>
      <w:docPartPr>
        <w:name w:val="B6EF0E75D0224389BC0F0D60989217F3"/>
        <w:category>
          <w:name w:val="General"/>
          <w:gallery w:val="placeholder"/>
        </w:category>
        <w:types>
          <w:type w:val="bbPlcHdr"/>
        </w:types>
        <w:behaviors>
          <w:behavior w:val="content"/>
        </w:behaviors>
        <w:guid w:val="{20BC72BE-6F2C-4492-966C-36B19169F0DF}"/>
      </w:docPartPr>
      <w:docPartBody>
        <w:p w:rsidR="008669C5" w:rsidRDefault="00B60AEE" w:rsidP="00B60AEE">
          <w:pPr>
            <w:pStyle w:val="B6EF0E75D0224389BC0F0D60989217F3"/>
          </w:pPr>
          <w:r w:rsidRPr="00F02E38">
            <w:rPr>
              <w:rStyle w:val="PlaceholderText"/>
            </w:rPr>
            <w:t>Click here to enter text.</w:t>
          </w:r>
        </w:p>
      </w:docPartBody>
    </w:docPart>
    <w:docPart>
      <w:docPartPr>
        <w:name w:val="DD8DBECA5C944F4BA0D15FCFFF3F5D02"/>
        <w:category>
          <w:name w:val="General"/>
          <w:gallery w:val="placeholder"/>
        </w:category>
        <w:types>
          <w:type w:val="bbPlcHdr"/>
        </w:types>
        <w:behaviors>
          <w:behavior w:val="content"/>
        </w:behaviors>
        <w:guid w:val="{6237DA8C-5DC0-42E7-BB93-D367639873E1}"/>
      </w:docPartPr>
      <w:docPartBody>
        <w:p w:rsidR="008669C5" w:rsidRDefault="00B60AEE" w:rsidP="00B60AEE">
          <w:pPr>
            <w:pStyle w:val="DD8DBECA5C944F4BA0D15FCFFF3F5D02"/>
          </w:pPr>
          <w:r w:rsidRPr="00F02E38">
            <w:rPr>
              <w:rStyle w:val="PlaceholderText"/>
            </w:rPr>
            <w:t>Click here to enter text.</w:t>
          </w:r>
        </w:p>
      </w:docPartBody>
    </w:docPart>
    <w:docPart>
      <w:docPartPr>
        <w:name w:val="650E415C14BF4290BEBEB9455B7EE0EF"/>
        <w:category>
          <w:name w:val="General"/>
          <w:gallery w:val="placeholder"/>
        </w:category>
        <w:types>
          <w:type w:val="bbPlcHdr"/>
        </w:types>
        <w:behaviors>
          <w:behavior w:val="content"/>
        </w:behaviors>
        <w:guid w:val="{0D4A0917-9B94-4D76-BB54-53F3B7FED400}"/>
      </w:docPartPr>
      <w:docPartBody>
        <w:p w:rsidR="008669C5" w:rsidRDefault="00B60AEE" w:rsidP="00B60AEE">
          <w:pPr>
            <w:pStyle w:val="650E415C14BF4290BEBEB9455B7EE0EF"/>
          </w:pPr>
          <w:r w:rsidRPr="00F02E38">
            <w:rPr>
              <w:rStyle w:val="PlaceholderText"/>
            </w:rPr>
            <w:t>Click here to enter text.</w:t>
          </w:r>
        </w:p>
      </w:docPartBody>
    </w:docPart>
    <w:docPart>
      <w:docPartPr>
        <w:name w:val="7960616BA3A34A3891B5EE1F49F5ECCD"/>
        <w:category>
          <w:name w:val="General"/>
          <w:gallery w:val="placeholder"/>
        </w:category>
        <w:types>
          <w:type w:val="bbPlcHdr"/>
        </w:types>
        <w:behaviors>
          <w:behavior w:val="content"/>
        </w:behaviors>
        <w:guid w:val="{9C239DDE-582C-4843-8B8C-DE217190FCE8}"/>
      </w:docPartPr>
      <w:docPartBody>
        <w:p w:rsidR="008669C5" w:rsidRDefault="00B60AEE" w:rsidP="00B60AEE">
          <w:pPr>
            <w:pStyle w:val="7960616BA3A34A3891B5EE1F49F5ECCD"/>
          </w:pPr>
          <w:r w:rsidRPr="00F02E38">
            <w:rPr>
              <w:rStyle w:val="PlaceholderText"/>
            </w:rPr>
            <w:t>Click here to enter text.</w:t>
          </w:r>
        </w:p>
      </w:docPartBody>
    </w:docPart>
    <w:docPart>
      <w:docPartPr>
        <w:name w:val="84A2DF16F5C4431C8C3D1956E1EB2FFF"/>
        <w:category>
          <w:name w:val="General"/>
          <w:gallery w:val="placeholder"/>
        </w:category>
        <w:types>
          <w:type w:val="bbPlcHdr"/>
        </w:types>
        <w:behaviors>
          <w:behavior w:val="content"/>
        </w:behaviors>
        <w:guid w:val="{B86EA80E-00F7-4538-BAB0-1FF460999767}"/>
      </w:docPartPr>
      <w:docPartBody>
        <w:p w:rsidR="008669C5" w:rsidRDefault="00B60AEE" w:rsidP="00B60AEE">
          <w:pPr>
            <w:pStyle w:val="84A2DF16F5C4431C8C3D1956E1EB2FFF"/>
          </w:pPr>
          <w:r w:rsidRPr="00F02E38">
            <w:rPr>
              <w:rStyle w:val="PlaceholderText"/>
            </w:rPr>
            <w:t>Click here to enter text.</w:t>
          </w:r>
        </w:p>
      </w:docPartBody>
    </w:docPart>
    <w:docPart>
      <w:docPartPr>
        <w:name w:val="7672B334655D49DD8666F2A8C9C14E05"/>
        <w:category>
          <w:name w:val="General"/>
          <w:gallery w:val="placeholder"/>
        </w:category>
        <w:types>
          <w:type w:val="bbPlcHdr"/>
        </w:types>
        <w:behaviors>
          <w:behavior w:val="content"/>
        </w:behaviors>
        <w:guid w:val="{38AC8BA5-8DCC-4371-B374-19B6AFEB622D}"/>
      </w:docPartPr>
      <w:docPartBody>
        <w:p w:rsidR="008669C5" w:rsidRDefault="00B60AEE" w:rsidP="00B60AEE">
          <w:pPr>
            <w:pStyle w:val="7672B334655D49DD8666F2A8C9C14E05"/>
          </w:pPr>
          <w:r w:rsidRPr="00F02E38">
            <w:rPr>
              <w:rStyle w:val="PlaceholderText"/>
            </w:rPr>
            <w:t>Click here to enter text.</w:t>
          </w:r>
        </w:p>
      </w:docPartBody>
    </w:docPart>
    <w:docPart>
      <w:docPartPr>
        <w:name w:val="FC13841E7C6A479ABB736484B27FF301"/>
        <w:category>
          <w:name w:val="General"/>
          <w:gallery w:val="placeholder"/>
        </w:category>
        <w:types>
          <w:type w:val="bbPlcHdr"/>
        </w:types>
        <w:behaviors>
          <w:behavior w:val="content"/>
        </w:behaviors>
        <w:guid w:val="{51D5C4E1-2EA6-4E05-B2D6-3E0FAE28753B}"/>
      </w:docPartPr>
      <w:docPartBody>
        <w:p w:rsidR="008669C5" w:rsidRDefault="00B60AEE" w:rsidP="00B60AEE">
          <w:pPr>
            <w:pStyle w:val="FC13841E7C6A479ABB736484B27FF301"/>
          </w:pPr>
          <w:r w:rsidRPr="00F02E38">
            <w:rPr>
              <w:rStyle w:val="PlaceholderText"/>
            </w:rPr>
            <w:t>Click here to enter text.</w:t>
          </w:r>
        </w:p>
      </w:docPartBody>
    </w:docPart>
    <w:docPart>
      <w:docPartPr>
        <w:name w:val="B7EC5BB9048E47CC90AD74996C3F0E4F"/>
        <w:category>
          <w:name w:val="General"/>
          <w:gallery w:val="placeholder"/>
        </w:category>
        <w:types>
          <w:type w:val="bbPlcHdr"/>
        </w:types>
        <w:behaviors>
          <w:behavior w:val="content"/>
        </w:behaviors>
        <w:guid w:val="{56ACA9C1-EF53-4F8B-86E6-203723B0B549}"/>
      </w:docPartPr>
      <w:docPartBody>
        <w:p w:rsidR="008669C5" w:rsidRDefault="00B60AEE" w:rsidP="00B60AEE">
          <w:pPr>
            <w:pStyle w:val="B7EC5BB9048E47CC90AD74996C3F0E4F"/>
          </w:pPr>
          <w:r w:rsidRPr="00F02E38">
            <w:rPr>
              <w:rStyle w:val="PlaceholderText"/>
            </w:rPr>
            <w:t>Click here to enter text.</w:t>
          </w:r>
        </w:p>
      </w:docPartBody>
    </w:docPart>
    <w:docPart>
      <w:docPartPr>
        <w:name w:val="7A714D25AEAD41BAAE5850B1D65830F0"/>
        <w:category>
          <w:name w:val="General"/>
          <w:gallery w:val="placeholder"/>
        </w:category>
        <w:types>
          <w:type w:val="bbPlcHdr"/>
        </w:types>
        <w:behaviors>
          <w:behavior w:val="content"/>
        </w:behaviors>
        <w:guid w:val="{EC3C37A6-948F-46E0-875E-EB1665DDDE2F}"/>
      </w:docPartPr>
      <w:docPartBody>
        <w:p w:rsidR="008669C5" w:rsidRDefault="00B60AEE" w:rsidP="00B60AEE">
          <w:pPr>
            <w:pStyle w:val="7A714D25AEAD41BAAE5850B1D65830F0"/>
          </w:pPr>
          <w:r w:rsidRPr="00F02E38">
            <w:rPr>
              <w:rStyle w:val="PlaceholderText"/>
            </w:rPr>
            <w:t>Click here to enter text.</w:t>
          </w:r>
        </w:p>
      </w:docPartBody>
    </w:docPart>
    <w:docPart>
      <w:docPartPr>
        <w:name w:val="AA91508A3962457EAFF74197F513F094"/>
        <w:category>
          <w:name w:val="General"/>
          <w:gallery w:val="placeholder"/>
        </w:category>
        <w:types>
          <w:type w:val="bbPlcHdr"/>
        </w:types>
        <w:behaviors>
          <w:behavior w:val="content"/>
        </w:behaviors>
        <w:guid w:val="{5ED6715C-D755-45EA-AFC5-AB06D60C43B2}"/>
      </w:docPartPr>
      <w:docPartBody>
        <w:p w:rsidR="008669C5" w:rsidRDefault="00B60AEE" w:rsidP="00B60AEE">
          <w:pPr>
            <w:pStyle w:val="AA91508A3962457EAFF74197F513F094"/>
          </w:pPr>
          <w:r w:rsidRPr="00F02E38">
            <w:rPr>
              <w:rStyle w:val="PlaceholderText"/>
            </w:rPr>
            <w:t>Click here to enter text.</w:t>
          </w:r>
        </w:p>
      </w:docPartBody>
    </w:docPart>
    <w:docPart>
      <w:docPartPr>
        <w:name w:val="A934509418FA4F5993D4DE286C8AB1E6"/>
        <w:category>
          <w:name w:val="General"/>
          <w:gallery w:val="placeholder"/>
        </w:category>
        <w:types>
          <w:type w:val="bbPlcHdr"/>
        </w:types>
        <w:behaviors>
          <w:behavior w:val="content"/>
        </w:behaviors>
        <w:guid w:val="{3CF0A738-1DE3-441B-9696-A4D59FA91786}"/>
      </w:docPartPr>
      <w:docPartBody>
        <w:p w:rsidR="008669C5" w:rsidRDefault="00B60AEE" w:rsidP="00B60AEE">
          <w:pPr>
            <w:pStyle w:val="A934509418FA4F5993D4DE286C8AB1E6"/>
          </w:pPr>
          <w:r w:rsidRPr="00F02E38">
            <w:rPr>
              <w:rStyle w:val="PlaceholderText"/>
            </w:rPr>
            <w:t>Click here to enter text.</w:t>
          </w:r>
        </w:p>
      </w:docPartBody>
    </w:docPart>
    <w:docPart>
      <w:docPartPr>
        <w:name w:val="B4AFAD9CFDF346AC9615084BF1BC15CB"/>
        <w:category>
          <w:name w:val="General"/>
          <w:gallery w:val="placeholder"/>
        </w:category>
        <w:types>
          <w:type w:val="bbPlcHdr"/>
        </w:types>
        <w:behaviors>
          <w:behavior w:val="content"/>
        </w:behaviors>
        <w:guid w:val="{9ECF0230-F627-4F80-AB52-78764DB172F9}"/>
      </w:docPartPr>
      <w:docPartBody>
        <w:p w:rsidR="008669C5" w:rsidRDefault="00B60AEE" w:rsidP="00B60AEE">
          <w:pPr>
            <w:pStyle w:val="B4AFAD9CFDF346AC9615084BF1BC15CB"/>
          </w:pPr>
          <w:r w:rsidRPr="00F02E38">
            <w:rPr>
              <w:rStyle w:val="PlaceholderText"/>
            </w:rPr>
            <w:t>Click here to enter text.</w:t>
          </w:r>
        </w:p>
      </w:docPartBody>
    </w:docPart>
    <w:docPart>
      <w:docPartPr>
        <w:name w:val="083ECF3D340E4C8A88B17A9D6897E646"/>
        <w:category>
          <w:name w:val="General"/>
          <w:gallery w:val="placeholder"/>
        </w:category>
        <w:types>
          <w:type w:val="bbPlcHdr"/>
        </w:types>
        <w:behaviors>
          <w:behavior w:val="content"/>
        </w:behaviors>
        <w:guid w:val="{ADFE4FD6-EDDA-4D91-B512-1BFFA4B840BC}"/>
      </w:docPartPr>
      <w:docPartBody>
        <w:p w:rsidR="008669C5" w:rsidRDefault="00B60AEE" w:rsidP="00B60AEE">
          <w:pPr>
            <w:pStyle w:val="083ECF3D340E4C8A88B17A9D6897E646"/>
          </w:pPr>
          <w:r w:rsidRPr="00F02E38">
            <w:rPr>
              <w:rStyle w:val="PlaceholderText"/>
            </w:rPr>
            <w:t>Click here to enter text.</w:t>
          </w:r>
        </w:p>
      </w:docPartBody>
    </w:docPart>
    <w:docPart>
      <w:docPartPr>
        <w:name w:val="D0154FD4709F4AA5BD00BC0DBA59C17B"/>
        <w:category>
          <w:name w:val="General"/>
          <w:gallery w:val="placeholder"/>
        </w:category>
        <w:types>
          <w:type w:val="bbPlcHdr"/>
        </w:types>
        <w:behaviors>
          <w:behavior w:val="content"/>
        </w:behaviors>
        <w:guid w:val="{C24114FF-FAB7-4753-A21A-86604492EB7B}"/>
      </w:docPartPr>
      <w:docPartBody>
        <w:p w:rsidR="008669C5" w:rsidRDefault="00B60AEE" w:rsidP="00B60AEE">
          <w:pPr>
            <w:pStyle w:val="D0154FD4709F4AA5BD00BC0DBA59C17B"/>
          </w:pPr>
          <w:r w:rsidRPr="00F02E38">
            <w:rPr>
              <w:rStyle w:val="PlaceholderText"/>
            </w:rPr>
            <w:t>Click here to enter text.</w:t>
          </w:r>
        </w:p>
      </w:docPartBody>
    </w:docPart>
    <w:docPart>
      <w:docPartPr>
        <w:name w:val="5996C3A286834F43A0819042EA8D8745"/>
        <w:category>
          <w:name w:val="General"/>
          <w:gallery w:val="placeholder"/>
        </w:category>
        <w:types>
          <w:type w:val="bbPlcHdr"/>
        </w:types>
        <w:behaviors>
          <w:behavior w:val="content"/>
        </w:behaviors>
        <w:guid w:val="{7E60BAD8-4937-4446-A9BB-35652719B957}"/>
      </w:docPartPr>
      <w:docPartBody>
        <w:p w:rsidR="008669C5" w:rsidRDefault="00B60AEE" w:rsidP="00B60AEE">
          <w:pPr>
            <w:pStyle w:val="5996C3A286834F43A0819042EA8D8745"/>
          </w:pPr>
          <w:r w:rsidRPr="00F02E38">
            <w:rPr>
              <w:rStyle w:val="PlaceholderText"/>
            </w:rPr>
            <w:t>Click here to enter text.</w:t>
          </w:r>
        </w:p>
      </w:docPartBody>
    </w:docPart>
    <w:docPart>
      <w:docPartPr>
        <w:name w:val="961D10EC6E2042038E770E439D1BF21C"/>
        <w:category>
          <w:name w:val="General"/>
          <w:gallery w:val="placeholder"/>
        </w:category>
        <w:types>
          <w:type w:val="bbPlcHdr"/>
        </w:types>
        <w:behaviors>
          <w:behavior w:val="content"/>
        </w:behaviors>
        <w:guid w:val="{EEF0BB3C-1C84-42B5-8DE6-AAE48D082633}"/>
      </w:docPartPr>
      <w:docPartBody>
        <w:p w:rsidR="008669C5" w:rsidRDefault="00B60AEE" w:rsidP="00B60AEE">
          <w:pPr>
            <w:pStyle w:val="961D10EC6E2042038E770E439D1BF21C"/>
          </w:pPr>
          <w:r w:rsidRPr="00F02E38">
            <w:rPr>
              <w:rStyle w:val="PlaceholderText"/>
            </w:rPr>
            <w:t>Click here to enter text.</w:t>
          </w:r>
        </w:p>
      </w:docPartBody>
    </w:docPart>
    <w:docPart>
      <w:docPartPr>
        <w:name w:val="284DEA2C9DAF410EB354149969D4E244"/>
        <w:category>
          <w:name w:val="General"/>
          <w:gallery w:val="placeholder"/>
        </w:category>
        <w:types>
          <w:type w:val="bbPlcHdr"/>
        </w:types>
        <w:behaviors>
          <w:behavior w:val="content"/>
        </w:behaviors>
        <w:guid w:val="{11C1FFD9-C1A9-4BE1-8428-FE5BEDD8D70F}"/>
      </w:docPartPr>
      <w:docPartBody>
        <w:p w:rsidR="008669C5" w:rsidRDefault="00B60AEE" w:rsidP="00B60AEE">
          <w:pPr>
            <w:pStyle w:val="284DEA2C9DAF410EB354149969D4E244"/>
          </w:pPr>
          <w:r w:rsidRPr="00F02E38">
            <w:rPr>
              <w:rStyle w:val="PlaceholderText"/>
            </w:rPr>
            <w:t>Click here to enter text.</w:t>
          </w:r>
        </w:p>
      </w:docPartBody>
    </w:docPart>
    <w:docPart>
      <w:docPartPr>
        <w:name w:val="AFAF422BEE4D4C8EBAFFC43C7D7E12AB"/>
        <w:category>
          <w:name w:val="General"/>
          <w:gallery w:val="placeholder"/>
        </w:category>
        <w:types>
          <w:type w:val="bbPlcHdr"/>
        </w:types>
        <w:behaviors>
          <w:behavior w:val="content"/>
        </w:behaviors>
        <w:guid w:val="{A911A00D-F25B-47EA-9155-A9855C6E4620}"/>
      </w:docPartPr>
      <w:docPartBody>
        <w:p w:rsidR="008669C5" w:rsidRDefault="00B60AEE" w:rsidP="00B60AEE">
          <w:pPr>
            <w:pStyle w:val="AFAF422BEE4D4C8EBAFFC43C7D7E12AB"/>
          </w:pPr>
          <w:r w:rsidRPr="00F02E38">
            <w:rPr>
              <w:rStyle w:val="PlaceholderText"/>
            </w:rPr>
            <w:t>Click here to enter text.</w:t>
          </w:r>
        </w:p>
      </w:docPartBody>
    </w:docPart>
    <w:docPart>
      <w:docPartPr>
        <w:name w:val="EA8CDBE7062F44438D227C44E2B78339"/>
        <w:category>
          <w:name w:val="General"/>
          <w:gallery w:val="placeholder"/>
        </w:category>
        <w:types>
          <w:type w:val="bbPlcHdr"/>
        </w:types>
        <w:behaviors>
          <w:behavior w:val="content"/>
        </w:behaviors>
        <w:guid w:val="{0BBB7C97-9D92-42CA-B035-50E33A032AC7}"/>
      </w:docPartPr>
      <w:docPartBody>
        <w:p w:rsidR="008669C5" w:rsidRDefault="00B60AEE" w:rsidP="00B60AEE">
          <w:pPr>
            <w:pStyle w:val="EA8CDBE7062F44438D227C44E2B78339"/>
          </w:pPr>
          <w:r w:rsidRPr="00F02E38">
            <w:rPr>
              <w:rStyle w:val="PlaceholderText"/>
            </w:rPr>
            <w:t>Click here to enter text.</w:t>
          </w:r>
        </w:p>
      </w:docPartBody>
    </w:docPart>
    <w:docPart>
      <w:docPartPr>
        <w:name w:val="D403058A9D13426FB719F9D843D54D96"/>
        <w:category>
          <w:name w:val="General"/>
          <w:gallery w:val="placeholder"/>
        </w:category>
        <w:types>
          <w:type w:val="bbPlcHdr"/>
        </w:types>
        <w:behaviors>
          <w:behavior w:val="content"/>
        </w:behaviors>
        <w:guid w:val="{CD1A41ED-A5F5-4933-A032-D8AC0523E119}"/>
      </w:docPartPr>
      <w:docPartBody>
        <w:p w:rsidR="008669C5" w:rsidRDefault="00B60AEE" w:rsidP="00B60AEE">
          <w:pPr>
            <w:pStyle w:val="D403058A9D13426FB719F9D843D54D96"/>
          </w:pPr>
          <w:r w:rsidRPr="00F02E38">
            <w:rPr>
              <w:rStyle w:val="PlaceholderText"/>
            </w:rPr>
            <w:t>Click here to enter text.</w:t>
          </w:r>
        </w:p>
      </w:docPartBody>
    </w:docPart>
    <w:docPart>
      <w:docPartPr>
        <w:name w:val="1116C32B5A904CEB8453083F39AD2016"/>
        <w:category>
          <w:name w:val="General"/>
          <w:gallery w:val="placeholder"/>
        </w:category>
        <w:types>
          <w:type w:val="bbPlcHdr"/>
        </w:types>
        <w:behaviors>
          <w:behavior w:val="content"/>
        </w:behaviors>
        <w:guid w:val="{CCA4B7CD-1991-48F2-AB29-FCDA70C6B950}"/>
      </w:docPartPr>
      <w:docPartBody>
        <w:p w:rsidR="008669C5" w:rsidRDefault="00B60AEE" w:rsidP="00B60AEE">
          <w:pPr>
            <w:pStyle w:val="1116C32B5A904CEB8453083F39AD2016"/>
          </w:pPr>
          <w:r w:rsidRPr="00F02E38">
            <w:rPr>
              <w:rStyle w:val="PlaceholderText"/>
            </w:rPr>
            <w:t>Click here to enter text.</w:t>
          </w:r>
        </w:p>
      </w:docPartBody>
    </w:docPart>
    <w:docPart>
      <w:docPartPr>
        <w:name w:val="B2F80DCA09AD430D8AF300614F1C26DD"/>
        <w:category>
          <w:name w:val="General"/>
          <w:gallery w:val="placeholder"/>
        </w:category>
        <w:types>
          <w:type w:val="bbPlcHdr"/>
        </w:types>
        <w:behaviors>
          <w:behavior w:val="content"/>
        </w:behaviors>
        <w:guid w:val="{5AC66B12-E9D7-481C-AEE1-84A2B0D6B45B}"/>
      </w:docPartPr>
      <w:docPartBody>
        <w:p w:rsidR="008669C5" w:rsidRDefault="00B60AEE" w:rsidP="00B60AEE">
          <w:pPr>
            <w:pStyle w:val="B2F80DCA09AD430D8AF300614F1C26DD"/>
          </w:pPr>
          <w:r w:rsidRPr="00F02E38">
            <w:rPr>
              <w:rStyle w:val="PlaceholderText"/>
            </w:rPr>
            <w:t>Click here to enter text.</w:t>
          </w:r>
        </w:p>
      </w:docPartBody>
    </w:docPart>
    <w:docPart>
      <w:docPartPr>
        <w:name w:val="2C5B4A8D85F245A2826F35BE0011289A"/>
        <w:category>
          <w:name w:val="General"/>
          <w:gallery w:val="placeholder"/>
        </w:category>
        <w:types>
          <w:type w:val="bbPlcHdr"/>
        </w:types>
        <w:behaviors>
          <w:behavior w:val="content"/>
        </w:behaviors>
        <w:guid w:val="{7B036BEC-DDD9-4968-ADF4-B3EF4F8D414A}"/>
      </w:docPartPr>
      <w:docPartBody>
        <w:p w:rsidR="008669C5" w:rsidRDefault="00B60AEE" w:rsidP="00B60AEE">
          <w:pPr>
            <w:pStyle w:val="2C5B4A8D85F245A2826F35BE0011289A"/>
          </w:pPr>
          <w:r w:rsidRPr="00F02E38">
            <w:rPr>
              <w:rStyle w:val="PlaceholderText"/>
            </w:rPr>
            <w:t>Click here to enter text.</w:t>
          </w:r>
        </w:p>
      </w:docPartBody>
    </w:docPart>
    <w:docPart>
      <w:docPartPr>
        <w:name w:val="8EBFFA720C874033A01AAAA5CB4E1240"/>
        <w:category>
          <w:name w:val="General"/>
          <w:gallery w:val="placeholder"/>
        </w:category>
        <w:types>
          <w:type w:val="bbPlcHdr"/>
        </w:types>
        <w:behaviors>
          <w:behavior w:val="content"/>
        </w:behaviors>
        <w:guid w:val="{E2DBB260-F6E6-4981-8072-839A842CB6EB}"/>
      </w:docPartPr>
      <w:docPartBody>
        <w:p w:rsidR="008669C5" w:rsidRDefault="00B60AEE" w:rsidP="00B60AEE">
          <w:pPr>
            <w:pStyle w:val="8EBFFA720C874033A01AAAA5CB4E1240"/>
          </w:pPr>
          <w:r w:rsidRPr="00F02E38">
            <w:rPr>
              <w:rStyle w:val="PlaceholderText"/>
            </w:rPr>
            <w:t>Click here to enter text.</w:t>
          </w:r>
        </w:p>
      </w:docPartBody>
    </w:docPart>
    <w:docPart>
      <w:docPartPr>
        <w:name w:val="3DB52C0D9FB24E59B7376CA10BA5C584"/>
        <w:category>
          <w:name w:val="General"/>
          <w:gallery w:val="placeholder"/>
        </w:category>
        <w:types>
          <w:type w:val="bbPlcHdr"/>
        </w:types>
        <w:behaviors>
          <w:behavior w:val="content"/>
        </w:behaviors>
        <w:guid w:val="{DF947831-766B-4E33-9967-B5668A07FE79}"/>
      </w:docPartPr>
      <w:docPartBody>
        <w:p w:rsidR="008669C5" w:rsidRDefault="00B60AEE" w:rsidP="00B60AEE">
          <w:pPr>
            <w:pStyle w:val="3DB52C0D9FB24E59B7376CA10BA5C584"/>
          </w:pPr>
          <w:r w:rsidRPr="00F02E38">
            <w:rPr>
              <w:rStyle w:val="PlaceholderText"/>
            </w:rPr>
            <w:t>Click here to enter text.</w:t>
          </w:r>
        </w:p>
      </w:docPartBody>
    </w:docPart>
    <w:docPart>
      <w:docPartPr>
        <w:name w:val="4344F1857FB043688DD53441034D54DB"/>
        <w:category>
          <w:name w:val="General"/>
          <w:gallery w:val="placeholder"/>
        </w:category>
        <w:types>
          <w:type w:val="bbPlcHdr"/>
        </w:types>
        <w:behaviors>
          <w:behavior w:val="content"/>
        </w:behaviors>
        <w:guid w:val="{F459AE4E-BD0E-4AE7-B514-C8024A7FF8EF}"/>
      </w:docPartPr>
      <w:docPartBody>
        <w:p w:rsidR="00B13BF9" w:rsidRDefault="00B13BF9" w:rsidP="00B13BF9">
          <w:pPr>
            <w:pStyle w:val="4344F1857FB043688DD53441034D54DB"/>
          </w:pPr>
          <w:r w:rsidRPr="00F02E38">
            <w:rPr>
              <w:rStyle w:val="PlaceholderText"/>
            </w:rPr>
            <w:t>Click here to enter text.</w:t>
          </w:r>
        </w:p>
      </w:docPartBody>
    </w:docPart>
    <w:docPart>
      <w:docPartPr>
        <w:name w:val="B6DDF825FBD34F159AFA4AB4F8A61ACE"/>
        <w:category>
          <w:name w:val="General"/>
          <w:gallery w:val="placeholder"/>
        </w:category>
        <w:types>
          <w:type w:val="bbPlcHdr"/>
        </w:types>
        <w:behaviors>
          <w:behavior w:val="content"/>
        </w:behaviors>
        <w:guid w:val="{CF9683F3-B95B-4F92-8EA8-A0D29274E0E9}"/>
      </w:docPartPr>
      <w:docPartBody>
        <w:p w:rsidR="00B13BF9" w:rsidRDefault="00B13BF9" w:rsidP="00B13BF9">
          <w:pPr>
            <w:pStyle w:val="B6DDF825FBD34F159AFA4AB4F8A61ACE"/>
          </w:pPr>
          <w:r w:rsidRPr="00F02E38">
            <w:rPr>
              <w:rStyle w:val="PlaceholderText"/>
            </w:rPr>
            <w:t>Click here to enter text.</w:t>
          </w:r>
        </w:p>
      </w:docPartBody>
    </w:docPart>
    <w:docPart>
      <w:docPartPr>
        <w:name w:val="1CB95ECAE0704B139F413F8BA05B9E08"/>
        <w:category>
          <w:name w:val="General"/>
          <w:gallery w:val="placeholder"/>
        </w:category>
        <w:types>
          <w:type w:val="bbPlcHdr"/>
        </w:types>
        <w:behaviors>
          <w:behavior w:val="content"/>
        </w:behaviors>
        <w:guid w:val="{845928F4-8984-4EE8-8DB0-1089DC3D72C5}"/>
      </w:docPartPr>
      <w:docPartBody>
        <w:p w:rsidR="00B13BF9" w:rsidRDefault="00B13BF9" w:rsidP="00B13BF9">
          <w:pPr>
            <w:pStyle w:val="1CB95ECAE0704B139F413F8BA05B9E08"/>
          </w:pPr>
          <w:r w:rsidRPr="00F02E38">
            <w:rPr>
              <w:rStyle w:val="PlaceholderText"/>
            </w:rPr>
            <w:t>Click here to enter text.</w:t>
          </w:r>
        </w:p>
      </w:docPartBody>
    </w:docPart>
    <w:docPart>
      <w:docPartPr>
        <w:name w:val="A725079A5A1B4B809B2CF0C56936BA25"/>
        <w:category>
          <w:name w:val="General"/>
          <w:gallery w:val="placeholder"/>
        </w:category>
        <w:types>
          <w:type w:val="bbPlcHdr"/>
        </w:types>
        <w:behaviors>
          <w:behavior w:val="content"/>
        </w:behaviors>
        <w:guid w:val="{82736F5F-2A43-4EC0-B1B1-53BD876F9C8B}"/>
      </w:docPartPr>
      <w:docPartBody>
        <w:p w:rsidR="00B13BF9" w:rsidRDefault="00B13BF9" w:rsidP="00B13BF9">
          <w:pPr>
            <w:pStyle w:val="A725079A5A1B4B809B2CF0C56936BA25"/>
          </w:pPr>
          <w:r w:rsidRPr="00F02E38">
            <w:rPr>
              <w:rStyle w:val="PlaceholderText"/>
            </w:rPr>
            <w:t>Click here to enter text.</w:t>
          </w:r>
        </w:p>
      </w:docPartBody>
    </w:docPart>
    <w:docPart>
      <w:docPartPr>
        <w:name w:val="9D02871E922F479FA15DF68010511DEE"/>
        <w:category>
          <w:name w:val="General"/>
          <w:gallery w:val="placeholder"/>
        </w:category>
        <w:types>
          <w:type w:val="bbPlcHdr"/>
        </w:types>
        <w:behaviors>
          <w:behavior w:val="content"/>
        </w:behaviors>
        <w:guid w:val="{7EBA99CC-2162-482E-A4F3-1247DCCAEBBF}"/>
      </w:docPartPr>
      <w:docPartBody>
        <w:p w:rsidR="00B13BF9" w:rsidRDefault="00B13BF9" w:rsidP="00B13BF9">
          <w:pPr>
            <w:pStyle w:val="9D02871E922F479FA15DF68010511DEE"/>
          </w:pPr>
          <w:r w:rsidRPr="00F02E38">
            <w:rPr>
              <w:rStyle w:val="PlaceholderText"/>
            </w:rPr>
            <w:t>Click here to enter text.</w:t>
          </w:r>
        </w:p>
      </w:docPartBody>
    </w:docPart>
    <w:docPart>
      <w:docPartPr>
        <w:name w:val="F3A32ED3B2014D56A6F28EA88F891F0F"/>
        <w:category>
          <w:name w:val="General"/>
          <w:gallery w:val="placeholder"/>
        </w:category>
        <w:types>
          <w:type w:val="bbPlcHdr"/>
        </w:types>
        <w:behaviors>
          <w:behavior w:val="content"/>
        </w:behaviors>
        <w:guid w:val="{00CEF438-9087-4E67-9218-A4C839843F82}"/>
      </w:docPartPr>
      <w:docPartBody>
        <w:p w:rsidR="00B13BF9" w:rsidRDefault="00B13BF9" w:rsidP="00B13BF9">
          <w:pPr>
            <w:pStyle w:val="F3A32ED3B2014D56A6F28EA88F891F0F"/>
          </w:pPr>
          <w:r w:rsidRPr="00F02E38">
            <w:rPr>
              <w:rStyle w:val="PlaceholderText"/>
            </w:rPr>
            <w:t>Click here to enter text.</w:t>
          </w:r>
        </w:p>
      </w:docPartBody>
    </w:docPart>
    <w:docPart>
      <w:docPartPr>
        <w:name w:val="95E2320996394CA2A74646DFBB2C4DF1"/>
        <w:category>
          <w:name w:val="General"/>
          <w:gallery w:val="placeholder"/>
        </w:category>
        <w:types>
          <w:type w:val="bbPlcHdr"/>
        </w:types>
        <w:behaviors>
          <w:behavior w:val="content"/>
        </w:behaviors>
        <w:guid w:val="{8F4C37C0-5818-40B8-A153-EA031FA0ABC7}"/>
      </w:docPartPr>
      <w:docPartBody>
        <w:p w:rsidR="00B13BF9" w:rsidRDefault="00B13BF9" w:rsidP="00B13BF9">
          <w:pPr>
            <w:pStyle w:val="95E2320996394CA2A74646DFBB2C4DF1"/>
          </w:pPr>
          <w:r w:rsidRPr="00F02E38">
            <w:rPr>
              <w:rStyle w:val="PlaceholderText"/>
            </w:rPr>
            <w:t>Click here to enter text.</w:t>
          </w:r>
        </w:p>
      </w:docPartBody>
    </w:docPart>
    <w:docPart>
      <w:docPartPr>
        <w:name w:val="BA627B9B354548ECABB46F83CABD923B"/>
        <w:category>
          <w:name w:val="General"/>
          <w:gallery w:val="placeholder"/>
        </w:category>
        <w:types>
          <w:type w:val="bbPlcHdr"/>
        </w:types>
        <w:behaviors>
          <w:behavior w:val="content"/>
        </w:behaviors>
        <w:guid w:val="{5AC68A17-BD91-449F-8C86-C1628874E546}"/>
      </w:docPartPr>
      <w:docPartBody>
        <w:p w:rsidR="00B13BF9" w:rsidRDefault="00B13BF9" w:rsidP="00B13BF9">
          <w:pPr>
            <w:pStyle w:val="BA627B9B354548ECABB46F83CABD923B"/>
          </w:pPr>
          <w:r w:rsidRPr="00F02E38">
            <w:rPr>
              <w:rStyle w:val="PlaceholderText"/>
            </w:rPr>
            <w:t>Click here to enter text.</w:t>
          </w:r>
        </w:p>
      </w:docPartBody>
    </w:docPart>
    <w:docPart>
      <w:docPartPr>
        <w:name w:val="37D09DC16C7D418480142896A436DA34"/>
        <w:category>
          <w:name w:val="General"/>
          <w:gallery w:val="placeholder"/>
        </w:category>
        <w:types>
          <w:type w:val="bbPlcHdr"/>
        </w:types>
        <w:behaviors>
          <w:behavior w:val="content"/>
        </w:behaviors>
        <w:guid w:val="{1C099895-D311-4361-857E-5528E957C28D}"/>
      </w:docPartPr>
      <w:docPartBody>
        <w:p w:rsidR="00B13BF9" w:rsidRDefault="00B13BF9" w:rsidP="00B13BF9">
          <w:pPr>
            <w:pStyle w:val="37D09DC16C7D418480142896A436DA34"/>
          </w:pPr>
          <w:r w:rsidRPr="00F02E38">
            <w:rPr>
              <w:rStyle w:val="PlaceholderText"/>
            </w:rPr>
            <w:t>Click here to enter text.</w:t>
          </w:r>
        </w:p>
      </w:docPartBody>
    </w:docPart>
    <w:docPart>
      <w:docPartPr>
        <w:name w:val="FDDEEFF906EE437F9D6E063190C1E0A2"/>
        <w:category>
          <w:name w:val="General"/>
          <w:gallery w:val="placeholder"/>
        </w:category>
        <w:types>
          <w:type w:val="bbPlcHdr"/>
        </w:types>
        <w:behaviors>
          <w:behavior w:val="content"/>
        </w:behaviors>
        <w:guid w:val="{E9FAF5B8-1EE3-4EE9-98F0-41FB72C4B9EB}"/>
      </w:docPartPr>
      <w:docPartBody>
        <w:p w:rsidR="00B13BF9" w:rsidRDefault="00B13BF9" w:rsidP="00B13BF9">
          <w:pPr>
            <w:pStyle w:val="FDDEEFF906EE437F9D6E063190C1E0A2"/>
          </w:pPr>
          <w:r w:rsidRPr="00F02E38">
            <w:rPr>
              <w:rStyle w:val="PlaceholderText"/>
            </w:rPr>
            <w:t>Click here to enter text.</w:t>
          </w:r>
        </w:p>
      </w:docPartBody>
    </w:docPart>
    <w:docPart>
      <w:docPartPr>
        <w:name w:val="D4196EE5E0534E89813AD59374086E94"/>
        <w:category>
          <w:name w:val="General"/>
          <w:gallery w:val="placeholder"/>
        </w:category>
        <w:types>
          <w:type w:val="bbPlcHdr"/>
        </w:types>
        <w:behaviors>
          <w:behavior w:val="content"/>
        </w:behaviors>
        <w:guid w:val="{0223739E-2133-4BCC-A169-99499D98B2F2}"/>
      </w:docPartPr>
      <w:docPartBody>
        <w:p w:rsidR="00B13BF9" w:rsidRDefault="00B13BF9" w:rsidP="00B13BF9">
          <w:pPr>
            <w:pStyle w:val="D4196EE5E0534E89813AD59374086E94"/>
          </w:pPr>
          <w:r w:rsidRPr="00966167">
            <w:rPr>
              <w:rStyle w:val="Responseboxtext"/>
              <w:rFonts w:eastAsia="Calibri"/>
            </w:rPr>
            <w:t>Click here to enter text.</w:t>
          </w:r>
        </w:p>
      </w:docPartBody>
    </w:docPart>
    <w:docPart>
      <w:docPartPr>
        <w:name w:val="E5B8EAAB17EA4AC985A8E81F5333CEA3"/>
        <w:category>
          <w:name w:val="General"/>
          <w:gallery w:val="placeholder"/>
        </w:category>
        <w:types>
          <w:type w:val="bbPlcHdr"/>
        </w:types>
        <w:behaviors>
          <w:behavior w:val="content"/>
        </w:behaviors>
        <w:guid w:val="{7473DE21-1A14-4F6A-B577-41C3EB2BA88C}"/>
      </w:docPartPr>
      <w:docPartBody>
        <w:p w:rsidR="00B13BF9" w:rsidRDefault="00B13BF9" w:rsidP="00B13BF9">
          <w:pPr>
            <w:pStyle w:val="E5B8EAAB17EA4AC985A8E81F5333CEA3"/>
          </w:pPr>
          <w:r w:rsidRPr="00966167">
            <w:rPr>
              <w:rStyle w:val="Responseboxtext"/>
              <w:rFonts w:eastAsia="Calibri"/>
            </w:rPr>
            <w:t>Click here to enter text.</w:t>
          </w:r>
        </w:p>
      </w:docPartBody>
    </w:docPart>
    <w:docPart>
      <w:docPartPr>
        <w:name w:val="900DFE92EA454F4D8B9C9942FEBC4373"/>
        <w:category>
          <w:name w:val="General"/>
          <w:gallery w:val="placeholder"/>
        </w:category>
        <w:types>
          <w:type w:val="bbPlcHdr"/>
        </w:types>
        <w:behaviors>
          <w:behavior w:val="content"/>
        </w:behaviors>
        <w:guid w:val="{485F4776-A535-46FA-908F-1BE2B53D81B3}"/>
      </w:docPartPr>
      <w:docPartBody>
        <w:p w:rsidR="00B13BF9" w:rsidRDefault="00B13BF9" w:rsidP="00B13BF9">
          <w:pPr>
            <w:pStyle w:val="900DFE92EA454F4D8B9C9942FEBC4373"/>
          </w:pPr>
          <w:r w:rsidRPr="00966167">
            <w:rPr>
              <w:rStyle w:val="Responseboxtext"/>
              <w:rFonts w:eastAsia="Calibri"/>
            </w:rPr>
            <w:t>Click here to enter text.</w:t>
          </w:r>
        </w:p>
      </w:docPartBody>
    </w:docPart>
    <w:docPart>
      <w:docPartPr>
        <w:name w:val="352ECBB88FDE4DFF872240A372C956A4"/>
        <w:category>
          <w:name w:val="General"/>
          <w:gallery w:val="placeholder"/>
        </w:category>
        <w:types>
          <w:type w:val="bbPlcHdr"/>
        </w:types>
        <w:behaviors>
          <w:behavior w:val="content"/>
        </w:behaviors>
        <w:guid w:val="{341FF467-78A2-4221-AD5B-89F9AB7DF8DE}"/>
      </w:docPartPr>
      <w:docPartBody>
        <w:p w:rsidR="00B13BF9" w:rsidRDefault="00B13BF9" w:rsidP="00B13BF9">
          <w:pPr>
            <w:pStyle w:val="352ECBB88FDE4DFF872240A372C956A4"/>
          </w:pPr>
          <w:r w:rsidRPr="00966167">
            <w:rPr>
              <w:rStyle w:val="Responseboxtext"/>
              <w:rFonts w:eastAsia="Calibri"/>
            </w:rPr>
            <w:t>Click here to enter text.</w:t>
          </w:r>
        </w:p>
      </w:docPartBody>
    </w:docPart>
    <w:docPart>
      <w:docPartPr>
        <w:name w:val="77FF6B0B08BA4A4AB5FEF23F03F9B5F7"/>
        <w:category>
          <w:name w:val="General"/>
          <w:gallery w:val="placeholder"/>
        </w:category>
        <w:types>
          <w:type w:val="bbPlcHdr"/>
        </w:types>
        <w:behaviors>
          <w:behavior w:val="content"/>
        </w:behaviors>
        <w:guid w:val="{6B34B6EF-CD0B-4D5D-B5C4-51CA2CE616F3}"/>
      </w:docPartPr>
      <w:docPartBody>
        <w:p w:rsidR="00B13BF9" w:rsidRDefault="00B13BF9" w:rsidP="00B13BF9">
          <w:pPr>
            <w:pStyle w:val="77FF6B0B08BA4A4AB5FEF23F03F9B5F7"/>
          </w:pPr>
          <w:r w:rsidRPr="00966167">
            <w:rPr>
              <w:rStyle w:val="Responseboxtext"/>
              <w:rFonts w:eastAsia="Calibri"/>
            </w:rPr>
            <w:t>Click here to enter text.</w:t>
          </w:r>
        </w:p>
      </w:docPartBody>
    </w:docPart>
    <w:docPart>
      <w:docPartPr>
        <w:name w:val="DDDEA1751A674894AA04E1A4A3505A59"/>
        <w:category>
          <w:name w:val="General"/>
          <w:gallery w:val="placeholder"/>
        </w:category>
        <w:types>
          <w:type w:val="bbPlcHdr"/>
        </w:types>
        <w:behaviors>
          <w:behavior w:val="content"/>
        </w:behaviors>
        <w:guid w:val="{E3BF9A37-0557-49B7-916F-A71D63732509}"/>
      </w:docPartPr>
      <w:docPartBody>
        <w:p w:rsidR="00B13BF9" w:rsidRDefault="00B13BF9" w:rsidP="00B13BF9">
          <w:pPr>
            <w:pStyle w:val="DDDEA1751A674894AA04E1A4A3505A59"/>
          </w:pPr>
          <w:r w:rsidRPr="00966167">
            <w:rPr>
              <w:rStyle w:val="Responseboxtext"/>
              <w:rFonts w:eastAsia="Calibri"/>
            </w:rPr>
            <w:t>Click here to enter text.</w:t>
          </w:r>
        </w:p>
      </w:docPartBody>
    </w:docPart>
    <w:docPart>
      <w:docPartPr>
        <w:name w:val="4445EB0028CF46AC96E401F50CA30895"/>
        <w:category>
          <w:name w:val="General"/>
          <w:gallery w:val="placeholder"/>
        </w:category>
        <w:types>
          <w:type w:val="bbPlcHdr"/>
        </w:types>
        <w:behaviors>
          <w:behavior w:val="content"/>
        </w:behaviors>
        <w:guid w:val="{531C0A81-520C-4BA8-A649-45272408829C}"/>
      </w:docPartPr>
      <w:docPartBody>
        <w:p w:rsidR="00B13BF9" w:rsidRDefault="00B13BF9" w:rsidP="00B13BF9">
          <w:pPr>
            <w:pStyle w:val="4445EB0028CF46AC96E401F50CA30895"/>
          </w:pPr>
          <w:r w:rsidRPr="00966167">
            <w:rPr>
              <w:rStyle w:val="Responseboxtext"/>
              <w:rFonts w:eastAsia="Calibri"/>
            </w:rPr>
            <w:t>Click here to enter text.</w:t>
          </w:r>
        </w:p>
      </w:docPartBody>
    </w:docPart>
    <w:docPart>
      <w:docPartPr>
        <w:name w:val="C1556F225E1141A4A4E43AF5BE425897"/>
        <w:category>
          <w:name w:val="General"/>
          <w:gallery w:val="placeholder"/>
        </w:category>
        <w:types>
          <w:type w:val="bbPlcHdr"/>
        </w:types>
        <w:behaviors>
          <w:behavior w:val="content"/>
        </w:behaviors>
        <w:guid w:val="{B347CD58-BF4D-40E6-ADEA-DA3E70D88D84}"/>
      </w:docPartPr>
      <w:docPartBody>
        <w:p w:rsidR="00B13BF9" w:rsidRDefault="00B13BF9" w:rsidP="00B13BF9">
          <w:pPr>
            <w:pStyle w:val="C1556F225E1141A4A4E43AF5BE425897"/>
          </w:pPr>
          <w:r w:rsidRPr="00966167">
            <w:rPr>
              <w:rStyle w:val="Responseboxtext"/>
              <w:rFonts w:eastAsia="Calibri"/>
            </w:rPr>
            <w:t>Click here to enter text.</w:t>
          </w:r>
        </w:p>
      </w:docPartBody>
    </w:docPart>
    <w:docPart>
      <w:docPartPr>
        <w:name w:val="B6AA069A236540E3B15B8FA77B0AFA10"/>
        <w:category>
          <w:name w:val="General"/>
          <w:gallery w:val="placeholder"/>
        </w:category>
        <w:types>
          <w:type w:val="bbPlcHdr"/>
        </w:types>
        <w:behaviors>
          <w:behavior w:val="content"/>
        </w:behaviors>
        <w:guid w:val="{6C4D6FA9-852E-4F5F-983C-A87285F46E06}"/>
      </w:docPartPr>
      <w:docPartBody>
        <w:p w:rsidR="00B13BF9" w:rsidRDefault="00B13BF9" w:rsidP="00B13BF9">
          <w:pPr>
            <w:pStyle w:val="B6AA069A236540E3B15B8FA77B0AFA10"/>
          </w:pPr>
          <w:r w:rsidRPr="00966167">
            <w:rPr>
              <w:rStyle w:val="Responseboxtext"/>
              <w:rFonts w:eastAsia="Calibri"/>
            </w:rPr>
            <w:t>Click here to enter text.</w:t>
          </w:r>
        </w:p>
      </w:docPartBody>
    </w:docPart>
    <w:docPart>
      <w:docPartPr>
        <w:name w:val="68824FCE199B41D29F0A51AD7459A678"/>
        <w:category>
          <w:name w:val="General"/>
          <w:gallery w:val="placeholder"/>
        </w:category>
        <w:types>
          <w:type w:val="bbPlcHdr"/>
        </w:types>
        <w:behaviors>
          <w:behavior w:val="content"/>
        </w:behaviors>
        <w:guid w:val="{007623FA-7B36-4AC3-BD6E-35DFC2B5C3C6}"/>
      </w:docPartPr>
      <w:docPartBody>
        <w:p w:rsidR="00B13BF9" w:rsidRDefault="00B13BF9" w:rsidP="00B13BF9">
          <w:pPr>
            <w:pStyle w:val="68824FCE199B41D29F0A51AD7459A678"/>
          </w:pPr>
          <w:r w:rsidRPr="00966167">
            <w:rPr>
              <w:rStyle w:val="Responseboxtext"/>
              <w:rFonts w:eastAsia="Calibri"/>
            </w:rPr>
            <w:t>Click here to enter text.</w:t>
          </w:r>
        </w:p>
      </w:docPartBody>
    </w:docPart>
    <w:docPart>
      <w:docPartPr>
        <w:name w:val="36FAC0DF48A7440D9CA8F733CF025E79"/>
        <w:category>
          <w:name w:val="General"/>
          <w:gallery w:val="placeholder"/>
        </w:category>
        <w:types>
          <w:type w:val="bbPlcHdr"/>
        </w:types>
        <w:behaviors>
          <w:behavior w:val="content"/>
        </w:behaviors>
        <w:guid w:val="{BA494AFE-8680-4A63-B545-379A1F815860}"/>
      </w:docPartPr>
      <w:docPartBody>
        <w:p w:rsidR="00B13BF9" w:rsidRDefault="00B13BF9" w:rsidP="00B13BF9">
          <w:pPr>
            <w:pStyle w:val="36FAC0DF48A7440D9CA8F733CF025E79"/>
          </w:pPr>
          <w:r w:rsidRPr="00966167">
            <w:rPr>
              <w:rStyle w:val="Responseboxtext"/>
              <w:rFonts w:eastAsia="Calibri"/>
            </w:rPr>
            <w:t>Click here to enter text.</w:t>
          </w:r>
        </w:p>
      </w:docPartBody>
    </w:docPart>
    <w:docPart>
      <w:docPartPr>
        <w:name w:val="A596718689E745B98D905A1BBE49972E"/>
        <w:category>
          <w:name w:val="General"/>
          <w:gallery w:val="placeholder"/>
        </w:category>
        <w:types>
          <w:type w:val="bbPlcHdr"/>
        </w:types>
        <w:behaviors>
          <w:behavior w:val="content"/>
        </w:behaviors>
        <w:guid w:val="{2460C0B8-F933-4340-91D5-CC3B51DBCDD6}"/>
      </w:docPartPr>
      <w:docPartBody>
        <w:p w:rsidR="00B13BF9" w:rsidRDefault="00B13BF9" w:rsidP="00B13BF9">
          <w:pPr>
            <w:pStyle w:val="A596718689E745B98D905A1BBE49972E"/>
          </w:pPr>
          <w:r w:rsidRPr="00966167">
            <w:rPr>
              <w:rStyle w:val="Responseboxtext"/>
              <w:rFonts w:eastAsia="Calibri"/>
            </w:rPr>
            <w:t>Click here to enter text.</w:t>
          </w:r>
        </w:p>
      </w:docPartBody>
    </w:docPart>
    <w:docPart>
      <w:docPartPr>
        <w:name w:val="CC31C498F98F452AA5664B6AEF6D900C"/>
        <w:category>
          <w:name w:val="General"/>
          <w:gallery w:val="placeholder"/>
        </w:category>
        <w:types>
          <w:type w:val="bbPlcHdr"/>
        </w:types>
        <w:behaviors>
          <w:behavior w:val="content"/>
        </w:behaviors>
        <w:guid w:val="{C906E63A-C89A-49AE-AE97-5527C2A45C8B}"/>
      </w:docPartPr>
      <w:docPartBody>
        <w:p w:rsidR="00B13BF9" w:rsidRDefault="00B13BF9" w:rsidP="00B13BF9">
          <w:pPr>
            <w:pStyle w:val="CC31C498F98F452AA5664B6AEF6D900C"/>
          </w:pPr>
          <w:r w:rsidRPr="00966167">
            <w:rPr>
              <w:rStyle w:val="Responseboxtext"/>
              <w:rFonts w:eastAsia="Calibri"/>
            </w:rPr>
            <w:t>Click here to enter text.</w:t>
          </w:r>
        </w:p>
      </w:docPartBody>
    </w:docPart>
    <w:docPart>
      <w:docPartPr>
        <w:name w:val="14F0F794D7D84ED1BB995611DD5A1D20"/>
        <w:category>
          <w:name w:val="General"/>
          <w:gallery w:val="placeholder"/>
        </w:category>
        <w:types>
          <w:type w:val="bbPlcHdr"/>
        </w:types>
        <w:behaviors>
          <w:behavior w:val="content"/>
        </w:behaviors>
        <w:guid w:val="{A8134803-8915-4EB6-9EF6-5B090CB06FB7}"/>
      </w:docPartPr>
      <w:docPartBody>
        <w:p w:rsidR="00B13BF9" w:rsidRDefault="00B13BF9" w:rsidP="00B13BF9">
          <w:pPr>
            <w:pStyle w:val="14F0F794D7D84ED1BB995611DD5A1D20"/>
          </w:pPr>
          <w:r w:rsidRPr="00966167">
            <w:rPr>
              <w:rStyle w:val="Responseboxtext"/>
              <w:rFonts w:eastAsia="Calibri"/>
            </w:rPr>
            <w:t>Click here to enter text.</w:t>
          </w:r>
        </w:p>
      </w:docPartBody>
    </w:docPart>
    <w:docPart>
      <w:docPartPr>
        <w:name w:val="6F215122BAC64C8A9442364192C0EDB3"/>
        <w:category>
          <w:name w:val="General"/>
          <w:gallery w:val="placeholder"/>
        </w:category>
        <w:types>
          <w:type w:val="bbPlcHdr"/>
        </w:types>
        <w:behaviors>
          <w:behavior w:val="content"/>
        </w:behaviors>
        <w:guid w:val="{42B474E0-DBBB-46B6-AC2B-640AE8C672B8}"/>
      </w:docPartPr>
      <w:docPartBody>
        <w:p w:rsidR="00B13BF9" w:rsidRDefault="00B13BF9" w:rsidP="00B13BF9">
          <w:pPr>
            <w:pStyle w:val="6F215122BAC64C8A9442364192C0EDB3"/>
          </w:pPr>
          <w:r w:rsidRPr="00966167">
            <w:rPr>
              <w:rStyle w:val="Responseboxtext"/>
              <w:rFonts w:eastAsia="Calibri"/>
            </w:rPr>
            <w:t>Click here to enter text.</w:t>
          </w:r>
        </w:p>
      </w:docPartBody>
    </w:docPart>
    <w:docPart>
      <w:docPartPr>
        <w:name w:val="6209F2690CF34644AA4349F68D3B73A3"/>
        <w:category>
          <w:name w:val="General"/>
          <w:gallery w:val="placeholder"/>
        </w:category>
        <w:types>
          <w:type w:val="bbPlcHdr"/>
        </w:types>
        <w:behaviors>
          <w:behavior w:val="content"/>
        </w:behaviors>
        <w:guid w:val="{8D036AFD-2C7F-4AE6-930D-DFCCF1937245}"/>
      </w:docPartPr>
      <w:docPartBody>
        <w:p w:rsidR="00B13BF9" w:rsidRDefault="00B13BF9" w:rsidP="00B13BF9">
          <w:pPr>
            <w:pStyle w:val="6209F2690CF34644AA4349F68D3B73A3"/>
          </w:pPr>
          <w:r w:rsidRPr="00966167">
            <w:rPr>
              <w:rStyle w:val="Responseboxtext"/>
              <w:rFonts w:eastAsia="Calibri"/>
            </w:rPr>
            <w:t>Click here to enter text.</w:t>
          </w:r>
        </w:p>
      </w:docPartBody>
    </w:docPart>
    <w:docPart>
      <w:docPartPr>
        <w:name w:val="1FCE6BA105074BAF83D4695676F2EA95"/>
        <w:category>
          <w:name w:val="General"/>
          <w:gallery w:val="placeholder"/>
        </w:category>
        <w:types>
          <w:type w:val="bbPlcHdr"/>
        </w:types>
        <w:behaviors>
          <w:behavior w:val="content"/>
        </w:behaviors>
        <w:guid w:val="{4B605E1D-50B9-42C8-B7A0-518F5B54866B}"/>
      </w:docPartPr>
      <w:docPartBody>
        <w:p w:rsidR="00B13BF9" w:rsidRDefault="00B13BF9" w:rsidP="00B13BF9">
          <w:pPr>
            <w:pStyle w:val="1FCE6BA105074BAF83D4695676F2EA95"/>
          </w:pPr>
          <w:r w:rsidRPr="00966167">
            <w:rPr>
              <w:rStyle w:val="Responseboxtext"/>
              <w:rFonts w:eastAsia="Calibri"/>
            </w:rPr>
            <w:t>Click here to enter text.</w:t>
          </w:r>
        </w:p>
      </w:docPartBody>
    </w:docPart>
    <w:docPart>
      <w:docPartPr>
        <w:name w:val="A1223F3306184B889B9DE35A3D4562E6"/>
        <w:category>
          <w:name w:val="General"/>
          <w:gallery w:val="placeholder"/>
        </w:category>
        <w:types>
          <w:type w:val="bbPlcHdr"/>
        </w:types>
        <w:behaviors>
          <w:behavior w:val="content"/>
        </w:behaviors>
        <w:guid w:val="{919E8340-D859-457A-9AF2-7DD3BB329DAC}"/>
      </w:docPartPr>
      <w:docPartBody>
        <w:p w:rsidR="00B13BF9" w:rsidRDefault="00B13BF9" w:rsidP="00B13BF9">
          <w:pPr>
            <w:pStyle w:val="A1223F3306184B889B9DE35A3D4562E6"/>
          </w:pPr>
          <w:r w:rsidRPr="00966167">
            <w:rPr>
              <w:rStyle w:val="Responseboxtext"/>
              <w:rFonts w:eastAsia="Calibri"/>
            </w:rPr>
            <w:t>Click here to enter text.</w:t>
          </w:r>
        </w:p>
      </w:docPartBody>
    </w:docPart>
    <w:docPart>
      <w:docPartPr>
        <w:name w:val="C802DE1CDA074A09A8D2643D9D7FB9E2"/>
        <w:category>
          <w:name w:val="General"/>
          <w:gallery w:val="placeholder"/>
        </w:category>
        <w:types>
          <w:type w:val="bbPlcHdr"/>
        </w:types>
        <w:behaviors>
          <w:behavior w:val="content"/>
        </w:behaviors>
        <w:guid w:val="{EC9A3C33-6E55-4EB0-A532-FB4A0DE267DA}"/>
      </w:docPartPr>
      <w:docPartBody>
        <w:p w:rsidR="00B13BF9" w:rsidRDefault="00B13BF9" w:rsidP="00B13BF9">
          <w:pPr>
            <w:pStyle w:val="C802DE1CDA074A09A8D2643D9D7FB9E2"/>
          </w:pPr>
          <w:r w:rsidRPr="00966167">
            <w:rPr>
              <w:rStyle w:val="Responseboxtext"/>
              <w:rFonts w:eastAsia="Calibri"/>
            </w:rPr>
            <w:t>Click here to enter text.</w:t>
          </w:r>
        </w:p>
      </w:docPartBody>
    </w:docPart>
    <w:docPart>
      <w:docPartPr>
        <w:name w:val="711A9B52080A44558719738E9BA3A53C"/>
        <w:category>
          <w:name w:val="General"/>
          <w:gallery w:val="placeholder"/>
        </w:category>
        <w:types>
          <w:type w:val="bbPlcHdr"/>
        </w:types>
        <w:behaviors>
          <w:behavior w:val="content"/>
        </w:behaviors>
        <w:guid w:val="{C7AB12C4-2DF4-444E-8AF0-6E9167877628}"/>
      </w:docPartPr>
      <w:docPartBody>
        <w:p w:rsidR="00B13BF9" w:rsidRDefault="00B13BF9" w:rsidP="00B13BF9">
          <w:pPr>
            <w:pStyle w:val="711A9B52080A44558719738E9BA3A53C"/>
          </w:pPr>
          <w:r w:rsidRPr="00966167">
            <w:rPr>
              <w:rStyle w:val="Responseboxtext"/>
              <w:rFonts w:eastAsia="Calibri"/>
            </w:rPr>
            <w:t>Click here to enter text.</w:t>
          </w:r>
        </w:p>
      </w:docPartBody>
    </w:docPart>
    <w:docPart>
      <w:docPartPr>
        <w:name w:val="F989F0D69D1C4736A0BE561E83889E7D"/>
        <w:category>
          <w:name w:val="General"/>
          <w:gallery w:val="placeholder"/>
        </w:category>
        <w:types>
          <w:type w:val="bbPlcHdr"/>
        </w:types>
        <w:behaviors>
          <w:behavior w:val="content"/>
        </w:behaviors>
        <w:guid w:val="{524195DF-4150-4100-B871-5ACB3845FAAD}"/>
      </w:docPartPr>
      <w:docPartBody>
        <w:p w:rsidR="00B13BF9" w:rsidRDefault="00B13BF9" w:rsidP="00B13BF9">
          <w:pPr>
            <w:pStyle w:val="F989F0D69D1C4736A0BE561E83889E7D"/>
          </w:pPr>
          <w:r w:rsidRPr="00966167">
            <w:rPr>
              <w:rStyle w:val="Responseboxtext"/>
              <w:rFonts w:eastAsia="Calibri"/>
            </w:rPr>
            <w:t>Click here to enter text.</w:t>
          </w:r>
        </w:p>
      </w:docPartBody>
    </w:docPart>
    <w:docPart>
      <w:docPartPr>
        <w:name w:val="15ADAEDD731D46FCBFAF8D833DAC71B4"/>
        <w:category>
          <w:name w:val="General"/>
          <w:gallery w:val="placeholder"/>
        </w:category>
        <w:types>
          <w:type w:val="bbPlcHdr"/>
        </w:types>
        <w:behaviors>
          <w:behavior w:val="content"/>
        </w:behaviors>
        <w:guid w:val="{B121764E-DF1C-46CE-BBB6-272A99A73726}"/>
      </w:docPartPr>
      <w:docPartBody>
        <w:p w:rsidR="00B13BF9" w:rsidRDefault="00B13BF9" w:rsidP="00B13BF9">
          <w:pPr>
            <w:pStyle w:val="15ADAEDD731D46FCBFAF8D833DAC71B4"/>
          </w:pPr>
          <w:r w:rsidRPr="00966167">
            <w:rPr>
              <w:rStyle w:val="Responseboxtext"/>
              <w:rFonts w:eastAsia="Calibri"/>
            </w:rPr>
            <w:t>Click here to enter text.</w:t>
          </w:r>
        </w:p>
      </w:docPartBody>
    </w:docPart>
    <w:docPart>
      <w:docPartPr>
        <w:name w:val="EF583D002FC44A448142A429D3F2FD3B"/>
        <w:category>
          <w:name w:val="General"/>
          <w:gallery w:val="placeholder"/>
        </w:category>
        <w:types>
          <w:type w:val="bbPlcHdr"/>
        </w:types>
        <w:behaviors>
          <w:behavior w:val="content"/>
        </w:behaviors>
        <w:guid w:val="{32C16D8A-5102-41E2-BE66-120844B3B464}"/>
      </w:docPartPr>
      <w:docPartBody>
        <w:p w:rsidR="00B13BF9" w:rsidRDefault="00B13BF9" w:rsidP="00B13BF9">
          <w:pPr>
            <w:pStyle w:val="EF583D002FC44A448142A429D3F2FD3B"/>
          </w:pPr>
          <w:r w:rsidRPr="00966167">
            <w:rPr>
              <w:rStyle w:val="Responseboxtext"/>
              <w:rFonts w:eastAsia="Calibri"/>
            </w:rPr>
            <w:t>Click here to enter text.</w:t>
          </w:r>
        </w:p>
      </w:docPartBody>
    </w:docPart>
    <w:docPart>
      <w:docPartPr>
        <w:name w:val="603B11EBB09B4801BFB73DBA7228ECE6"/>
        <w:category>
          <w:name w:val="General"/>
          <w:gallery w:val="placeholder"/>
        </w:category>
        <w:types>
          <w:type w:val="bbPlcHdr"/>
        </w:types>
        <w:behaviors>
          <w:behavior w:val="content"/>
        </w:behaviors>
        <w:guid w:val="{07DA19D5-AAB3-46E7-A4C9-C2F0B132FA8C}"/>
      </w:docPartPr>
      <w:docPartBody>
        <w:p w:rsidR="00B13BF9" w:rsidRDefault="00B13BF9" w:rsidP="00B13BF9">
          <w:pPr>
            <w:pStyle w:val="603B11EBB09B4801BFB73DBA7228ECE6"/>
          </w:pPr>
          <w:r w:rsidRPr="00966167">
            <w:rPr>
              <w:rStyle w:val="Responseboxtext"/>
              <w:rFonts w:eastAsia="Calibri"/>
            </w:rPr>
            <w:t>Click here to enter text.</w:t>
          </w:r>
        </w:p>
      </w:docPartBody>
    </w:docPart>
    <w:docPart>
      <w:docPartPr>
        <w:name w:val="2EE46BF0E5FB4334ABC1C0ACE336F637"/>
        <w:category>
          <w:name w:val="General"/>
          <w:gallery w:val="placeholder"/>
        </w:category>
        <w:types>
          <w:type w:val="bbPlcHdr"/>
        </w:types>
        <w:behaviors>
          <w:behavior w:val="content"/>
        </w:behaviors>
        <w:guid w:val="{5B3371EE-CDB7-422F-A08F-A94C8E939C06}"/>
      </w:docPartPr>
      <w:docPartBody>
        <w:p w:rsidR="00B13BF9" w:rsidRDefault="00B13BF9" w:rsidP="00B13BF9">
          <w:pPr>
            <w:pStyle w:val="2EE46BF0E5FB4334ABC1C0ACE336F637"/>
          </w:pPr>
          <w:r w:rsidRPr="00966167">
            <w:rPr>
              <w:rStyle w:val="Responseboxtext"/>
              <w:rFonts w:eastAsia="Calibri"/>
            </w:rPr>
            <w:t>Click here to enter text.</w:t>
          </w:r>
        </w:p>
      </w:docPartBody>
    </w:docPart>
    <w:docPart>
      <w:docPartPr>
        <w:name w:val="C0763865462C4A99BA85696B7E102DE6"/>
        <w:category>
          <w:name w:val="General"/>
          <w:gallery w:val="placeholder"/>
        </w:category>
        <w:types>
          <w:type w:val="bbPlcHdr"/>
        </w:types>
        <w:behaviors>
          <w:behavior w:val="content"/>
        </w:behaviors>
        <w:guid w:val="{014F538C-7EAC-4FB1-9F44-0374AE24BA10}"/>
      </w:docPartPr>
      <w:docPartBody>
        <w:p w:rsidR="00B13BF9" w:rsidRDefault="00B13BF9" w:rsidP="00B13BF9">
          <w:pPr>
            <w:pStyle w:val="C0763865462C4A99BA85696B7E102DE6"/>
          </w:pPr>
          <w:r w:rsidRPr="00966167">
            <w:rPr>
              <w:rStyle w:val="Responseboxtext"/>
              <w:rFonts w:eastAsia="Calibri"/>
            </w:rPr>
            <w:t>Click here to enter text.</w:t>
          </w:r>
        </w:p>
      </w:docPartBody>
    </w:docPart>
    <w:docPart>
      <w:docPartPr>
        <w:name w:val="6633ECF5237B4EA7977DFD54F8B338F0"/>
        <w:category>
          <w:name w:val="General"/>
          <w:gallery w:val="placeholder"/>
        </w:category>
        <w:types>
          <w:type w:val="bbPlcHdr"/>
        </w:types>
        <w:behaviors>
          <w:behavior w:val="content"/>
        </w:behaviors>
        <w:guid w:val="{8FF992D6-905C-4980-AE49-DA0250C7E3C2}"/>
      </w:docPartPr>
      <w:docPartBody>
        <w:p w:rsidR="00B13BF9" w:rsidRDefault="00B13BF9" w:rsidP="00B13BF9">
          <w:pPr>
            <w:pStyle w:val="6633ECF5237B4EA7977DFD54F8B338F0"/>
          </w:pPr>
          <w:r w:rsidRPr="00966167">
            <w:rPr>
              <w:rStyle w:val="Responseboxtext"/>
              <w:rFonts w:eastAsia="Calibri"/>
            </w:rPr>
            <w:t>Click here to enter text.</w:t>
          </w:r>
        </w:p>
      </w:docPartBody>
    </w:docPart>
    <w:docPart>
      <w:docPartPr>
        <w:name w:val="EA0F89FCF9F84899B95DC6BDD3FEC57D"/>
        <w:category>
          <w:name w:val="General"/>
          <w:gallery w:val="placeholder"/>
        </w:category>
        <w:types>
          <w:type w:val="bbPlcHdr"/>
        </w:types>
        <w:behaviors>
          <w:behavior w:val="content"/>
        </w:behaviors>
        <w:guid w:val="{CCFD7F97-E6B4-45FD-8BB4-3F26754E2B04}"/>
      </w:docPartPr>
      <w:docPartBody>
        <w:p w:rsidR="00B13BF9" w:rsidRDefault="00B13BF9" w:rsidP="00B13BF9">
          <w:pPr>
            <w:pStyle w:val="EA0F89FCF9F84899B95DC6BDD3FEC57D"/>
          </w:pPr>
          <w:r w:rsidRPr="00966167">
            <w:rPr>
              <w:rStyle w:val="Responseboxtext"/>
              <w:rFonts w:eastAsia="Calibri"/>
            </w:rPr>
            <w:t>Click here to enter text.</w:t>
          </w:r>
        </w:p>
      </w:docPartBody>
    </w:docPart>
    <w:docPart>
      <w:docPartPr>
        <w:name w:val="2D1DAF07D67B42D987AA24F2208A7C4A"/>
        <w:category>
          <w:name w:val="General"/>
          <w:gallery w:val="placeholder"/>
        </w:category>
        <w:types>
          <w:type w:val="bbPlcHdr"/>
        </w:types>
        <w:behaviors>
          <w:behavior w:val="content"/>
        </w:behaviors>
        <w:guid w:val="{FBF6CED8-C017-4E83-8B6C-1E72DCEED276}"/>
      </w:docPartPr>
      <w:docPartBody>
        <w:p w:rsidR="00B13BF9" w:rsidRDefault="00B13BF9" w:rsidP="00B13BF9">
          <w:pPr>
            <w:pStyle w:val="2D1DAF07D67B42D987AA24F2208A7C4A"/>
          </w:pPr>
          <w:r w:rsidRPr="00966167">
            <w:rPr>
              <w:rStyle w:val="Responseboxtext"/>
              <w:rFonts w:eastAsia="Calibri"/>
            </w:rPr>
            <w:t>Click here to enter text.</w:t>
          </w:r>
        </w:p>
      </w:docPartBody>
    </w:docPart>
    <w:docPart>
      <w:docPartPr>
        <w:name w:val="FA69CB4DC6E44009920F4B26DFA41E42"/>
        <w:category>
          <w:name w:val="General"/>
          <w:gallery w:val="placeholder"/>
        </w:category>
        <w:types>
          <w:type w:val="bbPlcHdr"/>
        </w:types>
        <w:behaviors>
          <w:behavior w:val="content"/>
        </w:behaviors>
        <w:guid w:val="{BD86554E-748E-4245-9D15-68B61EB7A596}"/>
      </w:docPartPr>
      <w:docPartBody>
        <w:p w:rsidR="00B13BF9" w:rsidRDefault="00B13BF9" w:rsidP="00B13BF9">
          <w:pPr>
            <w:pStyle w:val="FA69CB4DC6E44009920F4B26DFA41E42"/>
          </w:pPr>
          <w:r w:rsidRPr="00966167">
            <w:rPr>
              <w:rStyle w:val="Responseboxtext"/>
              <w:rFonts w:eastAsia="Calibri"/>
            </w:rPr>
            <w:t>Click here to enter text.</w:t>
          </w:r>
        </w:p>
      </w:docPartBody>
    </w:docPart>
    <w:docPart>
      <w:docPartPr>
        <w:name w:val="90801950344A42FA929C6BE602B7AF4A"/>
        <w:category>
          <w:name w:val="General"/>
          <w:gallery w:val="placeholder"/>
        </w:category>
        <w:types>
          <w:type w:val="bbPlcHdr"/>
        </w:types>
        <w:behaviors>
          <w:behavior w:val="content"/>
        </w:behaviors>
        <w:guid w:val="{DD692F16-F644-472D-831F-8878379E1885}"/>
      </w:docPartPr>
      <w:docPartBody>
        <w:p w:rsidR="00B13BF9" w:rsidRDefault="00B13BF9" w:rsidP="00B13BF9">
          <w:pPr>
            <w:pStyle w:val="90801950344A42FA929C6BE602B7AF4A"/>
          </w:pPr>
          <w:r w:rsidRPr="00966167">
            <w:rPr>
              <w:rStyle w:val="Responseboxtext"/>
              <w:rFonts w:eastAsia="Calibri"/>
            </w:rPr>
            <w:t>Click here to enter text.</w:t>
          </w:r>
        </w:p>
      </w:docPartBody>
    </w:docPart>
    <w:docPart>
      <w:docPartPr>
        <w:name w:val="C999E2D7BFEC4C0EAFEC56421B60896D"/>
        <w:category>
          <w:name w:val="General"/>
          <w:gallery w:val="placeholder"/>
        </w:category>
        <w:types>
          <w:type w:val="bbPlcHdr"/>
        </w:types>
        <w:behaviors>
          <w:behavior w:val="content"/>
        </w:behaviors>
        <w:guid w:val="{4419E35A-40A6-425D-86C1-300DAD078550}"/>
      </w:docPartPr>
      <w:docPartBody>
        <w:p w:rsidR="00B13BF9" w:rsidRDefault="00B13BF9" w:rsidP="00B13BF9">
          <w:pPr>
            <w:pStyle w:val="C999E2D7BFEC4C0EAFEC56421B60896D"/>
          </w:pPr>
          <w:r w:rsidRPr="00966167">
            <w:rPr>
              <w:rStyle w:val="Responseboxtext"/>
              <w:rFonts w:eastAsia="Calibri"/>
            </w:rPr>
            <w:t>Click here to enter text.</w:t>
          </w:r>
        </w:p>
      </w:docPartBody>
    </w:docPart>
    <w:docPart>
      <w:docPartPr>
        <w:name w:val="7574B3E8625244A7AFD44B529C2E0AA2"/>
        <w:category>
          <w:name w:val="General"/>
          <w:gallery w:val="placeholder"/>
        </w:category>
        <w:types>
          <w:type w:val="bbPlcHdr"/>
        </w:types>
        <w:behaviors>
          <w:behavior w:val="content"/>
        </w:behaviors>
        <w:guid w:val="{4751B29A-E452-42AB-B60C-5467AC471515}"/>
      </w:docPartPr>
      <w:docPartBody>
        <w:p w:rsidR="00B13BF9" w:rsidRDefault="00B13BF9" w:rsidP="00B13BF9">
          <w:pPr>
            <w:pStyle w:val="7574B3E8625244A7AFD44B529C2E0AA2"/>
          </w:pPr>
          <w:r w:rsidRPr="00966167">
            <w:rPr>
              <w:rStyle w:val="Responseboxtext"/>
              <w:rFonts w:eastAsia="Calibri"/>
            </w:rPr>
            <w:t>Click here to enter text.</w:t>
          </w:r>
        </w:p>
      </w:docPartBody>
    </w:docPart>
    <w:docPart>
      <w:docPartPr>
        <w:name w:val="39FFD1CA28F840DBB1781FB63C81F042"/>
        <w:category>
          <w:name w:val="General"/>
          <w:gallery w:val="placeholder"/>
        </w:category>
        <w:types>
          <w:type w:val="bbPlcHdr"/>
        </w:types>
        <w:behaviors>
          <w:behavior w:val="content"/>
        </w:behaviors>
        <w:guid w:val="{F23C03A2-E08E-44FD-920A-F4C21CA5D5CC}"/>
      </w:docPartPr>
      <w:docPartBody>
        <w:p w:rsidR="00B13BF9" w:rsidRDefault="00B13BF9" w:rsidP="00B13BF9">
          <w:pPr>
            <w:pStyle w:val="39FFD1CA28F840DBB1781FB63C81F042"/>
          </w:pPr>
          <w:r w:rsidRPr="00966167">
            <w:rPr>
              <w:rStyle w:val="Responseboxtext"/>
              <w:rFonts w:eastAsia="Calibri"/>
            </w:rPr>
            <w:t>Click here to enter text.</w:t>
          </w:r>
        </w:p>
      </w:docPartBody>
    </w:docPart>
    <w:docPart>
      <w:docPartPr>
        <w:name w:val="C5215C7613364058AF6461CAD8D411FD"/>
        <w:category>
          <w:name w:val="General"/>
          <w:gallery w:val="placeholder"/>
        </w:category>
        <w:types>
          <w:type w:val="bbPlcHdr"/>
        </w:types>
        <w:behaviors>
          <w:behavior w:val="content"/>
        </w:behaviors>
        <w:guid w:val="{3BC7206A-5F47-4622-8017-903EE2F4663E}"/>
      </w:docPartPr>
      <w:docPartBody>
        <w:p w:rsidR="00B13BF9" w:rsidRDefault="00B13BF9" w:rsidP="00B13BF9">
          <w:pPr>
            <w:pStyle w:val="C5215C7613364058AF6461CAD8D411FD"/>
          </w:pPr>
          <w:r w:rsidRPr="00331F50">
            <w:rPr>
              <w:rStyle w:val="Responseboxtext"/>
              <w:rFonts w:eastAsia="Calibri"/>
            </w:rPr>
            <w:t>Click here to enter text.</w:t>
          </w:r>
        </w:p>
      </w:docPartBody>
    </w:docPart>
    <w:docPart>
      <w:docPartPr>
        <w:name w:val="6187F7873D7E41F4B48C2283739AA5C0"/>
        <w:category>
          <w:name w:val="General"/>
          <w:gallery w:val="placeholder"/>
        </w:category>
        <w:types>
          <w:type w:val="bbPlcHdr"/>
        </w:types>
        <w:behaviors>
          <w:behavior w:val="content"/>
        </w:behaviors>
        <w:guid w:val="{EF5EA48A-1EC0-4C5A-B32D-A45905564B87}"/>
      </w:docPartPr>
      <w:docPartBody>
        <w:p w:rsidR="00B13BF9" w:rsidRDefault="00B13BF9" w:rsidP="00B13BF9">
          <w:pPr>
            <w:pStyle w:val="6187F7873D7E41F4B48C2283739AA5C0"/>
          </w:pPr>
          <w:r w:rsidRPr="00966167">
            <w:rPr>
              <w:rStyle w:val="Responseboxtext"/>
              <w:rFonts w:eastAsia="Calibri"/>
            </w:rPr>
            <w:t>Click here to enter text.</w:t>
          </w:r>
        </w:p>
      </w:docPartBody>
    </w:docPart>
    <w:docPart>
      <w:docPartPr>
        <w:name w:val="5642CB46B9404EC7AD7A3DA74DE531F4"/>
        <w:category>
          <w:name w:val="General"/>
          <w:gallery w:val="placeholder"/>
        </w:category>
        <w:types>
          <w:type w:val="bbPlcHdr"/>
        </w:types>
        <w:behaviors>
          <w:behavior w:val="content"/>
        </w:behaviors>
        <w:guid w:val="{6C72EDD7-F8A2-4866-8C8F-1D41C43146CD}"/>
      </w:docPartPr>
      <w:docPartBody>
        <w:p w:rsidR="00B13BF9" w:rsidRDefault="00B13BF9" w:rsidP="00B13BF9">
          <w:pPr>
            <w:pStyle w:val="5642CB46B9404EC7AD7A3DA74DE531F4"/>
          </w:pPr>
          <w:r w:rsidRPr="00966167">
            <w:rPr>
              <w:rStyle w:val="Responseboxtext"/>
              <w:rFonts w:eastAsia="Calibri"/>
            </w:rPr>
            <w:t>Click here to enter text.</w:t>
          </w:r>
        </w:p>
      </w:docPartBody>
    </w:docPart>
    <w:docPart>
      <w:docPartPr>
        <w:name w:val="A3962B06033D48E2AAF86B00410A5974"/>
        <w:category>
          <w:name w:val="General"/>
          <w:gallery w:val="placeholder"/>
        </w:category>
        <w:types>
          <w:type w:val="bbPlcHdr"/>
        </w:types>
        <w:behaviors>
          <w:behavior w:val="content"/>
        </w:behaviors>
        <w:guid w:val="{36F9614A-804F-4B02-A216-34C75C0C7FB8}"/>
      </w:docPartPr>
      <w:docPartBody>
        <w:p w:rsidR="00B13BF9" w:rsidRDefault="00B13BF9" w:rsidP="00B13BF9">
          <w:pPr>
            <w:pStyle w:val="A3962B06033D48E2AAF86B00410A5974"/>
          </w:pPr>
          <w:r w:rsidRPr="00966167">
            <w:rPr>
              <w:rStyle w:val="Responseboxtext"/>
              <w:rFonts w:eastAsia="Calibri"/>
            </w:rPr>
            <w:t>Click here to enter text.</w:t>
          </w:r>
        </w:p>
      </w:docPartBody>
    </w:docPart>
    <w:docPart>
      <w:docPartPr>
        <w:name w:val="A4A6B08A77EC49519B1CC8B53A2F5D05"/>
        <w:category>
          <w:name w:val="General"/>
          <w:gallery w:val="placeholder"/>
        </w:category>
        <w:types>
          <w:type w:val="bbPlcHdr"/>
        </w:types>
        <w:behaviors>
          <w:behavior w:val="content"/>
        </w:behaviors>
        <w:guid w:val="{DB02F607-DD37-4C45-8CCE-9A4D6E93A9DE}"/>
      </w:docPartPr>
      <w:docPartBody>
        <w:p w:rsidR="00B13BF9" w:rsidRDefault="00B13BF9" w:rsidP="00B13BF9">
          <w:pPr>
            <w:pStyle w:val="A4A6B08A77EC49519B1CC8B53A2F5D05"/>
          </w:pPr>
          <w:r w:rsidRPr="00966167">
            <w:rPr>
              <w:rStyle w:val="Responseboxtext"/>
              <w:rFonts w:eastAsia="Calibri"/>
            </w:rPr>
            <w:t>Click here to enter text.</w:t>
          </w:r>
        </w:p>
      </w:docPartBody>
    </w:docPart>
    <w:docPart>
      <w:docPartPr>
        <w:name w:val="D602852CBD7C4FCCAD11F8B0D8980167"/>
        <w:category>
          <w:name w:val="General"/>
          <w:gallery w:val="placeholder"/>
        </w:category>
        <w:types>
          <w:type w:val="bbPlcHdr"/>
        </w:types>
        <w:behaviors>
          <w:behavior w:val="content"/>
        </w:behaviors>
        <w:guid w:val="{D84FB713-9C6A-4227-AEEF-53E158B9C9CD}"/>
      </w:docPartPr>
      <w:docPartBody>
        <w:p w:rsidR="00B13BF9" w:rsidRDefault="00B13BF9" w:rsidP="00B13BF9">
          <w:pPr>
            <w:pStyle w:val="D602852CBD7C4FCCAD11F8B0D8980167"/>
          </w:pPr>
          <w:r w:rsidRPr="00966167">
            <w:rPr>
              <w:rStyle w:val="Responseboxtext"/>
              <w:rFonts w:eastAsia="Calibri"/>
            </w:rPr>
            <w:t>Click here to enter text.</w:t>
          </w:r>
        </w:p>
      </w:docPartBody>
    </w:docPart>
    <w:docPart>
      <w:docPartPr>
        <w:name w:val="51BBA7661F264417B9316B74F01F2E50"/>
        <w:category>
          <w:name w:val="General"/>
          <w:gallery w:val="placeholder"/>
        </w:category>
        <w:types>
          <w:type w:val="bbPlcHdr"/>
        </w:types>
        <w:behaviors>
          <w:behavior w:val="content"/>
        </w:behaviors>
        <w:guid w:val="{F15313B2-4D5A-45BF-AC37-276B6136ABD2}"/>
      </w:docPartPr>
      <w:docPartBody>
        <w:p w:rsidR="00B13BF9" w:rsidRDefault="00B13BF9" w:rsidP="00B13BF9">
          <w:pPr>
            <w:pStyle w:val="51BBA7661F264417B9316B74F01F2E50"/>
          </w:pPr>
          <w:r w:rsidRPr="00966167">
            <w:rPr>
              <w:rStyle w:val="Responseboxtext"/>
              <w:rFonts w:eastAsia="Calibri"/>
            </w:rPr>
            <w:t>Click here to enter text.</w:t>
          </w:r>
        </w:p>
      </w:docPartBody>
    </w:docPart>
    <w:docPart>
      <w:docPartPr>
        <w:name w:val="4C28F050DC1F4FBCABA81AA4AA6AFCD5"/>
        <w:category>
          <w:name w:val="General"/>
          <w:gallery w:val="placeholder"/>
        </w:category>
        <w:types>
          <w:type w:val="bbPlcHdr"/>
        </w:types>
        <w:behaviors>
          <w:behavior w:val="content"/>
        </w:behaviors>
        <w:guid w:val="{2D261C5E-CD87-4A34-9883-894EE7800B7B}"/>
      </w:docPartPr>
      <w:docPartBody>
        <w:p w:rsidR="00B13BF9" w:rsidRDefault="00B13BF9" w:rsidP="00B13BF9">
          <w:pPr>
            <w:pStyle w:val="4C28F050DC1F4FBCABA81AA4AA6AFCD5"/>
          </w:pPr>
          <w:r w:rsidRPr="00966167">
            <w:rPr>
              <w:rStyle w:val="Responseboxtext"/>
              <w:rFonts w:eastAsia="Calibri"/>
            </w:rPr>
            <w:t>Click here to enter text.</w:t>
          </w:r>
        </w:p>
      </w:docPartBody>
    </w:docPart>
    <w:docPart>
      <w:docPartPr>
        <w:name w:val="10E1558A9D224B78A127032D71FCF4F1"/>
        <w:category>
          <w:name w:val="General"/>
          <w:gallery w:val="placeholder"/>
        </w:category>
        <w:types>
          <w:type w:val="bbPlcHdr"/>
        </w:types>
        <w:behaviors>
          <w:behavior w:val="content"/>
        </w:behaviors>
        <w:guid w:val="{8CF9B51E-F4C5-42EC-93F9-CE031CA310A3}"/>
      </w:docPartPr>
      <w:docPartBody>
        <w:p w:rsidR="00B13BF9" w:rsidRDefault="00B13BF9" w:rsidP="00B13BF9">
          <w:pPr>
            <w:pStyle w:val="10E1558A9D224B78A127032D71FCF4F1"/>
          </w:pPr>
          <w:r w:rsidRPr="00966167">
            <w:rPr>
              <w:rStyle w:val="Responseboxtext"/>
              <w:rFonts w:eastAsia="Calibri"/>
            </w:rPr>
            <w:t>Click here to enter text.</w:t>
          </w:r>
        </w:p>
      </w:docPartBody>
    </w:docPart>
    <w:docPart>
      <w:docPartPr>
        <w:name w:val="440CF83BE9704F1E99F7800427B6AD98"/>
        <w:category>
          <w:name w:val="General"/>
          <w:gallery w:val="placeholder"/>
        </w:category>
        <w:types>
          <w:type w:val="bbPlcHdr"/>
        </w:types>
        <w:behaviors>
          <w:behavior w:val="content"/>
        </w:behaviors>
        <w:guid w:val="{EB5FFCF4-4B42-4E05-A170-6A1579169230}"/>
      </w:docPartPr>
      <w:docPartBody>
        <w:p w:rsidR="00B13BF9" w:rsidRDefault="00B13BF9" w:rsidP="00B13BF9">
          <w:pPr>
            <w:pStyle w:val="440CF83BE9704F1E99F7800427B6AD98"/>
          </w:pPr>
          <w:r w:rsidRPr="00966167">
            <w:rPr>
              <w:rStyle w:val="Responseboxtext"/>
              <w:rFonts w:eastAsia="Calibri"/>
            </w:rPr>
            <w:t>Click here to enter text.</w:t>
          </w:r>
        </w:p>
      </w:docPartBody>
    </w:docPart>
    <w:docPart>
      <w:docPartPr>
        <w:name w:val="24CC85E191AF4E588B5BDAD0DEA697E2"/>
        <w:category>
          <w:name w:val="General"/>
          <w:gallery w:val="placeholder"/>
        </w:category>
        <w:types>
          <w:type w:val="bbPlcHdr"/>
        </w:types>
        <w:behaviors>
          <w:behavior w:val="content"/>
        </w:behaviors>
        <w:guid w:val="{42345C90-F58C-4F4B-A706-30A8F58982F4}"/>
      </w:docPartPr>
      <w:docPartBody>
        <w:p w:rsidR="00B13BF9" w:rsidRDefault="00B13BF9" w:rsidP="00B13BF9">
          <w:pPr>
            <w:pStyle w:val="24CC85E191AF4E588B5BDAD0DEA697E2"/>
          </w:pPr>
          <w:r w:rsidRPr="00966167">
            <w:rPr>
              <w:rStyle w:val="Responseboxtext"/>
              <w:rFonts w:eastAsia="Calibri"/>
            </w:rPr>
            <w:t>Click here to enter text.</w:t>
          </w:r>
        </w:p>
      </w:docPartBody>
    </w:docPart>
    <w:docPart>
      <w:docPartPr>
        <w:name w:val="EA0B67D09C9C49E781EFC9B52195A097"/>
        <w:category>
          <w:name w:val="General"/>
          <w:gallery w:val="placeholder"/>
        </w:category>
        <w:types>
          <w:type w:val="bbPlcHdr"/>
        </w:types>
        <w:behaviors>
          <w:behavior w:val="content"/>
        </w:behaviors>
        <w:guid w:val="{1135B84B-5386-4A2B-988B-74B57C28FA56}"/>
      </w:docPartPr>
      <w:docPartBody>
        <w:p w:rsidR="00B13BF9" w:rsidRDefault="00B13BF9" w:rsidP="00B13BF9">
          <w:pPr>
            <w:pStyle w:val="EA0B67D09C9C49E781EFC9B52195A097"/>
          </w:pPr>
          <w:r w:rsidRPr="00966167">
            <w:rPr>
              <w:rStyle w:val="Responseboxtext"/>
              <w:rFonts w:eastAsia="Calibri"/>
            </w:rPr>
            <w:t>Click here to enter text.</w:t>
          </w:r>
        </w:p>
      </w:docPartBody>
    </w:docPart>
    <w:docPart>
      <w:docPartPr>
        <w:name w:val="25BBEAA554384CBCBB12017E10E46C47"/>
        <w:category>
          <w:name w:val="General"/>
          <w:gallery w:val="placeholder"/>
        </w:category>
        <w:types>
          <w:type w:val="bbPlcHdr"/>
        </w:types>
        <w:behaviors>
          <w:behavior w:val="content"/>
        </w:behaviors>
        <w:guid w:val="{E2D43EF0-F229-46D4-86EC-6800EBB2625B}"/>
      </w:docPartPr>
      <w:docPartBody>
        <w:p w:rsidR="00B13BF9" w:rsidRDefault="00B13BF9" w:rsidP="00B13BF9">
          <w:pPr>
            <w:pStyle w:val="25BBEAA554384CBCBB12017E10E46C47"/>
          </w:pPr>
          <w:r w:rsidRPr="00966167">
            <w:rPr>
              <w:rStyle w:val="Responseboxtext"/>
              <w:rFonts w:eastAsia="Calibri"/>
            </w:rPr>
            <w:t>Click here to enter text.</w:t>
          </w:r>
        </w:p>
      </w:docPartBody>
    </w:docPart>
    <w:docPart>
      <w:docPartPr>
        <w:name w:val="C0B6EE128E584CE28D063061191F7BC2"/>
        <w:category>
          <w:name w:val="General"/>
          <w:gallery w:val="placeholder"/>
        </w:category>
        <w:types>
          <w:type w:val="bbPlcHdr"/>
        </w:types>
        <w:behaviors>
          <w:behavior w:val="content"/>
        </w:behaviors>
        <w:guid w:val="{00A6A815-6ECE-4F1A-83BF-644AD826FF4C}"/>
      </w:docPartPr>
      <w:docPartBody>
        <w:p w:rsidR="00B13BF9" w:rsidRDefault="00B13BF9" w:rsidP="00B13BF9">
          <w:pPr>
            <w:pStyle w:val="C0B6EE128E584CE28D063061191F7BC2"/>
          </w:pPr>
          <w:r w:rsidRPr="00966167">
            <w:rPr>
              <w:rStyle w:val="Responseboxtext"/>
              <w:rFonts w:eastAsia="Calibri"/>
            </w:rPr>
            <w:t>Click here to enter text.</w:t>
          </w:r>
        </w:p>
      </w:docPartBody>
    </w:docPart>
    <w:docPart>
      <w:docPartPr>
        <w:name w:val="1631BDE5969B44238F2FFAEC16593933"/>
        <w:category>
          <w:name w:val="General"/>
          <w:gallery w:val="placeholder"/>
        </w:category>
        <w:types>
          <w:type w:val="bbPlcHdr"/>
        </w:types>
        <w:behaviors>
          <w:behavior w:val="content"/>
        </w:behaviors>
        <w:guid w:val="{F46171C8-7045-4744-B8EF-FCF982B81A5D}"/>
      </w:docPartPr>
      <w:docPartBody>
        <w:p w:rsidR="00B13BF9" w:rsidRDefault="00B13BF9" w:rsidP="00B13BF9">
          <w:pPr>
            <w:pStyle w:val="1631BDE5969B44238F2FFAEC16593933"/>
          </w:pPr>
          <w:r w:rsidRPr="00966167">
            <w:rPr>
              <w:rStyle w:val="Responseboxtext"/>
              <w:rFonts w:eastAsia="Calibri"/>
            </w:rPr>
            <w:t>Click here to enter text.</w:t>
          </w:r>
        </w:p>
      </w:docPartBody>
    </w:docPart>
    <w:docPart>
      <w:docPartPr>
        <w:name w:val="286850B368444754B9AF3A471DF5D965"/>
        <w:category>
          <w:name w:val="General"/>
          <w:gallery w:val="placeholder"/>
        </w:category>
        <w:types>
          <w:type w:val="bbPlcHdr"/>
        </w:types>
        <w:behaviors>
          <w:behavior w:val="content"/>
        </w:behaviors>
        <w:guid w:val="{A4456E32-A572-427F-8551-1D339F351C24}"/>
      </w:docPartPr>
      <w:docPartBody>
        <w:p w:rsidR="00B13BF9" w:rsidRDefault="00B13BF9" w:rsidP="00B13BF9">
          <w:pPr>
            <w:pStyle w:val="286850B368444754B9AF3A471DF5D965"/>
          </w:pPr>
          <w:r w:rsidRPr="00966167">
            <w:rPr>
              <w:rStyle w:val="Responseboxtext"/>
              <w:rFonts w:eastAsia="Calibri"/>
            </w:rPr>
            <w:t>Click here to enter text.</w:t>
          </w:r>
        </w:p>
      </w:docPartBody>
    </w:docPart>
    <w:docPart>
      <w:docPartPr>
        <w:name w:val="CF4A57F5C414407BBC141922D6EB63AB"/>
        <w:category>
          <w:name w:val="General"/>
          <w:gallery w:val="placeholder"/>
        </w:category>
        <w:types>
          <w:type w:val="bbPlcHdr"/>
        </w:types>
        <w:behaviors>
          <w:behavior w:val="content"/>
        </w:behaviors>
        <w:guid w:val="{4C93DB66-9608-4C08-8A0A-2E1B9324A46D}"/>
      </w:docPartPr>
      <w:docPartBody>
        <w:p w:rsidR="00B13BF9" w:rsidRDefault="00B13BF9" w:rsidP="00B13BF9">
          <w:pPr>
            <w:pStyle w:val="CF4A57F5C414407BBC141922D6EB63AB"/>
          </w:pPr>
          <w:r w:rsidRPr="00966167">
            <w:rPr>
              <w:rStyle w:val="Responseboxtext"/>
              <w:rFonts w:eastAsia="Calibri"/>
            </w:rPr>
            <w:t>Click here to enter text.</w:t>
          </w:r>
        </w:p>
      </w:docPartBody>
    </w:docPart>
    <w:docPart>
      <w:docPartPr>
        <w:name w:val="45685BDBB53B41FF955E82CEFE6A8EDE"/>
        <w:category>
          <w:name w:val="General"/>
          <w:gallery w:val="placeholder"/>
        </w:category>
        <w:types>
          <w:type w:val="bbPlcHdr"/>
        </w:types>
        <w:behaviors>
          <w:behavior w:val="content"/>
        </w:behaviors>
        <w:guid w:val="{0DAEFCE7-A84C-4F3E-AE4F-72899C3DF519}"/>
      </w:docPartPr>
      <w:docPartBody>
        <w:p w:rsidR="00B13BF9" w:rsidRDefault="00B13BF9" w:rsidP="00B13BF9">
          <w:pPr>
            <w:pStyle w:val="45685BDBB53B41FF955E82CEFE6A8EDE"/>
          </w:pPr>
          <w:r w:rsidRPr="00966167">
            <w:rPr>
              <w:rStyle w:val="Responseboxtext"/>
              <w:rFonts w:eastAsia="Calibri"/>
            </w:rPr>
            <w:t>Click here to enter text.</w:t>
          </w:r>
        </w:p>
      </w:docPartBody>
    </w:docPart>
    <w:docPart>
      <w:docPartPr>
        <w:name w:val="D3030B98F4E346F8BD97B7225409D39B"/>
        <w:category>
          <w:name w:val="General"/>
          <w:gallery w:val="placeholder"/>
        </w:category>
        <w:types>
          <w:type w:val="bbPlcHdr"/>
        </w:types>
        <w:behaviors>
          <w:behavior w:val="content"/>
        </w:behaviors>
        <w:guid w:val="{96E4585A-122F-48C6-8413-1187E928695C}"/>
      </w:docPartPr>
      <w:docPartBody>
        <w:p w:rsidR="00B13BF9" w:rsidRDefault="00B13BF9" w:rsidP="00B13BF9">
          <w:pPr>
            <w:pStyle w:val="D3030B98F4E346F8BD97B7225409D39B"/>
          </w:pPr>
          <w:r w:rsidRPr="00966167">
            <w:rPr>
              <w:rStyle w:val="Responseboxtext"/>
              <w:rFonts w:eastAsia="Calibri"/>
            </w:rPr>
            <w:t>Click here to enter text.</w:t>
          </w:r>
        </w:p>
      </w:docPartBody>
    </w:docPart>
    <w:docPart>
      <w:docPartPr>
        <w:name w:val="061A1C47333D466284EEEE3302FCFD19"/>
        <w:category>
          <w:name w:val="General"/>
          <w:gallery w:val="placeholder"/>
        </w:category>
        <w:types>
          <w:type w:val="bbPlcHdr"/>
        </w:types>
        <w:behaviors>
          <w:behavior w:val="content"/>
        </w:behaviors>
        <w:guid w:val="{C39B2998-C6D0-4FF2-8654-9E6CA868294E}"/>
      </w:docPartPr>
      <w:docPartBody>
        <w:p w:rsidR="00B13BF9" w:rsidRDefault="00B13BF9" w:rsidP="00B13BF9">
          <w:pPr>
            <w:pStyle w:val="061A1C47333D466284EEEE3302FCFD19"/>
          </w:pPr>
          <w:r w:rsidRPr="00966167">
            <w:rPr>
              <w:rStyle w:val="Responseboxtext"/>
              <w:rFonts w:eastAsia="Calibri"/>
            </w:rPr>
            <w:t>Click here to enter text.</w:t>
          </w:r>
        </w:p>
      </w:docPartBody>
    </w:docPart>
    <w:docPart>
      <w:docPartPr>
        <w:name w:val="CBEF0F3A381C49579911873FBA93F0E0"/>
        <w:category>
          <w:name w:val="General"/>
          <w:gallery w:val="placeholder"/>
        </w:category>
        <w:types>
          <w:type w:val="bbPlcHdr"/>
        </w:types>
        <w:behaviors>
          <w:behavior w:val="content"/>
        </w:behaviors>
        <w:guid w:val="{A7CE48EA-EF1A-47F8-B3A5-FCF13330A012}"/>
      </w:docPartPr>
      <w:docPartBody>
        <w:p w:rsidR="00B13BF9" w:rsidRDefault="00B13BF9" w:rsidP="00B13BF9">
          <w:pPr>
            <w:pStyle w:val="CBEF0F3A381C49579911873FBA93F0E0"/>
          </w:pPr>
          <w:r w:rsidRPr="00966167">
            <w:rPr>
              <w:rStyle w:val="Responseboxtext"/>
              <w:rFonts w:eastAsia="Calibri"/>
            </w:rPr>
            <w:t>Click here to enter text.</w:t>
          </w:r>
        </w:p>
      </w:docPartBody>
    </w:docPart>
    <w:docPart>
      <w:docPartPr>
        <w:name w:val="FFE5888F85924FCB943ED3AD6E70DB5F"/>
        <w:category>
          <w:name w:val="General"/>
          <w:gallery w:val="placeholder"/>
        </w:category>
        <w:types>
          <w:type w:val="bbPlcHdr"/>
        </w:types>
        <w:behaviors>
          <w:behavior w:val="content"/>
        </w:behaviors>
        <w:guid w:val="{158C295E-94A0-4648-AAAB-84BDEADC50CC}"/>
      </w:docPartPr>
      <w:docPartBody>
        <w:p w:rsidR="00B13BF9" w:rsidRDefault="00B13BF9" w:rsidP="00B13BF9">
          <w:pPr>
            <w:pStyle w:val="FFE5888F85924FCB943ED3AD6E70DB5F"/>
          </w:pPr>
          <w:r w:rsidRPr="00966167">
            <w:rPr>
              <w:rStyle w:val="Responseboxtext"/>
              <w:rFonts w:eastAsia="Calibri"/>
            </w:rPr>
            <w:t>Click here to enter text.</w:t>
          </w:r>
        </w:p>
      </w:docPartBody>
    </w:docPart>
    <w:docPart>
      <w:docPartPr>
        <w:name w:val="2EFC9F310393487DAD4E371068AE6733"/>
        <w:category>
          <w:name w:val="General"/>
          <w:gallery w:val="placeholder"/>
        </w:category>
        <w:types>
          <w:type w:val="bbPlcHdr"/>
        </w:types>
        <w:behaviors>
          <w:behavior w:val="content"/>
        </w:behaviors>
        <w:guid w:val="{808C9380-195E-4FF9-8827-00C099E6FCE8}"/>
      </w:docPartPr>
      <w:docPartBody>
        <w:p w:rsidR="00B13BF9" w:rsidRDefault="00B13BF9" w:rsidP="00B13BF9">
          <w:pPr>
            <w:pStyle w:val="2EFC9F310393487DAD4E371068AE6733"/>
          </w:pPr>
          <w:r w:rsidRPr="00966167">
            <w:rPr>
              <w:rStyle w:val="Responseboxtext"/>
              <w:rFonts w:eastAsia="Calibri"/>
            </w:rPr>
            <w:t>Click here to enter text.</w:t>
          </w:r>
        </w:p>
      </w:docPartBody>
    </w:docPart>
    <w:docPart>
      <w:docPartPr>
        <w:name w:val="8532CED678EC4BC39CD3FE3A3AE71D7D"/>
        <w:category>
          <w:name w:val="General"/>
          <w:gallery w:val="placeholder"/>
        </w:category>
        <w:types>
          <w:type w:val="bbPlcHdr"/>
        </w:types>
        <w:behaviors>
          <w:behavior w:val="content"/>
        </w:behaviors>
        <w:guid w:val="{CE4DB0B3-43B8-412A-AA5F-05D5198A3CD1}"/>
      </w:docPartPr>
      <w:docPartBody>
        <w:p w:rsidR="00B13BF9" w:rsidRDefault="00B13BF9" w:rsidP="00B13BF9">
          <w:pPr>
            <w:pStyle w:val="8532CED678EC4BC39CD3FE3A3AE71D7D"/>
          </w:pPr>
          <w:r w:rsidRPr="00966167">
            <w:rPr>
              <w:rStyle w:val="Responseboxtext"/>
              <w:rFonts w:eastAsia="Calibri"/>
            </w:rPr>
            <w:t>Click here to enter text.</w:t>
          </w:r>
        </w:p>
      </w:docPartBody>
    </w:docPart>
    <w:docPart>
      <w:docPartPr>
        <w:name w:val="6D85689521554622A842835E6025FEB2"/>
        <w:category>
          <w:name w:val="General"/>
          <w:gallery w:val="placeholder"/>
        </w:category>
        <w:types>
          <w:type w:val="bbPlcHdr"/>
        </w:types>
        <w:behaviors>
          <w:behavior w:val="content"/>
        </w:behaviors>
        <w:guid w:val="{66571A63-4F6C-4B26-8440-A94DB6267146}"/>
      </w:docPartPr>
      <w:docPartBody>
        <w:p w:rsidR="00B13BF9" w:rsidRDefault="00B13BF9" w:rsidP="00B13BF9">
          <w:pPr>
            <w:pStyle w:val="6D85689521554622A842835E6025FEB2"/>
          </w:pPr>
          <w:r w:rsidRPr="00966167">
            <w:rPr>
              <w:rStyle w:val="Responseboxtext"/>
              <w:rFonts w:eastAsia="Calibri"/>
            </w:rPr>
            <w:t>Click here to enter text.</w:t>
          </w:r>
        </w:p>
      </w:docPartBody>
    </w:docPart>
    <w:docPart>
      <w:docPartPr>
        <w:name w:val="38BE79E35DCD4EE08A805F5002D2454A"/>
        <w:category>
          <w:name w:val="General"/>
          <w:gallery w:val="placeholder"/>
        </w:category>
        <w:types>
          <w:type w:val="bbPlcHdr"/>
        </w:types>
        <w:behaviors>
          <w:behavior w:val="content"/>
        </w:behaviors>
        <w:guid w:val="{C96F0030-866B-49F3-A5CD-242B394A35BB}"/>
      </w:docPartPr>
      <w:docPartBody>
        <w:p w:rsidR="00B13BF9" w:rsidRDefault="00B13BF9" w:rsidP="00B13BF9">
          <w:pPr>
            <w:pStyle w:val="38BE79E35DCD4EE08A805F5002D2454A"/>
          </w:pPr>
          <w:r w:rsidRPr="00966167">
            <w:rPr>
              <w:rStyle w:val="Responseboxtext"/>
              <w:rFonts w:eastAsia="Calibri"/>
            </w:rPr>
            <w:t>Click here to enter text.</w:t>
          </w:r>
        </w:p>
      </w:docPartBody>
    </w:docPart>
    <w:docPart>
      <w:docPartPr>
        <w:name w:val="76FA167B6BF74E398F1551D3630353F5"/>
        <w:category>
          <w:name w:val="General"/>
          <w:gallery w:val="placeholder"/>
        </w:category>
        <w:types>
          <w:type w:val="bbPlcHdr"/>
        </w:types>
        <w:behaviors>
          <w:behavior w:val="content"/>
        </w:behaviors>
        <w:guid w:val="{5AC2AD9E-397A-4E9C-9055-AF220D2399DA}"/>
      </w:docPartPr>
      <w:docPartBody>
        <w:p w:rsidR="00B13BF9" w:rsidRDefault="00B13BF9" w:rsidP="00B13BF9">
          <w:pPr>
            <w:pStyle w:val="76FA167B6BF74E398F1551D3630353F5"/>
          </w:pPr>
          <w:r w:rsidRPr="00966167">
            <w:rPr>
              <w:rStyle w:val="Responseboxtext"/>
              <w:rFonts w:eastAsia="Calibri"/>
            </w:rPr>
            <w:t>Click here to enter text.</w:t>
          </w:r>
        </w:p>
      </w:docPartBody>
    </w:docPart>
    <w:docPart>
      <w:docPartPr>
        <w:name w:val="DF1A53DDF32046A0968A09B7E1D904FC"/>
        <w:category>
          <w:name w:val="General"/>
          <w:gallery w:val="placeholder"/>
        </w:category>
        <w:types>
          <w:type w:val="bbPlcHdr"/>
        </w:types>
        <w:behaviors>
          <w:behavior w:val="content"/>
        </w:behaviors>
        <w:guid w:val="{59FF7521-4AB6-418F-A7C9-31A2D336D398}"/>
      </w:docPartPr>
      <w:docPartBody>
        <w:p w:rsidR="00B13BF9" w:rsidRDefault="00B13BF9" w:rsidP="00B13BF9">
          <w:pPr>
            <w:pStyle w:val="DF1A53DDF32046A0968A09B7E1D904FC"/>
          </w:pPr>
          <w:r w:rsidRPr="00966167">
            <w:rPr>
              <w:rStyle w:val="Responseboxtext"/>
              <w:rFonts w:eastAsia="Calibri"/>
            </w:rPr>
            <w:t>Click here to enter text.</w:t>
          </w:r>
        </w:p>
      </w:docPartBody>
    </w:docPart>
    <w:docPart>
      <w:docPartPr>
        <w:name w:val="85C450131C2E4BCD8BBDA7BF64761AD8"/>
        <w:category>
          <w:name w:val="General"/>
          <w:gallery w:val="placeholder"/>
        </w:category>
        <w:types>
          <w:type w:val="bbPlcHdr"/>
        </w:types>
        <w:behaviors>
          <w:behavior w:val="content"/>
        </w:behaviors>
        <w:guid w:val="{17535927-5892-4EF0-8E26-D172DC017274}"/>
      </w:docPartPr>
      <w:docPartBody>
        <w:p w:rsidR="00B13BF9" w:rsidRDefault="00B13BF9" w:rsidP="00B13BF9">
          <w:pPr>
            <w:pStyle w:val="85C450131C2E4BCD8BBDA7BF64761AD8"/>
          </w:pPr>
          <w:r w:rsidRPr="00966167">
            <w:rPr>
              <w:rStyle w:val="Responseboxtext"/>
              <w:rFonts w:eastAsia="Calibri"/>
            </w:rPr>
            <w:t>Click here to enter text.</w:t>
          </w:r>
        </w:p>
      </w:docPartBody>
    </w:docPart>
    <w:docPart>
      <w:docPartPr>
        <w:name w:val="609F986B47E74667BF582412EF8F6D92"/>
        <w:category>
          <w:name w:val="General"/>
          <w:gallery w:val="placeholder"/>
        </w:category>
        <w:types>
          <w:type w:val="bbPlcHdr"/>
        </w:types>
        <w:behaviors>
          <w:behavior w:val="content"/>
        </w:behaviors>
        <w:guid w:val="{E394DD2B-359A-4607-8FA6-111E0353AD2C}"/>
      </w:docPartPr>
      <w:docPartBody>
        <w:p w:rsidR="00B13BF9" w:rsidRDefault="00B13BF9" w:rsidP="00B13BF9">
          <w:pPr>
            <w:pStyle w:val="609F986B47E74667BF582412EF8F6D92"/>
          </w:pPr>
          <w:r w:rsidRPr="00966167">
            <w:rPr>
              <w:rStyle w:val="Responseboxtext"/>
              <w:rFonts w:eastAsia="Calibri"/>
            </w:rPr>
            <w:t>Click here to enter text.</w:t>
          </w:r>
        </w:p>
      </w:docPartBody>
    </w:docPart>
    <w:docPart>
      <w:docPartPr>
        <w:name w:val="2511F18F84C84B0E8247D17243DC7A56"/>
        <w:category>
          <w:name w:val="General"/>
          <w:gallery w:val="placeholder"/>
        </w:category>
        <w:types>
          <w:type w:val="bbPlcHdr"/>
        </w:types>
        <w:behaviors>
          <w:behavior w:val="content"/>
        </w:behaviors>
        <w:guid w:val="{5161B110-DEF1-4155-8C98-D53537B5393C}"/>
      </w:docPartPr>
      <w:docPartBody>
        <w:p w:rsidR="00B13BF9" w:rsidRDefault="00B13BF9" w:rsidP="00B13BF9">
          <w:pPr>
            <w:pStyle w:val="2511F18F84C84B0E8247D17243DC7A56"/>
          </w:pPr>
          <w:r w:rsidRPr="00966167">
            <w:rPr>
              <w:rStyle w:val="Responseboxtext"/>
              <w:rFonts w:eastAsia="Calibri"/>
            </w:rPr>
            <w:t>Click here to enter text.</w:t>
          </w:r>
        </w:p>
      </w:docPartBody>
    </w:docPart>
    <w:docPart>
      <w:docPartPr>
        <w:name w:val="182809CCB8464BB390792C5942A4A554"/>
        <w:category>
          <w:name w:val="General"/>
          <w:gallery w:val="placeholder"/>
        </w:category>
        <w:types>
          <w:type w:val="bbPlcHdr"/>
        </w:types>
        <w:behaviors>
          <w:behavior w:val="content"/>
        </w:behaviors>
        <w:guid w:val="{497A939B-450B-40BC-924F-96653648ADF7}"/>
      </w:docPartPr>
      <w:docPartBody>
        <w:p w:rsidR="00B13BF9" w:rsidRDefault="00B13BF9" w:rsidP="00B13BF9">
          <w:pPr>
            <w:pStyle w:val="182809CCB8464BB390792C5942A4A554"/>
          </w:pPr>
          <w:r w:rsidRPr="00966167">
            <w:rPr>
              <w:rStyle w:val="Responseboxtext"/>
              <w:rFonts w:eastAsia="Calibri"/>
            </w:rPr>
            <w:t>Click here to enter text.</w:t>
          </w:r>
        </w:p>
      </w:docPartBody>
    </w:docPart>
    <w:docPart>
      <w:docPartPr>
        <w:name w:val="2C04907D3B0E4D5CB625FE71E81A6E66"/>
        <w:category>
          <w:name w:val="General"/>
          <w:gallery w:val="placeholder"/>
        </w:category>
        <w:types>
          <w:type w:val="bbPlcHdr"/>
        </w:types>
        <w:behaviors>
          <w:behavior w:val="content"/>
        </w:behaviors>
        <w:guid w:val="{72C1CDF7-CC4C-4145-9377-FAE9616F38F5}"/>
      </w:docPartPr>
      <w:docPartBody>
        <w:p w:rsidR="00B13BF9" w:rsidRDefault="00B13BF9" w:rsidP="00B13BF9">
          <w:pPr>
            <w:pStyle w:val="2C04907D3B0E4D5CB625FE71E81A6E66"/>
          </w:pPr>
          <w:r w:rsidRPr="00966167">
            <w:rPr>
              <w:rStyle w:val="Responseboxtext"/>
              <w:rFonts w:eastAsia="Calibri"/>
            </w:rPr>
            <w:t>Click here to enter text.</w:t>
          </w:r>
        </w:p>
      </w:docPartBody>
    </w:docPart>
    <w:docPart>
      <w:docPartPr>
        <w:name w:val="906EE7CA380F49A9AE97268663B3CE05"/>
        <w:category>
          <w:name w:val="General"/>
          <w:gallery w:val="placeholder"/>
        </w:category>
        <w:types>
          <w:type w:val="bbPlcHdr"/>
        </w:types>
        <w:behaviors>
          <w:behavior w:val="content"/>
        </w:behaviors>
        <w:guid w:val="{621A268C-4AAC-4FCF-81D3-4593244E8716}"/>
      </w:docPartPr>
      <w:docPartBody>
        <w:p w:rsidR="00B13BF9" w:rsidRDefault="00B13BF9" w:rsidP="00B13BF9">
          <w:pPr>
            <w:pStyle w:val="906EE7CA380F49A9AE97268663B3CE05"/>
          </w:pPr>
          <w:r w:rsidRPr="00966167">
            <w:rPr>
              <w:rStyle w:val="Responseboxtext"/>
              <w:rFonts w:eastAsia="Calibri"/>
            </w:rPr>
            <w:t>Click here to enter text.</w:t>
          </w:r>
        </w:p>
      </w:docPartBody>
    </w:docPart>
    <w:docPart>
      <w:docPartPr>
        <w:name w:val="25A267EFE5F74571BECF74936015FDED"/>
        <w:category>
          <w:name w:val="General"/>
          <w:gallery w:val="placeholder"/>
        </w:category>
        <w:types>
          <w:type w:val="bbPlcHdr"/>
        </w:types>
        <w:behaviors>
          <w:behavior w:val="content"/>
        </w:behaviors>
        <w:guid w:val="{8F99B60D-0365-4F49-9705-CC5C99A22EFC}"/>
      </w:docPartPr>
      <w:docPartBody>
        <w:p w:rsidR="00B13BF9" w:rsidRDefault="00B13BF9" w:rsidP="00B13BF9">
          <w:pPr>
            <w:pStyle w:val="25A267EFE5F74571BECF74936015FDED"/>
          </w:pPr>
          <w:r w:rsidRPr="00966167">
            <w:rPr>
              <w:rStyle w:val="Responseboxtext"/>
              <w:rFonts w:eastAsia="Calibri"/>
            </w:rPr>
            <w:t>Click here to enter text.</w:t>
          </w:r>
        </w:p>
      </w:docPartBody>
    </w:docPart>
    <w:docPart>
      <w:docPartPr>
        <w:name w:val="286F3E5884AD44AB94E380308D5AAEE4"/>
        <w:category>
          <w:name w:val="General"/>
          <w:gallery w:val="placeholder"/>
        </w:category>
        <w:types>
          <w:type w:val="bbPlcHdr"/>
        </w:types>
        <w:behaviors>
          <w:behavior w:val="content"/>
        </w:behaviors>
        <w:guid w:val="{CD956B21-C2BC-417C-9FFD-F021E38BFA9C}"/>
      </w:docPartPr>
      <w:docPartBody>
        <w:p w:rsidR="00B13BF9" w:rsidRDefault="00B13BF9" w:rsidP="00B13BF9">
          <w:pPr>
            <w:pStyle w:val="286F3E5884AD44AB94E380308D5AAEE4"/>
          </w:pPr>
          <w:r w:rsidRPr="00966167">
            <w:rPr>
              <w:rStyle w:val="Responseboxtext"/>
              <w:rFonts w:eastAsia="Calibri"/>
            </w:rPr>
            <w:t>Click here to enter text.</w:t>
          </w:r>
        </w:p>
      </w:docPartBody>
    </w:docPart>
    <w:docPart>
      <w:docPartPr>
        <w:name w:val="1E575475F0C549DA9EB29BFCDA3E327C"/>
        <w:category>
          <w:name w:val="General"/>
          <w:gallery w:val="placeholder"/>
        </w:category>
        <w:types>
          <w:type w:val="bbPlcHdr"/>
        </w:types>
        <w:behaviors>
          <w:behavior w:val="content"/>
        </w:behaviors>
        <w:guid w:val="{05EDDEBC-9150-4B8D-93D6-33FB88F6EACE}"/>
      </w:docPartPr>
      <w:docPartBody>
        <w:p w:rsidR="00B13BF9" w:rsidRDefault="00B13BF9" w:rsidP="00B13BF9">
          <w:pPr>
            <w:pStyle w:val="1E575475F0C549DA9EB29BFCDA3E327C"/>
          </w:pPr>
          <w:r w:rsidRPr="00966167">
            <w:rPr>
              <w:rStyle w:val="Responseboxtext"/>
              <w:rFonts w:eastAsia="Calibri"/>
            </w:rPr>
            <w:t>Click here to enter text.</w:t>
          </w:r>
        </w:p>
      </w:docPartBody>
    </w:docPart>
    <w:docPart>
      <w:docPartPr>
        <w:name w:val="B3287C79B0DD4B50A2FA95105CC29EE7"/>
        <w:category>
          <w:name w:val="General"/>
          <w:gallery w:val="placeholder"/>
        </w:category>
        <w:types>
          <w:type w:val="bbPlcHdr"/>
        </w:types>
        <w:behaviors>
          <w:behavior w:val="content"/>
        </w:behaviors>
        <w:guid w:val="{334F9E76-0D5A-4C74-AD2A-8A2E260E88BE}"/>
      </w:docPartPr>
      <w:docPartBody>
        <w:p w:rsidR="00B13BF9" w:rsidRDefault="00B13BF9" w:rsidP="00B13BF9">
          <w:pPr>
            <w:pStyle w:val="B3287C79B0DD4B50A2FA95105CC29EE7"/>
          </w:pPr>
          <w:r w:rsidRPr="00966167">
            <w:rPr>
              <w:rStyle w:val="Responseboxtext"/>
              <w:rFonts w:eastAsia="Calibri"/>
            </w:rPr>
            <w:t>Click here to enter text.</w:t>
          </w:r>
        </w:p>
      </w:docPartBody>
    </w:docPart>
    <w:docPart>
      <w:docPartPr>
        <w:name w:val="EF03409C87224EF18F4E023400D46AEC"/>
        <w:category>
          <w:name w:val="General"/>
          <w:gallery w:val="placeholder"/>
        </w:category>
        <w:types>
          <w:type w:val="bbPlcHdr"/>
        </w:types>
        <w:behaviors>
          <w:behavior w:val="content"/>
        </w:behaviors>
        <w:guid w:val="{E5342332-1411-4C7A-B75C-98C392B09841}"/>
      </w:docPartPr>
      <w:docPartBody>
        <w:p w:rsidR="00B13BF9" w:rsidRDefault="00B13BF9" w:rsidP="00B13BF9">
          <w:pPr>
            <w:pStyle w:val="EF03409C87224EF18F4E023400D46AEC"/>
          </w:pPr>
          <w:r w:rsidRPr="00966167">
            <w:rPr>
              <w:rStyle w:val="Responseboxtext"/>
              <w:rFonts w:eastAsia="Calibri"/>
            </w:rPr>
            <w:t>Click here to enter text.</w:t>
          </w:r>
        </w:p>
      </w:docPartBody>
    </w:docPart>
    <w:docPart>
      <w:docPartPr>
        <w:name w:val="6C7423C48BED46E7B039000C3E64FC74"/>
        <w:category>
          <w:name w:val="General"/>
          <w:gallery w:val="placeholder"/>
        </w:category>
        <w:types>
          <w:type w:val="bbPlcHdr"/>
        </w:types>
        <w:behaviors>
          <w:behavior w:val="content"/>
        </w:behaviors>
        <w:guid w:val="{BC9AF04D-DA79-4874-AE6C-23FAE23887AD}"/>
      </w:docPartPr>
      <w:docPartBody>
        <w:p w:rsidR="00B13BF9" w:rsidRDefault="00B13BF9" w:rsidP="00B13BF9">
          <w:pPr>
            <w:pStyle w:val="6C7423C48BED46E7B039000C3E64FC74"/>
          </w:pPr>
          <w:r w:rsidRPr="00966167">
            <w:rPr>
              <w:rStyle w:val="Responseboxtext"/>
              <w:rFonts w:eastAsia="Calibri"/>
            </w:rPr>
            <w:t>Click here to enter text.</w:t>
          </w:r>
        </w:p>
      </w:docPartBody>
    </w:docPart>
    <w:docPart>
      <w:docPartPr>
        <w:name w:val="F07AF99A43504FE391BB4D6BE4EFC7AA"/>
        <w:category>
          <w:name w:val="General"/>
          <w:gallery w:val="placeholder"/>
        </w:category>
        <w:types>
          <w:type w:val="bbPlcHdr"/>
        </w:types>
        <w:behaviors>
          <w:behavior w:val="content"/>
        </w:behaviors>
        <w:guid w:val="{940EB3F7-ED6B-4C3A-9B9A-490E89899A66}"/>
      </w:docPartPr>
      <w:docPartBody>
        <w:p w:rsidR="00B13BF9" w:rsidRDefault="00B13BF9" w:rsidP="00B13BF9">
          <w:pPr>
            <w:pStyle w:val="F07AF99A43504FE391BB4D6BE4EFC7AA"/>
          </w:pPr>
          <w:r w:rsidRPr="00966167">
            <w:rPr>
              <w:rStyle w:val="Responseboxtext"/>
              <w:rFonts w:eastAsia="Calibri"/>
            </w:rPr>
            <w:t>Click here to enter text.</w:t>
          </w:r>
        </w:p>
      </w:docPartBody>
    </w:docPart>
    <w:docPart>
      <w:docPartPr>
        <w:name w:val="21F8203D82924C3FBB8DF2E3DB6DFD3D"/>
        <w:category>
          <w:name w:val="General"/>
          <w:gallery w:val="placeholder"/>
        </w:category>
        <w:types>
          <w:type w:val="bbPlcHdr"/>
        </w:types>
        <w:behaviors>
          <w:behavior w:val="content"/>
        </w:behaviors>
        <w:guid w:val="{F8978958-D3F5-4ADE-8FD9-38F0E749C69D}"/>
      </w:docPartPr>
      <w:docPartBody>
        <w:p w:rsidR="00B13BF9" w:rsidRDefault="00B13BF9" w:rsidP="00B13BF9">
          <w:pPr>
            <w:pStyle w:val="21F8203D82924C3FBB8DF2E3DB6DFD3D"/>
          </w:pPr>
          <w:r w:rsidRPr="00966167">
            <w:rPr>
              <w:rStyle w:val="Responseboxtext"/>
              <w:rFonts w:eastAsia="Calibri"/>
            </w:rPr>
            <w:t>Click here to enter text.</w:t>
          </w:r>
        </w:p>
      </w:docPartBody>
    </w:docPart>
    <w:docPart>
      <w:docPartPr>
        <w:name w:val="380D5CB8749147919AE045D214745774"/>
        <w:category>
          <w:name w:val="General"/>
          <w:gallery w:val="placeholder"/>
        </w:category>
        <w:types>
          <w:type w:val="bbPlcHdr"/>
        </w:types>
        <w:behaviors>
          <w:behavior w:val="content"/>
        </w:behaviors>
        <w:guid w:val="{CAF5EDF0-7D07-4EA0-B047-4B576B629F12}"/>
      </w:docPartPr>
      <w:docPartBody>
        <w:p w:rsidR="00B13BF9" w:rsidRDefault="00B13BF9" w:rsidP="00B13BF9">
          <w:pPr>
            <w:pStyle w:val="380D5CB8749147919AE045D214745774"/>
          </w:pPr>
          <w:r w:rsidRPr="00966167">
            <w:rPr>
              <w:rStyle w:val="Responseboxtext"/>
              <w:rFonts w:eastAsia="Calibri"/>
            </w:rPr>
            <w:t>Click here to enter text.</w:t>
          </w:r>
        </w:p>
      </w:docPartBody>
    </w:docPart>
    <w:docPart>
      <w:docPartPr>
        <w:name w:val="518E9DBFAF7245489610F318D2EA84B0"/>
        <w:category>
          <w:name w:val="General"/>
          <w:gallery w:val="placeholder"/>
        </w:category>
        <w:types>
          <w:type w:val="bbPlcHdr"/>
        </w:types>
        <w:behaviors>
          <w:behavior w:val="content"/>
        </w:behaviors>
        <w:guid w:val="{1AECF043-7BFA-4794-8A74-809B85D80980}"/>
      </w:docPartPr>
      <w:docPartBody>
        <w:p w:rsidR="00B13BF9" w:rsidRDefault="00B13BF9" w:rsidP="00B13BF9">
          <w:pPr>
            <w:pStyle w:val="518E9DBFAF7245489610F318D2EA84B0"/>
          </w:pPr>
          <w:r w:rsidRPr="00966167">
            <w:rPr>
              <w:rStyle w:val="Responseboxtext"/>
              <w:rFonts w:eastAsia="Calibri"/>
            </w:rPr>
            <w:t>Click here to enter text.</w:t>
          </w:r>
        </w:p>
      </w:docPartBody>
    </w:docPart>
    <w:docPart>
      <w:docPartPr>
        <w:name w:val="3B80D7C3027B4339BA16EC12351145D2"/>
        <w:category>
          <w:name w:val="General"/>
          <w:gallery w:val="placeholder"/>
        </w:category>
        <w:types>
          <w:type w:val="bbPlcHdr"/>
        </w:types>
        <w:behaviors>
          <w:behavior w:val="content"/>
        </w:behaviors>
        <w:guid w:val="{53AE9793-51F2-4204-85F0-464A5C24CD45}"/>
      </w:docPartPr>
      <w:docPartBody>
        <w:p w:rsidR="00B13BF9" w:rsidRDefault="00B13BF9" w:rsidP="00B13BF9">
          <w:pPr>
            <w:pStyle w:val="3B80D7C3027B4339BA16EC12351145D2"/>
          </w:pPr>
          <w:r w:rsidRPr="00966167">
            <w:rPr>
              <w:rStyle w:val="Responseboxtext"/>
              <w:rFonts w:eastAsia="Calibri"/>
            </w:rPr>
            <w:t>Click here to enter text.</w:t>
          </w:r>
        </w:p>
      </w:docPartBody>
    </w:docPart>
    <w:docPart>
      <w:docPartPr>
        <w:name w:val="248B7642FCBE4281BBBA08C5B9C5D6FC"/>
        <w:category>
          <w:name w:val="General"/>
          <w:gallery w:val="placeholder"/>
        </w:category>
        <w:types>
          <w:type w:val="bbPlcHdr"/>
        </w:types>
        <w:behaviors>
          <w:behavior w:val="content"/>
        </w:behaviors>
        <w:guid w:val="{0F2C3E64-9DCB-481A-BDCF-33B4F2EBF492}"/>
      </w:docPartPr>
      <w:docPartBody>
        <w:p w:rsidR="00B13BF9" w:rsidRDefault="00B13BF9" w:rsidP="00B13BF9">
          <w:pPr>
            <w:pStyle w:val="248B7642FCBE4281BBBA08C5B9C5D6FC"/>
          </w:pPr>
          <w:r w:rsidRPr="00966167">
            <w:rPr>
              <w:rStyle w:val="Responseboxtext"/>
              <w:rFonts w:eastAsia="Calibri"/>
            </w:rPr>
            <w:t>Click here to enter text.</w:t>
          </w:r>
        </w:p>
      </w:docPartBody>
    </w:docPart>
    <w:docPart>
      <w:docPartPr>
        <w:name w:val="B656E3843D774E6C9C7ABDC6391340E9"/>
        <w:category>
          <w:name w:val="General"/>
          <w:gallery w:val="placeholder"/>
        </w:category>
        <w:types>
          <w:type w:val="bbPlcHdr"/>
        </w:types>
        <w:behaviors>
          <w:behavior w:val="content"/>
        </w:behaviors>
        <w:guid w:val="{871F32FD-9B52-4413-AFF3-586CF98C8AF0}"/>
      </w:docPartPr>
      <w:docPartBody>
        <w:p w:rsidR="00B13BF9" w:rsidRDefault="00B13BF9" w:rsidP="00B13BF9">
          <w:pPr>
            <w:pStyle w:val="B656E3843D774E6C9C7ABDC6391340E9"/>
          </w:pPr>
          <w:r w:rsidRPr="00966167">
            <w:rPr>
              <w:rStyle w:val="Responseboxtext"/>
              <w:rFonts w:eastAsia="Calibri"/>
            </w:rPr>
            <w:t>Click here to enter text.</w:t>
          </w:r>
        </w:p>
      </w:docPartBody>
    </w:docPart>
    <w:docPart>
      <w:docPartPr>
        <w:name w:val="FA73FDE88EC84F2989C0C1C48671E4BE"/>
        <w:category>
          <w:name w:val="General"/>
          <w:gallery w:val="placeholder"/>
        </w:category>
        <w:types>
          <w:type w:val="bbPlcHdr"/>
        </w:types>
        <w:behaviors>
          <w:behavior w:val="content"/>
        </w:behaviors>
        <w:guid w:val="{B00527EE-BD7F-407B-8C9F-CDCC72D77964}"/>
      </w:docPartPr>
      <w:docPartBody>
        <w:p w:rsidR="00B13BF9" w:rsidRDefault="00B13BF9" w:rsidP="00B13BF9">
          <w:pPr>
            <w:pStyle w:val="FA73FDE88EC84F2989C0C1C48671E4BE"/>
          </w:pPr>
          <w:r w:rsidRPr="00966167">
            <w:rPr>
              <w:rStyle w:val="Responseboxtext"/>
              <w:rFonts w:eastAsia="Calibri"/>
            </w:rPr>
            <w:t>Click here to enter text.</w:t>
          </w:r>
        </w:p>
      </w:docPartBody>
    </w:docPart>
    <w:docPart>
      <w:docPartPr>
        <w:name w:val="1CCFEC05C342429CBA2803F53C2528CB"/>
        <w:category>
          <w:name w:val="General"/>
          <w:gallery w:val="placeholder"/>
        </w:category>
        <w:types>
          <w:type w:val="bbPlcHdr"/>
        </w:types>
        <w:behaviors>
          <w:behavior w:val="content"/>
        </w:behaviors>
        <w:guid w:val="{6FBE7BC6-B070-4A8E-9B59-9341C3D769E0}"/>
      </w:docPartPr>
      <w:docPartBody>
        <w:p w:rsidR="00B13BF9" w:rsidRDefault="00B13BF9" w:rsidP="00B13BF9">
          <w:pPr>
            <w:pStyle w:val="1CCFEC05C342429CBA2803F53C2528CB"/>
          </w:pPr>
          <w:r w:rsidRPr="00966167">
            <w:rPr>
              <w:rStyle w:val="Responseboxtext"/>
              <w:rFonts w:eastAsia="Calibri"/>
            </w:rPr>
            <w:t>Click here to enter text.</w:t>
          </w:r>
        </w:p>
      </w:docPartBody>
    </w:docPart>
    <w:docPart>
      <w:docPartPr>
        <w:name w:val="5DD55E83E22E41EA8689BF3E690F60F0"/>
        <w:category>
          <w:name w:val="General"/>
          <w:gallery w:val="placeholder"/>
        </w:category>
        <w:types>
          <w:type w:val="bbPlcHdr"/>
        </w:types>
        <w:behaviors>
          <w:behavior w:val="content"/>
        </w:behaviors>
        <w:guid w:val="{C138C35E-EC1F-4AA7-8078-F0BBEC74F8F5}"/>
      </w:docPartPr>
      <w:docPartBody>
        <w:p w:rsidR="00B13BF9" w:rsidRDefault="00B13BF9" w:rsidP="00B13BF9">
          <w:pPr>
            <w:pStyle w:val="5DD55E83E22E41EA8689BF3E690F60F0"/>
          </w:pPr>
          <w:r w:rsidRPr="00966167">
            <w:rPr>
              <w:rStyle w:val="Responseboxtext"/>
              <w:rFonts w:eastAsia="Calibri"/>
            </w:rPr>
            <w:t>Click here to enter text.</w:t>
          </w:r>
        </w:p>
      </w:docPartBody>
    </w:docPart>
    <w:docPart>
      <w:docPartPr>
        <w:name w:val="967C6840C70046A3AAC01899E9965EAF"/>
        <w:category>
          <w:name w:val="General"/>
          <w:gallery w:val="placeholder"/>
        </w:category>
        <w:types>
          <w:type w:val="bbPlcHdr"/>
        </w:types>
        <w:behaviors>
          <w:behavior w:val="content"/>
        </w:behaviors>
        <w:guid w:val="{CE290BCD-69B8-4EBE-9780-D688EDA6F4F7}"/>
      </w:docPartPr>
      <w:docPartBody>
        <w:p w:rsidR="00B13BF9" w:rsidRDefault="00B13BF9" w:rsidP="00B13BF9">
          <w:pPr>
            <w:pStyle w:val="967C6840C70046A3AAC01899E9965EAF"/>
          </w:pPr>
          <w:r w:rsidRPr="00966167">
            <w:rPr>
              <w:rStyle w:val="Responseboxtext"/>
              <w:rFonts w:eastAsia="Calibri"/>
            </w:rPr>
            <w:t>Click here to enter text.</w:t>
          </w:r>
        </w:p>
      </w:docPartBody>
    </w:docPart>
    <w:docPart>
      <w:docPartPr>
        <w:name w:val="FE8BAA2A19E04D819AAEA018CF956A44"/>
        <w:category>
          <w:name w:val="General"/>
          <w:gallery w:val="placeholder"/>
        </w:category>
        <w:types>
          <w:type w:val="bbPlcHdr"/>
        </w:types>
        <w:behaviors>
          <w:behavior w:val="content"/>
        </w:behaviors>
        <w:guid w:val="{2435D0BC-1971-4EB4-9DD2-5DC04A9016EC}"/>
      </w:docPartPr>
      <w:docPartBody>
        <w:p w:rsidR="00B13BF9" w:rsidRDefault="00B13BF9" w:rsidP="00B13BF9">
          <w:pPr>
            <w:pStyle w:val="FE8BAA2A19E04D819AAEA018CF956A44"/>
          </w:pPr>
          <w:r w:rsidRPr="00966167">
            <w:rPr>
              <w:rStyle w:val="Responseboxtext"/>
              <w:rFonts w:eastAsia="Calibri"/>
            </w:rPr>
            <w:t>Click here to enter text.</w:t>
          </w:r>
        </w:p>
      </w:docPartBody>
    </w:docPart>
    <w:docPart>
      <w:docPartPr>
        <w:name w:val="6BB8E50BBFD04F9490B8363EC507C387"/>
        <w:category>
          <w:name w:val="General"/>
          <w:gallery w:val="placeholder"/>
        </w:category>
        <w:types>
          <w:type w:val="bbPlcHdr"/>
        </w:types>
        <w:behaviors>
          <w:behavior w:val="content"/>
        </w:behaviors>
        <w:guid w:val="{829CD7B3-385D-45C4-A8C6-9B2F6D5CF550}"/>
      </w:docPartPr>
      <w:docPartBody>
        <w:p w:rsidR="00B13BF9" w:rsidRDefault="00B13BF9" w:rsidP="00B13BF9">
          <w:pPr>
            <w:pStyle w:val="6BB8E50BBFD04F9490B8363EC507C387"/>
          </w:pPr>
          <w:r w:rsidRPr="00966167">
            <w:rPr>
              <w:rStyle w:val="Responseboxtext"/>
              <w:rFonts w:eastAsia="Calibri"/>
            </w:rPr>
            <w:t>Click here to enter text.</w:t>
          </w:r>
        </w:p>
      </w:docPartBody>
    </w:docPart>
    <w:docPart>
      <w:docPartPr>
        <w:name w:val="1E7D957904254B7CAA8A1668D74502DF"/>
        <w:category>
          <w:name w:val="General"/>
          <w:gallery w:val="placeholder"/>
        </w:category>
        <w:types>
          <w:type w:val="bbPlcHdr"/>
        </w:types>
        <w:behaviors>
          <w:behavior w:val="content"/>
        </w:behaviors>
        <w:guid w:val="{D3C36F9A-7F0B-44FD-8185-1C99CCF3BF55}"/>
      </w:docPartPr>
      <w:docPartBody>
        <w:p w:rsidR="00B13BF9" w:rsidRDefault="00B13BF9" w:rsidP="00B13BF9">
          <w:pPr>
            <w:pStyle w:val="1E7D957904254B7CAA8A1668D74502DF"/>
          </w:pPr>
          <w:r w:rsidRPr="00966167">
            <w:rPr>
              <w:rStyle w:val="Responseboxtext"/>
              <w:rFonts w:eastAsia="Calibri"/>
            </w:rPr>
            <w:t>Click here to enter text.</w:t>
          </w:r>
        </w:p>
      </w:docPartBody>
    </w:docPart>
    <w:docPart>
      <w:docPartPr>
        <w:name w:val="6774E06572B0486D922E01604DFECC18"/>
        <w:category>
          <w:name w:val="General"/>
          <w:gallery w:val="placeholder"/>
        </w:category>
        <w:types>
          <w:type w:val="bbPlcHdr"/>
        </w:types>
        <w:behaviors>
          <w:behavior w:val="content"/>
        </w:behaviors>
        <w:guid w:val="{74A0E36B-BBF1-456D-A998-06205D14D60D}"/>
      </w:docPartPr>
      <w:docPartBody>
        <w:p w:rsidR="00B13BF9" w:rsidRDefault="00B13BF9" w:rsidP="00B13BF9">
          <w:pPr>
            <w:pStyle w:val="6774E06572B0486D922E01604DFECC18"/>
          </w:pPr>
          <w:r w:rsidRPr="00966167">
            <w:rPr>
              <w:rStyle w:val="Responseboxtext"/>
              <w:rFonts w:eastAsia="Calibri"/>
            </w:rPr>
            <w:t>Click here to enter text.</w:t>
          </w:r>
        </w:p>
      </w:docPartBody>
    </w:docPart>
    <w:docPart>
      <w:docPartPr>
        <w:name w:val="7DAD3DFF118A4F15957155D740144FFF"/>
        <w:category>
          <w:name w:val="General"/>
          <w:gallery w:val="placeholder"/>
        </w:category>
        <w:types>
          <w:type w:val="bbPlcHdr"/>
        </w:types>
        <w:behaviors>
          <w:behavior w:val="content"/>
        </w:behaviors>
        <w:guid w:val="{DDF4AAB7-2470-48E7-A460-B5930F0BF54C}"/>
      </w:docPartPr>
      <w:docPartBody>
        <w:p w:rsidR="00B13BF9" w:rsidRDefault="00B13BF9" w:rsidP="00B13BF9">
          <w:pPr>
            <w:pStyle w:val="7DAD3DFF118A4F15957155D740144FFF"/>
          </w:pPr>
          <w:r w:rsidRPr="00966167">
            <w:rPr>
              <w:rStyle w:val="Responseboxtext"/>
              <w:rFonts w:eastAsia="Calibri"/>
            </w:rPr>
            <w:t>Click here to enter text.</w:t>
          </w:r>
        </w:p>
      </w:docPartBody>
    </w:docPart>
    <w:docPart>
      <w:docPartPr>
        <w:name w:val="C00A6A05891F4EC194D4376D829111AB"/>
        <w:category>
          <w:name w:val="General"/>
          <w:gallery w:val="placeholder"/>
        </w:category>
        <w:types>
          <w:type w:val="bbPlcHdr"/>
        </w:types>
        <w:behaviors>
          <w:behavior w:val="content"/>
        </w:behaviors>
        <w:guid w:val="{39551946-E2FC-4D74-B46A-51A48ACFE254}"/>
      </w:docPartPr>
      <w:docPartBody>
        <w:p w:rsidR="00B13BF9" w:rsidRDefault="00B13BF9" w:rsidP="00B13BF9">
          <w:pPr>
            <w:pStyle w:val="C00A6A05891F4EC194D4376D829111AB"/>
          </w:pPr>
          <w:r w:rsidRPr="00966167">
            <w:rPr>
              <w:rStyle w:val="Responseboxtext"/>
              <w:rFonts w:eastAsia="Calibri"/>
            </w:rPr>
            <w:t>Click here to enter text.</w:t>
          </w:r>
        </w:p>
      </w:docPartBody>
    </w:docPart>
    <w:docPart>
      <w:docPartPr>
        <w:name w:val="7482730061464996956A6984FFD0B2AA"/>
        <w:category>
          <w:name w:val="General"/>
          <w:gallery w:val="placeholder"/>
        </w:category>
        <w:types>
          <w:type w:val="bbPlcHdr"/>
        </w:types>
        <w:behaviors>
          <w:behavior w:val="content"/>
        </w:behaviors>
        <w:guid w:val="{D5B61597-56A4-4F1A-BCD8-4343C124EFF2}"/>
      </w:docPartPr>
      <w:docPartBody>
        <w:p w:rsidR="00B13BF9" w:rsidRDefault="00B13BF9" w:rsidP="00B13BF9">
          <w:pPr>
            <w:pStyle w:val="7482730061464996956A6984FFD0B2AA"/>
          </w:pPr>
          <w:r w:rsidRPr="00966167">
            <w:rPr>
              <w:rStyle w:val="Responseboxtext"/>
              <w:rFonts w:eastAsia="Calibri"/>
            </w:rPr>
            <w:t>Click here to enter text.</w:t>
          </w:r>
        </w:p>
      </w:docPartBody>
    </w:docPart>
    <w:docPart>
      <w:docPartPr>
        <w:name w:val="5EB6C30B347946C395855C1C495C7527"/>
        <w:category>
          <w:name w:val="General"/>
          <w:gallery w:val="placeholder"/>
        </w:category>
        <w:types>
          <w:type w:val="bbPlcHdr"/>
        </w:types>
        <w:behaviors>
          <w:behavior w:val="content"/>
        </w:behaviors>
        <w:guid w:val="{98731589-E90B-4AF3-A224-1FEE984B29B9}"/>
      </w:docPartPr>
      <w:docPartBody>
        <w:p w:rsidR="00B13BF9" w:rsidRDefault="00B13BF9" w:rsidP="00B13BF9">
          <w:pPr>
            <w:pStyle w:val="5EB6C30B347946C395855C1C495C7527"/>
          </w:pPr>
          <w:r w:rsidRPr="00966167">
            <w:rPr>
              <w:rStyle w:val="Responseboxtext"/>
              <w:rFonts w:eastAsia="Calibri"/>
            </w:rPr>
            <w:t>Click here to enter text.</w:t>
          </w:r>
        </w:p>
      </w:docPartBody>
    </w:docPart>
    <w:docPart>
      <w:docPartPr>
        <w:name w:val="F3CE8795F16A43A98E979C42C3B65523"/>
        <w:category>
          <w:name w:val="General"/>
          <w:gallery w:val="placeholder"/>
        </w:category>
        <w:types>
          <w:type w:val="bbPlcHdr"/>
        </w:types>
        <w:behaviors>
          <w:behavior w:val="content"/>
        </w:behaviors>
        <w:guid w:val="{1F19BF6E-21F6-4392-AB30-4775D8BC068E}"/>
      </w:docPartPr>
      <w:docPartBody>
        <w:p w:rsidR="00B13BF9" w:rsidRDefault="00B13BF9" w:rsidP="00B13BF9">
          <w:pPr>
            <w:pStyle w:val="F3CE8795F16A43A98E979C42C3B65523"/>
          </w:pPr>
          <w:r w:rsidRPr="00966167">
            <w:rPr>
              <w:rStyle w:val="Responseboxtext"/>
              <w:rFonts w:eastAsia="Calibri"/>
            </w:rPr>
            <w:t>Click here to enter text.</w:t>
          </w:r>
        </w:p>
      </w:docPartBody>
    </w:docPart>
    <w:docPart>
      <w:docPartPr>
        <w:name w:val="945E84FB48964A2691B7B823E3319ED6"/>
        <w:category>
          <w:name w:val="General"/>
          <w:gallery w:val="placeholder"/>
        </w:category>
        <w:types>
          <w:type w:val="bbPlcHdr"/>
        </w:types>
        <w:behaviors>
          <w:behavior w:val="content"/>
        </w:behaviors>
        <w:guid w:val="{40BCE7C7-8A2F-40DE-A8BC-A7DF90936AD9}"/>
      </w:docPartPr>
      <w:docPartBody>
        <w:p w:rsidR="00B13BF9" w:rsidRDefault="00B13BF9" w:rsidP="00B13BF9">
          <w:pPr>
            <w:pStyle w:val="945E84FB48964A2691B7B823E3319ED6"/>
          </w:pPr>
          <w:r w:rsidRPr="00966167">
            <w:rPr>
              <w:rStyle w:val="Responseboxtext"/>
              <w:rFonts w:eastAsia="Calibri"/>
            </w:rPr>
            <w:t>Click here to enter text.</w:t>
          </w:r>
        </w:p>
      </w:docPartBody>
    </w:docPart>
    <w:docPart>
      <w:docPartPr>
        <w:name w:val="0EE1353E5DC64636A0BA0BE6811D63B9"/>
        <w:category>
          <w:name w:val="General"/>
          <w:gallery w:val="placeholder"/>
        </w:category>
        <w:types>
          <w:type w:val="bbPlcHdr"/>
        </w:types>
        <w:behaviors>
          <w:behavior w:val="content"/>
        </w:behaviors>
        <w:guid w:val="{8BCC5026-1B50-48F1-8413-C0376C1CE4FA}"/>
      </w:docPartPr>
      <w:docPartBody>
        <w:p w:rsidR="00B13BF9" w:rsidRDefault="00B13BF9" w:rsidP="00B13BF9">
          <w:pPr>
            <w:pStyle w:val="0EE1353E5DC64636A0BA0BE6811D63B9"/>
          </w:pPr>
          <w:r w:rsidRPr="00966167">
            <w:rPr>
              <w:rStyle w:val="Responseboxtext"/>
              <w:rFonts w:eastAsia="Calibri"/>
            </w:rPr>
            <w:t>Click here to enter text.</w:t>
          </w:r>
        </w:p>
      </w:docPartBody>
    </w:docPart>
    <w:docPart>
      <w:docPartPr>
        <w:name w:val="0001FDEFFBB046AA8F12D3079332F893"/>
        <w:category>
          <w:name w:val="General"/>
          <w:gallery w:val="placeholder"/>
        </w:category>
        <w:types>
          <w:type w:val="bbPlcHdr"/>
        </w:types>
        <w:behaviors>
          <w:behavior w:val="content"/>
        </w:behaviors>
        <w:guid w:val="{322582F4-3658-4E6E-8AAA-2B5CFD02E563}"/>
      </w:docPartPr>
      <w:docPartBody>
        <w:p w:rsidR="00B13BF9" w:rsidRDefault="00B13BF9" w:rsidP="00B13BF9">
          <w:pPr>
            <w:pStyle w:val="0001FDEFFBB046AA8F12D3079332F893"/>
          </w:pPr>
          <w:r w:rsidRPr="00966167">
            <w:rPr>
              <w:rStyle w:val="Responseboxtext"/>
              <w:rFonts w:eastAsia="Calibri"/>
            </w:rPr>
            <w:t>Click here to enter text.</w:t>
          </w:r>
        </w:p>
      </w:docPartBody>
    </w:docPart>
    <w:docPart>
      <w:docPartPr>
        <w:name w:val="74C16C7AA832455E8BD54A2B8B9BB886"/>
        <w:category>
          <w:name w:val="General"/>
          <w:gallery w:val="placeholder"/>
        </w:category>
        <w:types>
          <w:type w:val="bbPlcHdr"/>
        </w:types>
        <w:behaviors>
          <w:behavior w:val="content"/>
        </w:behaviors>
        <w:guid w:val="{2B333D90-9028-4072-B5AD-27F929A186C3}"/>
      </w:docPartPr>
      <w:docPartBody>
        <w:p w:rsidR="00B13BF9" w:rsidRDefault="00B13BF9" w:rsidP="00B13BF9">
          <w:pPr>
            <w:pStyle w:val="74C16C7AA832455E8BD54A2B8B9BB886"/>
          </w:pPr>
          <w:r w:rsidRPr="00966167">
            <w:rPr>
              <w:rStyle w:val="Responseboxtext"/>
              <w:rFonts w:eastAsia="Calibri"/>
            </w:rPr>
            <w:t>Click here to enter text.</w:t>
          </w:r>
        </w:p>
      </w:docPartBody>
    </w:docPart>
    <w:docPart>
      <w:docPartPr>
        <w:name w:val="19C4E568C87B46B683960700823434E2"/>
        <w:category>
          <w:name w:val="General"/>
          <w:gallery w:val="placeholder"/>
        </w:category>
        <w:types>
          <w:type w:val="bbPlcHdr"/>
        </w:types>
        <w:behaviors>
          <w:behavior w:val="content"/>
        </w:behaviors>
        <w:guid w:val="{2B5EA80D-7375-4690-A92E-553C39D4CE99}"/>
      </w:docPartPr>
      <w:docPartBody>
        <w:p w:rsidR="00B13BF9" w:rsidRDefault="00B13BF9" w:rsidP="00B13BF9">
          <w:pPr>
            <w:pStyle w:val="19C4E568C87B46B683960700823434E2"/>
          </w:pPr>
          <w:r w:rsidRPr="00966167">
            <w:rPr>
              <w:rStyle w:val="Responseboxtext"/>
              <w:rFonts w:eastAsia="Calibri"/>
            </w:rPr>
            <w:t>Click here to enter text.</w:t>
          </w:r>
        </w:p>
      </w:docPartBody>
    </w:docPart>
    <w:docPart>
      <w:docPartPr>
        <w:name w:val="A69E37F25CD34EC2B893D441533DDC5D"/>
        <w:category>
          <w:name w:val="General"/>
          <w:gallery w:val="placeholder"/>
        </w:category>
        <w:types>
          <w:type w:val="bbPlcHdr"/>
        </w:types>
        <w:behaviors>
          <w:behavior w:val="content"/>
        </w:behaviors>
        <w:guid w:val="{40CB7633-6345-402D-9871-76758D49AD83}"/>
      </w:docPartPr>
      <w:docPartBody>
        <w:p w:rsidR="00B13BF9" w:rsidRDefault="00B13BF9" w:rsidP="00B13BF9">
          <w:pPr>
            <w:pStyle w:val="A69E37F25CD34EC2B893D441533DDC5D"/>
          </w:pPr>
          <w:r w:rsidRPr="00966167">
            <w:rPr>
              <w:rStyle w:val="Responseboxtext"/>
              <w:rFonts w:eastAsia="Calibri"/>
            </w:rPr>
            <w:t>Click here to enter text.</w:t>
          </w:r>
        </w:p>
      </w:docPartBody>
    </w:docPart>
    <w:docPart>
      <w:docPartPr>
        <w:name w:val="C72369FB184D4CC396BADA74E7FEA231"/>
        <w:category>
          <w:name w:val="General"/>
          <w:gallery w:val="placeholder"/>
        </w:category>
        <w:types>
          <w:type w:val="bbPlcHdr"/>
        </w:types>
        <w:behaviors>
          <w:behavior w:val="content"/>
        </w:behaviors>
        <w:guid w:val="{62DD4AC9-0A8E-4ECC-8426-5DC322959945}"/>
      </w:docPartPr>
      <w:docPartBody>
        <w:p w:rsidR="00B13BF9" w:rsidRDefault="00B13BF9" w:rsidP="00B13BF9">
          <w:pPr>
            <w:pStyle w:val="C72369FB184D4CC396BADA74E7FEA231"/>
          </w:pPr>
          <w:r w:rsidRPr="00966167">
            <w:rPr>
              <w:rStyle w:val="Responseboxtext"/>
              <w:rFonts w:eastAsia="Calibri"/>
            </w:rPr>
            <w:t>Click here to enter text.</w:t>
          </w:r>
        </w:p>
      </w:docPartBody>
    </w:docPart>
    <w:docPart>
      <w:docPartPr>
        <w:name w:val="2D1EC6B4555E4363A84282A3BB4DE4C8"/>
        <w:category>
          <w:name w:val="General"/>
          <w:gallery w:val="placeholder"/>
        </w:category>
        <w:types>
          <w:type w:val="bbPlcHdr"/>
        </w:types>
        <w:behaviors>
          <w:behavior w:val="content"/>
        </w:behaviors>
        <w:guid w:val="{36DA6601-CE45-4D95-95D0-9A9C5B013902}"/>
      </w:docPartPr>
      <w:docPartBody>
        <w:p w:rsidR="00B13BF9" w:rsidRDefault="00B13BF9" w:rsidP="00B13BF9">
          <w:pPr>
            <w:pStyle w:val="2D1EC6B4555E4363A84282A3BB4DE4C8"/>
          </w:pPr>
          <w:r w:rsidRPr="00966167">
            <w:rPr>
              <w:rStyle w:val="Responseboxtext"/>
              <w:rFonts w:eastAsia="Calibri"/>
            </w:rPr>
            <w:t>Click here to enter text.</w:t>
          </w:r>
        </w:p>
      </w:docPartBody>
    </w:docPart>
    <w:docPart>
      <w:docPartPr>
        <w:name w:val="C24DE3974DC744AA860BEEB0D77F818F"/>
        <w:category>
          <w:name w:val="General"/>
          <w:gallery w:val="placeholder"/>
        </w:category>
        <w:types>
          <w:type w:val="bbPlcHdr"/>
        </w:types>
        <w:behaviors>
          <w:behavior w:val="content"/>
        </w:behaviors>
        <w:guid w:val="{AEFA399F-068D-42B2-8CD9-57A560CD8A4D}"/>
      </w:docPartPr>
      <w:docPartBody>
        <w:p w:rsidR="00B13BF9" w:rsidRDefault="00B13BF9" w:rsidP="00B13BF9">
          <w:pPr>
            <w:pStyle w:val="C24DE3974DC744AA860BEEB0D77F818F"/>
          </w:pPr>
          <w:r w:rsidRPr="00966167">
            <w:rPr>
              <w:rStyle w:val="Responseboxtext"/>
              <w:rFonts w:eastAsia="Calibri"/>
            </w:rPr>
            <w:t>Click here to enter text.</w:t>
          </w:r>
        </w:p>
      </w:docPartBody>
    </w:docPart>
    <w:docPart>
      <w:docPartPr>
        <w:name w:val="106C1E1BAF2742D788591B93D28EFD20"/>
        <w:category>
          <w:name w:val="General"/>
          <w:gallery w:val="placeholder"/>
        </w:category>
        <w:types>
          <w:type w:val="bbPlcHdr"/>
        </w:types>
        <w:behaviors>
          <w:behavior w:val="content"/>
        </w:behaviors>
        <w:guid w:val="{AF21FD10-015B-41D6-AF53-489318ECC31F}"/>
      </w:docPartPr>
      <w:docPartBody>
        <w:p w:rsidR="00B13BF9" w:rsidRDefault="00B13BF9" w:rsidP="00B13BF9">
          <w:pPr>
            <w:pStyle w:val="106C1E1BAF2742D788591B93D28EFD20"/>
          </w:pPr>
          <w:r w:rsidRPr="00966167">
            <w:rPr>
              <w:rStyle w:val="Responseboxtext"/>
              <w:rFonts w:eastAsia="Calibri"/>
            </w:rPr>
            <w:t>Click here to enter text.</w:t>
          </w:r>
        </w:p>
      </w:docPartBody>
    </w:docPart>
    <w:docPart>
      <w:docPartPr>
        <w:name w:val="15126C55B38742F59442089BF224FDB4"/>
        <w:category>
          <w:name w:val="General"/>
          <w:gallery w:val="placeholder"/>
        </w:category>
        <w:types>
          <w:type w:val="bbPlcHdr"/>
        </w:types>
        <w:behaviors>
          <w:behavior w:val="content"/>
        </w:behaviors>
        <w:guid w:val="{E74EAB92-74D0-46BC-8CF4-4E3B131F0C5A}"/>
      </w:docPartPr>
      <w:docPartBody>
        <w:p w:rsidR="00B13BF9" w:rsidRDefault="00B13BF9" w:rsidP="00B13BF9">
          <w:pPr>
            <w:pStyle w:val="15126C55B38742F59442089BF224FDB4"/>
          </w:pPr>
          <w:r w:rsidRPr="00966167">
            <w:rPr>
              <w:rStyle w:val="Responseboxtext"/>
              <w:rFonts w:eastAsia="Calibri"/>
            </w:rPr>
            <w:t>Click here to enter text.</w:t>
          </w:r>
        </w:p>
      </w:docPartBody>
    </w:docPart>
    <w:docPart>
      <w:docPartPr>
        <w:name w:val="FE9A147F14C748D1951C9DA580187B68"/>
        <w:category>
          <w:name w:val="General"/>
          <w:gallery w:val="placeholder"/>
        </w:category>
        <w:types>
          <w:type w:val="bbPlcHdr"/>
        </w:types>
        <w:behaviors>
          <w:behavior w:val="content"/>
        </w:behaviors>
        <w:guid w:val="{2305D76A-05FA-480B-93DE-9F8E9EAC77F0}"/>
      </w:docPartPr>
      <w:docPartBody>
        <w:p w:rsidR="00B13BF9" w:rsidRDefault="00B13BF9" w:rsidP="00B13BF9">
          <w:pPr>
            <w:pStyle w:val="FE9A147F14C748D1951C9DA580187B68"/>
          </w:pPr>
          <w:r w:rsidRPr="00966167">
            <w:rPr>
              <w:rStyle w:val="Responseboxtext"/>
              <w:rFonts w:eastAsia="Calibri"/>
            </w:rPr>
            <w:t>Click here to enter text.</w:t>
          </w:r>
        </w:p>
      </w:docPartBody>
    </w:docPart>
    <w:docPart>
      <w:docPartPr>
        <w:name w:val="8AC1193BB06E4BCD8BB118B6CBCB178C"/>
        <w:category>
          <w:name w:val="General"/>
          <w:gallery w:val="placeholder"/>
        </w:category>
        <w:types>
          <w:type w:val="bbPlcHdr"/>
        </w:types>
        <w:behaviors>
          <w:behavior w:val="content"/>
        </w:behaviors>
        <w:guid w:val="{704B4E97-3FBD-4526-B663-B5AAFA7B1680}"/>
      </w:docPartPr>
      <w:docPartBody>
        <w:p w:rsidR="00B13BF9" w:rsidRDefault="00B13BF9" w:rsidP="00B13BF9">
          <w:pPr>
            <w:pStyle w:val="8AC1193BB06E4BCD8BB118B6CBCB178C"/>
          </w:pPr>
          <w:r w:rsidRPr="00966167">
            <w:rPr>
              <w:rStyle w:val="Responseboxtext"/>
              <w:rFonts w:eastAsia="Calibri"/>
            </w:rPr>
            <w:t>Click here to enter text.</w:t>
          </w:r>
        </w:p>
      </w:docPartBody>
    </w:docPart>
    <w:docPart>
      <w:docPartPr>
        <w:name w:val="147382754B9C485D8770BC91373F4D38"/>
        <w:category>
          <w:name w:val="General"/>
          <w:gallery w:val="placeholder"/>
        </w:category>
        <w:types>
          <w:type w:val="bbPlcHdr"/>
        </w:types>
        <w:behaviors>
          <w:behavior w:val="content"/>
        </w:behaviors>
        <w:guid w:val="{7FC280E8-E156-4501-B5D0-4BCF91963941}"/>
      </w:docPartPr>
      <w:docPartBody>
        <w:p w:rsidR="00B13BF9" w:rsidRDefault="00B13BF9" w:rsidP="00B13BF9">
          <w:pPr>
            <w:pStyle w:val="147382754B9C485D8770BC91373F4D38"/>
          </w:pPr>
          <w:r w:rsidRPr="00966167">
            <w:rPr>
              <w:rStyle w:val="Responseboxtext"/>
              <w:rFonts w:eastAsia="Calibri"/>
            </w:rPr>
            <w:t>Click here to enter text.</w:t>
          </w:r>
        </w:p>
      </w:docPartBody>
    </w:docPart>
    <w:docPart>
      <w:docPartPr>
        <w:name w:val="C15843A01EAA4029A652E92479CEF892"/>
        <w:category>
          <w:name w:val="General"/>
          <w:gallery w:val="placeholder"/>
        </w:category>
        <w:types>
          <w:type w:val="bbPlcHdr"/>
        </w:types>
        <w:behaviors>
          <w:behavior w:val="content"/>
        </w:behaviors>
        <w:guid w:val="{20255EF0-1849-4A02-A158-DCBD9025FA4A}"/>
      </w:docPartPr>
      <w:docPartBody>
        <w:p w:rsidR="00B13BF9" w:rsidRDefault="00B13BF9" w:rsidP="00B13BF9">
          <w:pPr>
            <w:pStyle w:val="C15843A01EAA4029A652E92479CEF892"/>
          </w:pPr>
          <w:r w:rsidRPr="00966167">
            <w:rPr>
              <w:rStyle w:val="Responseboxtext"/>
              <w:rFonts w:eastAsia="Calibri"/>
            </w:rPr>
            <w:t>Click here to enter text.</w:t>
          </w:r>
        </w:p>
      </w:docPartBody>
    </w:docPart>
    <w:docPart>
      <w:docPartPr>
        <w:name w:val="4C97C9DD58CD40B580D235D426E1B920"/>
        <w:category>
          <w:name w:val="General"/>
          <w:gallery w:val="placeholder"/>
        </w:category>
        <w:types>
          <w:type w:val="bbPlcHdr"/>
        </w:types>
        <w:behaviors>
          <w:behavior w:val="content"/>
        </w:behaviors>
        <w:guid w:val="{EC277A3D-325E-46FE-BE0B-BD3F7067F1CF}"/>
      </w:docPartPr>
      <w:docPartBody>
        <w:p w:rsidR="00B13BF9" w:rsidRDefault="00B13BF9" w:rsidP="00B13BF9">
          <w:pPr>
            <w:pStyle w:val="4C97C9DD58CD40B580D235D426E1B920"/>
          </w:pPr>
          <w:r w:rsidRPr="00966167">
            <w:rPr>
              <w:rStyle w:val="Responseboxtext"/>
              <w:rFonts w:eastAsia="Calibri"/>
            </w:rPr>
            <w:t>Click here to enter text.</w:t>
          </w:r>
        </w:p>
      </w:docPartBody>
    </w:docPart>
    <w:docPart>
      <w:docPartPr>
        <w:name w:val="BFCC1BB22BAF4C04B03C2E0AB118DF10"/>
        <w:category>
          <w:name w:val="General"/>
          <w:gallery w:val="placeholder"/>
        </w:category>
        <w:types>
          <w:type w:val="bbPlcHdr"/>
        </w:types>
        <w:behaviors>
          <w:behavior w:val="content"/>
        </w:behaviors>
        <w:guid w:val="{7B2C44B0-843B-41E5-82F2-02262C1ED5E4}"/>
      </w:docPartPr>
      <w:docPartBody>
        <w:p w:rsidR="00B13BF9" w:rsidRDefault="00B13BF9" w:rsidP="00B13BF9">
          <w:pPr>
            <w:pStyle w:val="BFCC1BB22BAF4C04B03C2E0AB118DF10"/>
          </w:pPr>
          <w:r w:rsidRPr="00966167">
            <w:rPr>
              <w:rStyle w:val="Responseboxtext"/>
              <w:rFonts w:eastAsia="Calibri"/>
            </w:rPr>
            <w:t>Click here to enter text.</w:t>
          </w:r>
        </w:p>
      </w:docPartBody>
    </w:docPart>
    <w:docPart>
      <w:docPartPr>
        <w:name w:val="1055606DBBDB4334870C5A7CC1C7B82E"/>
        <w:category>
          <w:name w:val="General"/>
          <w:gallery w:val="placeholder"/>
        </w:category>
        <w:types>
          <w:type w:val="bbPlcHdr"/>
        </w:types>
        <w:behaviors>
          <w:behavior w:val="content"/>
        </w:behaviors>
        <w:guid w:val="{0496F421-3CD3-4034-BB0E-7B6400A200C3}"/>
      </w:docPartPr>
      <w:docPartBody>
        <w:p w:rsidR="00B13BF9" w:rsidRDefault="00B13BF9" w:rsidP="00B13BF9">
          <w:pPr>
            <w:pStyle w:val="1055606DBBDB4334870C5A7CC1C7B82E"/>
          </w:pPr>
          <w:r w:rsidRPr="00966167">
            <w:rPr>
              <w:rStyle w:val="Responseboxtext"/>
              <w:rFonts w:eastAsia="Calibri"/>
            </w:rPr>
            <w:t>Click here to enter text.</w:t>
          </w:r>
        </w:p>
      </w:docPartBody>
    </w:docPart>
    <w:docPart>
      <w:docPartPr>
        <w:name w:val="305B776CAE854B9CB727EB51537A8A77"/>
        <w:category>
          <w:name w:val="General"/>
          <w:gallery w:val="placeholder"/>
        </w:category>
        <w:types>
          <w:type w:val="bbPlcHdr"/>
        </w:types>
        <w:behaviors>
          <w:behavior w:val="content"/>
        </w:behaviors>
        <w:guid w:val="{D6FE2F2B-7B71-4985-A7F1-E73961C8EA82}"/>
      </w:docPartPr>
      <w:docPartBody>
        <w:p w:rsidR="00B13BF9" w:rsidRDefault="00B13BF9" w:rsidP="00B13BF9">
          <w:pPr>
            <w:pStyle w:val="305B776CAE854B9CB727EB51537A8A77"/>
          </w:pPr>
          <w:r w:rsidRPr="00966167">
            <w:rPr>
              <w:rStyle w:val="Responseboxtext"/>
              <w:rFonts w:eastAsia="Calibri"/>
            </w:rPr>
            <w:t>Click here to enter text.</w:t>
          </w:r>
        </w:p>
      </w:docPartBody>
    </w:docPart>
    <w:docPart>
      <w:docPartPr>
        <w:name w:val="F6106384D4E042639EBEB6ED022D5A14"/>
        <w:category>
          <w:name w:val="General"/>
          <w:gallery w:val="placeholder"/>
        </w:category>
        <w:types>
          <w:type w:val="bbPlcHdr"/>
        </w:types>
        <w:behaviors>
          <w:behavior w:val="content"/>
        </w:behaviors>
        <w:guid w:val="{FEFBB279-8E5E-44BE-9CB3-9F3475270FF2}"/>
      </w:docPartPr>
      <w:docPartBody>
        <w:p w:rsidR="00B13BF9" w:rsidRDefault="00B13BF9" w:rsidP="00B13BF9">
          <w:pPr>
            <w:pStyle w:val="F6106384D4E042639EBEB6ED022D5A14"/>
          </w:pPr>
          <w:r w:rsidRPr="00966167">
            <w:rPr>
              <w:rStyle w:val="Responseboxtext"/>
              <w:rFonts w:eastAsia="Calibri"/>
            </w:rPr>
            <w:t>Click here to enter text.</w:t>
          </w:r>
        </w:p>
      </w:docPartBody>
    </w:docPart>
    <w:docPart>
      <w:docPartPr>
        <w:name w:val="DCBFF25D1F5548739BF8D111CF7FE5BF"/>
        <w:category>
          <w:name w:val="General"/>
          <w:gallery w:val="placeholder"/>
        </w:category>
        <w:types>
          <w:type w:val="bbPlcHdr"/>
        </w:types>
        <w:behaviors>
          <w:behavior w:val="content"/>
        </w:behaviors>
        <w:guid w:val="{F27AE8BB-2986-489E-BE01-4007ED07185B}"/>
      </w:docPartPr>
      <w:docPartBody>
        <w:p w:rsidR="00B13BF9" w:rsidRDefault="00B13BF9" w:rsidP="00B13BF9">
          <w:pPr>
            <w:pStyle w:val="DCBFF25D1F5548739BF8D111CF7FE5BF"/>
          </w:pPr>
          <w:r w:rsidRPr="00966167">
            <w:rPr>
              <w:rStyle w:val="Responseboxtext"/>
              <w:rFonts w:eastAsia="Calibri"/>
            </w:rPr>
            <w:t>Click here to enter text.</w:t>
          </w:r>
        </w:p>
      </w:docPartBody>
    </w:docPart>
    <w:docPart>
      <w:docPartPr>
        <w:name w:val="82003628274A41F583FB9AF00AB267F0"/>
        <w:category>
          <w:name w:val="General"/>
          <w:gallery w:val="placeholder"/>
        </w:category>
        <w:types>
          <w:type w:val="bbPlcHdr"/>
        </w:types>
        <w:behaviors>
          <w:behavior w:val="content"/>
        </w:behaviors>
        <w:guid w:val="{8E30E108-C320-4866-A2DE-C442406B2A05}"/>
      </w:docPartPr>
      <w:docPartBody>
        <w:p w:rsidR="00B13BF9" w:rsidRDefault="00B13BF9" w:rsidP="00B13BF9">
          <w:pPr>
            <w:pStyle w:val="82003628274A41F583FB9AF00AB267F0"/>
          </w:pPr>
          <w:r w:rsidRPr="00966167">
            <w:rPr>
              <w:rStyle w:val="Responseboxtext"/>
              <w:rFonts w:eastAsia="Calibri"/>
            </w:rPr>
            <w:t>Click here to enter text.</w:t>
          </w:r>
        </w:p>
      </w:docPartBody>
    </w:docPart>
    <w:docPart>
      <w:docPartPr>
        <w:name w:val="906BD47AF51C4154A9C934E0C719726B"/>
        <w:category>
          <w:name w:val="General"/>
          <w:gallery w:val="placeholder"/>
        </w:category>
        <w:types>
          <w:type w:val="bbPlcHdr"/>
        </w:types>
        <w:behaviors>
          <w:behavior w:val="content"/>
        </w:behaviors>
        <w:guid w:val="{96C0F998-1778-4697-B1CF-4999CC3F179C}"/>
      </w:docPartPr>
      <w:docPartBody>
        <w:p w:rsidR="00B13BF9" w:rsidRDefault="00B13BF9" w:rsidP="00B13BF9">
          <w:pPr>
            <w:pStyle w:val="906BD47AF51C4154A9C934E0C719726B"/>
          </w:pPr>
          <w:r w:rsidRPr="00966167">
            <w:rPr>
              <w:rStyle w:val="Responseboxtext"/>
              <w:rFonts w:eastAsia="Calibri"/>
            </w:rPr>
            <w:t>Click here to enter text.</w:t>
          </w:r>
        </w:p>
      </w:docPartBody>
    </w:docPart>
    <w:docPart>
      <w:docPartPr>
        <w:name w:val="96D55EE3CE0B43BBA0CE9580168F893E"/>
        <w:category>
          <w:name w:val="General"/>
          <w:gallery w:val="placeholder"/>
        </w:category>
        <w:types>
          <w:type w:val="bbPlcHdr"/>
        </w:types>
        <w:behaviors>
          <w:behavior w:val="content"/>
        </w:behaviors>
        <w:guid w:val="{E37C4977-B62C-44E2-A59B-4C5030909378}"/>
      </w:docPartPr>
      <w:docPartBody>
        <w:p w:rsidR="00B13BF9" w:rsidRDefault="00B13BF9" w:rsidP="00B13BF9">
          <w:pPr>
            <w:pStyle w:val="96D55EE3CE0B43BBA0CE9580168F893E"/>
          </w:pPr>
          <w:r w:rsidRPr="00966167">
            <w:rPr>
              <w:rStyle w:val="Responseboxtext"/>
              <w:rFonts w:eastAsia="Calibri"/>
            </w:rPr>
            <w:t>Click here to enter text.</w:t>
          </w:r>
        </w:p>
      </w:docPartBody>
    </w:docPart>
    <w:docPart>
      <w:docPartPr>
        <w:name w:val="04AD014E908A4BA48651DE9FBECB7DE4"/>
        <w:category>
          <w:name w:val="General"/>
          <w:gallery w:val="placeholder"/>
        </w:category>
        <w:types>
          <w:type w:val="bbPlcHdr"/>
        </w:types>
        <w:behaviors>
          <w:behavior w:val="content"/>
        </w:behaviors>
        <w:guid w:val="{2011C392-27D8-466D-839E-65475FAE7933}"/>
      </w:docPartPr>
      <w:docPartBody>
        <w:p w:rsidR="00B13BF9" w:rsidRDefault="00B13BF9" w:rsidP="00B13BF9">
          <w:pPr>
            <w:pStyle w:val="04AD014E908A4BA48651DE9FBECB7DE4"/>
          </w:pPr>
          <w:r w:rsidRPr="00966167">
            <w:rPr>
              <w:rStyle w:val="Responseboxtext"/>
              <w:rFonts w:eastAsia="Calibri"/>
            </w:rPr>
            <w:t>Click here to enter text.</w:t>
          </w:r>
        </w:p>
      </w:docPartBody>
    </w:docPart>
    <w:docPart>
      <w:docPartPr>
        <w:name w:val="B940358B951641E6A1BECAA779AC35FA"/>
        <w:category>
          <w:name w:val="General"/>
          <w:gallery w:val="placeholder"/>
        </w:category>
        <w:types>
          <w:type w:val="bbPlcHdr"/>
        </w:types>
        <w:behaviors>
          <w:behavior w:val="content"/>
        </w:behaviors>
        <w:guid w:val="{C8F6FCBD-5F6B-45B8-93B5-8C3BBA5383E1}"/>
      </w:docPartPr>
      <w:docPartBody>
        <w:p w:rsidR="00B13BF9" w:rsidRDefault="00B13BF9" w:rsidP="00B13BF9">
          <w:pPr>
            <w:pStyle w:val="B940358B951641E6A1BECAA779AC35FA"/>
          </w:pPr>
          <w:r w:rsidRPr="00966167">
            <w:rPr>
              <w:rStyle w:val="Responseboxtext"/>
              <w:rFonts w:eastAsia="Calibri"/>
            </w:rPr>
            <w:t>Click here to enter text.</w:t>
          </w:r>
        </w:p>
      </w:docPartBody>
    </w:docPart>
    <w:docPart>
      <w:docPartPr>
        <w:name w:val="AF4A70412E1B42C582432DAE188A87D6"/>
        <w:category>
          <w:name w:val="General"/>
          <w:gallery w:val="placeholder"/>
        </w:category>
        <w:types>
          <w:type w:val="bbPlcHdr"/>
        </w:types>
        <w:behaviors>
          <w:behavior w:val="content"/>
        </w:behaviors>
        <w:guid w:val="{FE774E4F-7FA3-48C5-9A6A-08A66D935469}"/>
      </w:docPartPr>
      <w:docPartBody>
        <w:p w:rsidR="00B13BF9" w:rsidRDefault="00B13BF9" w:rsidP="00B13BF9">
          <w:pPr>
            <w:pStyle w:val="AF4A70412E1B42C582432DAE188A87D6"/>
          </w:pPr>
          <w:r w:rsidRPr="00966167">
            <w:rPr>
              <w:rStyle w:val="Responseboxtext"/>
              <w:rFonts w:eastAsia="Calibri"/>
            </w:rPr>
            <w:t>Click here to enter text.</w:t>
          </w:r>
        </w:p>
      </w:docPartBody>
    </w:docPart>
    <w:docPart>
      <w:docPartPr>
        <w:name w:val="303E1CD685024E41838F2A28DB447082"/>
        <w:category>
          <w:name w:val="General"/>
          <w:gallery w:val="placeholder"/>
        </w:category>
        <w:types>
          <w:type w:val="bbPlcHdr"/>
        </w:types>
        <w:behaviors>
          <w:behavior w:val="content"/>
        </w:behaviors>
        <w:guid w:val="{4110DB86-8F64-4CFF-835F-B7FFD740024D}"/>
      </w:docPartPr>
      <w:docPartBody>
        <w:p w:rsidR="00B13BF9" w:rsidRDefault="00B13BF9" w:rsidP="00B13BF9">
          <w:pPr>
            <w:pStyle w:val="303E1CD685024E41838F2A28DB447082"/>
          </w:pPr>
          <w:r w:rsidRPr="00966167">
            <w:rPr>
              <w:rStyle w:val="Responseboxtext"/>
              <w:rFonts w:eastAsia="Calibri"/>
            </w:rPr>
            <w:t>Click here to enter text.</w:t>
          </w:r>
        </w:p>
      </w:docPartBody>
    </w:docPart>
    <w:docPart>
      <w:docPartPr>
        <w:name w:val="DAD65290218C4D04839729625230BAF4"/>
        <w:category>
          <w:name w:val="General"/>
          <w:gallery w:val="placeholder"/>
        </w:category>
        <w:types>
          <w:type w:val="bbPlcHdr"/>
        </w:types>
        <w:behaviors>
          <w:behavior w:val="content"/>
        </w:behaviors>
        <w:guid w:val="{19F3135F-E6C0-4D04-86F9-E84372E8E95A}"/>
      </w:docPartPr>
      <w:docPartBody>
        <w:p w:rsidR="00B13BF9" w:rsidRDefault="00B13BF9" w:rsidP="00B13BF9">
          <w:pPr>
            <w:pStyle w:val="DAD65290218C4D04839729625230BAF4"/>
          </w:pPr>
          <w:r w:rsidRPr="00966167">
            <w:rPr>
              <w:rStyle w:val="Responseboxtext"/>
              <w:rFonts w:eastAsia="Calibri"/>
            </w:rPr>
            <w:t>Click here to enter text.</w:t>
          </w:r>
        </w:p>
      </w:docPartBody>
    </w:docPart>
    <w:docPart>
      <w:docPartPr>
        <w:name w:val="6A80AE8D442E428F927AF274818B0BF4"/>
        <w:category>
          <w:name w:val="General"/>
          <w:gallery w:val="placeholder"/>
        </w:category>
        <w:types>
          <w:type w:val="bbPlcHdr"/>
        </w:types>
        <w:behaviors>
          <w:behavior w:val="content"/>
        </w:behaviors>
        <w:guid w:val="{4F2E91E4-470F-407D-8659-D7A455D338FC}"/>
      </w:docPartPr>
      <w:docPartBody>
        <w:p w:rsidR="00B13BF9" w:rsidRDefault="00B13BF9" w:rsidP="00B13BF9">
          <w:pPr>
            <w:pStyle w:val="6A80AE8D442E428F927AF274818B0BF4"/>
          </w:pPr>
          <w:r w:rsidRPr="00966167">
            <w:rPr>
              <w:rStyle w:val="Responseboxtext"/>
              <w:rFonts w:eastAsia="Calibri"/>
            </w:rPr>
            <w:t>Click here to enter text.</w:t>
          </w:r>
        </w:p>
      </w:docPartBody>
    </w:docPart>
    <w:docPart>
      <w:docPartPr>
        <w:name w:val="0B70B37C28B843BB9F4450B07215483F"/>
        <w:category>
          <w:name w:val="General"/>
          <w:gallery w:val="placeholder"/>
        </w:category>
        <w:types>
          <w:type w:val="bbPlcHdr"/>
        </w:types>
        <w:behaviors>
          <w:behavior w:val="content"/>
        </w:behaviors>
        <w:guid w:val="{B9D9A858-18DB-4E99-872D-04E4D8F7AAD4}"/>
      </w:docPartPr>
      <w:docPartBody>
        <w:p w:rsidR="00B13BF9" w:rsidRDefault="00B13BF9" w:rsidP="00B13BF9">
          <w:pPr>
            <w:pStyle w:val="0B70B37C28B843BB9F4450B07215483F"/>
          </w:pPr>
          <w:r w:rsidRPr="00966167">
            <w:rPr>
              <w:rStyle w:val="Responseboxtext"/>
              <w:rFonts w:eastAsia="Calibri"/>
            </w:rPr>
            <w:t>Click here to enter text.</w:t>
          </w:r>
        </w:p>
      </w:docPartBody>
    </w:docPart>
    <w:docPart>
      <w:docPartPr>
        <w:name w:val="751186D3283F4DBF99C8EDD8B9FA439B"/>
        <w:category>
          <w:name w:val="General"/>
          <w:gallery w:val="placeholder"/>
        </w:category>
        <w:types>
          <w:type w:val="bbPlcHdr"/>
        </w:types>
        <w:behaviors>
          <w:behavior w:val="content"/>
        </w:behaviors>
        <w:guid w:val="{E5C86A9C-A8B7-49C4-91E5-F10DF46C683C}"/>
      </w:docPartPr>
      <w:docPartBody>
        <w:p w:rsidR="00B13BF9" w:rsidRDefault="00B13BF9" w:rsidP="00B13BF9">
          <w:pPr>
            <w:pStyle w:val="751186D3283F4DBF99C8EDD8B9FA439B"/>
          </w:pPr>
          <w:r w:rsidRPr="00966167">
            <w:rPr>
              <w:rStyle w:val="Responseboxtext"/>
              <w:rFonts w:eastAsia="Calibri"/>
            </w:rPr>
            <w:t>Click here to enter text.</w:t>
          </w:r>
        </w:p>
      </w:docPartBody>
    </w:docPart>
    <w:docPart>
      <w:docPartPr>
        <w:name w:val="1421096679604F79869C4681C97DDFD9"/>
        <w:category>
          <w:name w:val="General"/>
          <w:gallery w:val="placeholder"/>
        </w:category>
        <w:types>
          <w:type w:val="bbPlcHdr"/>
        </w:types>
        <w:behaviors>
          <w:behavior w:val="content"/>
        </w:behaviors>
        <w:guid w:val="{9D18AE1D-6F52-4A08-BEAB-06900B5019F2}"/>
      </w:docPartPr>
      <w:docPartBody>
        <w:p w:rsidR="00B13BF9" w:rsidRDefault="00B13BF9" w:rsidP="00B13BF9">
          <w:pPr>
            <w:pStyle w:val="1421096679604F79869C4681C97DDFD9"/>
          </w:pPr>
          <w:r w:rsidRPr="00966167">
            <w:rPr>
              <w:rStyle w:val="Responseboxtext"/>
              <w:rFonts w:eastAsia="Calibri"/>
            </w:rPr>
            <w:t>Click here to enter text.</w:t>
          </w:r>
        </w:p>
      </w:docPartBody>
    </w:docPart>
    <w:docPart>
      <w:docPartPr>
        <w:name w:val="FF902F92615942E688DF3DE7023D4DE9"/>
        <w:category>
          <w:name w:val="General"/>
          <w:gallery w:val="placeholder"/>
        </w:category>
        <w:types>
          <w:type w:val="bbPlcHdr"/>
        </w:types>
        <w:behaviors>
          <w:behavior w:val="content"/>
        </w:behaviors>
        <w:guid w:val="{202B3C75-7CDA-466F-851A-DBB2C3DF30F2}"/>
      </w:docPartPr>
      <w:docPartBody>
        <w:p w:rsidR="00B13BF9" w:rsidRDefault="00B13BF9" w:rsidP="00B13BF9">
          <w:pPr>
            <w:pStyle w:val="FF902F92615942E688DF3DE7023D4DE9"/>
          </w:pPr>
          <w:r w:rsidRPr="00966167">
            <w:rPr>
              <w:rStyle w:val="Responseboxtext"/>
              <w:rFonts w:eastAsia="Calibri"/>
            </w:rPr>
            <w:t>Click here to enter text.</w:t>
          </w:r>
        </w:p>
      </w:docPartBody>
    </w:docPart>
    <w:docPart>
      <w:docPartPr>
        <w:name w:val="7F6AC4BB112F409997A8249CD89C8500"/>
        <w:category>
          <w:name w:val="General"/>
          <w:gallery w:val="placeholder"/>
        </w:category>
        <w:types>
          <w:type w:val="bbPlcHdr"/>
        </w:types>
        <w:behaviors>
          <w:behavior w:val="content"/>
        </w:behaviors>
        <w:guid w:val="{9A070BDE-636C-42C6-A154-5272BA8BE7D9}"/>
      </w:docPartPr>
      <w:docPartBody>
        <w:p w:rsidR="00B13BF9" w:rsidRDefault="00B13BF9" w:rsidP="00B13BF9">
          <w:pPr>
            <w:pStyle w:val="7F6AC4BB112F409997A8249CD89C8500"/>
          </w:pPr>
          <w:r w:rsidRPr="00966167">
            <w:rPr>
              <w:rStyle w:val="Responseboxtext"/>
              <w:rFonts w:eastAsia="Calibri"/>
            </w:rPr>
            <w:t>Click here to enter text.</w:t>
          </w:r>
        </w:p>
      </w:docPartBody>
    </w:docPart>
    <w:docPart>
      <w:docPartPr>
        <w:name w:val="F5AEE043900B4A3098830EF4B5D2991C"/>
        <w:category>
          <w:name w:val="General"/>
          <w:gallery w:val="placeholder"/>
        </w:category>
        <w:types>
          <w:type w:val="bbPlcHdr"/>
        </w:types>
        <w:behaviors>
          <w:behavior w:val="content"/>
        </w:behaviors>
        <w:guid w:val="{6DEFB386-0C64-424F-986E-4035223644C3}"/>
      </w:docPartPr>
      <w:docPartBody>
        <w:p w:rsidR="00B13BF9" w:rsidRDefault="00B13BF9" w:rsidP="00B13BF9">
          <w:pPr>
            <w:pStyle w:val="F5AEE043900B4A3098830EF4B5D2991C"/>
          </w:pPr>
          <w:r w:rsidRPr="00966167">
            <w:rPr>
              <w:rStyle w:val="Responseboxtext"/>
              <w:rFonts w:eastAsia="Calibri"/>
            </w:rPr>
            <w:t>Click here to enter text.</w:t>
          </w:r>
        </w:p>
      </w:docPartBody>
    </w:docPart>
    <w:docPart>
      <w:docPartPr>
        <w:name w:val="CCD4E8619512469884DAE67FC532F130"/>
        <w:category>
          <w:name w:val="General"/>
          <w:gallery w:val="placeholder"/>
        </w:category>
        <w:types>
          <w:type w:val="bbPlcHdr"/>
        </w:types>
        <w:behaviors>
          <w:behavior w:val="content"/>
        </w:behaviors>
        <w:guid w:val="{33FF93F3-129F-4DDE-948B-68C4D1D716E0}"/>
      </w:docPartPr>
      <w:docPartBody>
        <w:p w:rsidR="00B13BF9" w:rsidRDefault="00B13BF9" w:rsidP="00B13BF9">
          <w:pPr>
            <w:pStyle w:val="CCD4E8619512469884DAE67FC532F130"/>
          </w:pPr>
          <w:r w:rsidRPr="00966167">
            <w:rPr>
              <w:rStyle w:val="Responseboxtext"/>
              <w:rFonts w:eastAsia="Calibri"/>
            </w:rPr>
            <w:t>Click here to enter text.</w:t>
          </w:r>
        </w:p>
      </w:docPartBody>
    </w:docPart>
    <w:docPart>
      <w:docPartPr>
        <w:name w:val="4E84E1A427304F8C8DAEE9657D4C0F1F"/>
        <w:category>
          <w:name w:val="General"/>
          <w:gallery w:val="placeholder"/>
        </w:category>
        <w:types>
          <w:type w:val="bbPlcHdr"/>
        </w:types>
        <w:behaviors>
          <w:behavior w:val="content"/>
        </w:behaviors>
        <w:guid w:val="{A259E74D-DB8C-44E0-B426-66C747D7698F}"/>
      </w:docPartPr>
      <w:docPartBody>
        <w:p w:rsidR="00B13BF9" w:rsidRDefault="00B13BF9" w:rsidP="00B13BF9">
          <w:pPr>
            <w:pStyle w:val="4E84E1A427304F8C8DAEE9657D4C0F1F"/>
          </w:pPr>
          <w:r w:rsidRPr="00966167">
            <w:rPr>
              <w:rStyle w:val="Responseboxtext"/>
              <w:rFonts w:eastAsia="Calibri"/>
            </w:rPr>
            <w:t>Click here to enter text.</w:t>
          </w:r>
        </w:p>
      </w:docPartBody>
    </w:docPart>
    <w:docPart>
      <w:docPartPr>
        <w:name w:val="BDEB61EB0A3D4304A5C96652287CF733"/>
        <w:category>
          <w:name w:val="General"/>
          <w:gallery w:val="placeholder"/>
        </w:category>
        <w:types>
          <w:type w:val="bbPlcHdr"/>
        </w:types>
        <w:behaviors>
          <w:behavior w:val="content"/>
        </w:behaviors>
        <w:guid w:val="{A9EB9AC0-B369-44E3-B78B-E33FE3D8D8BB}"/>
      </w:docPartPr>
      <w:docPartBody>
        <w:p w:rsidR="00B13BF9" w:rsidRDefault="00B13BF9" w:rsidP="00B13BF9">
          <w:pPr>
            <w:pStyle w:val="BDEB61EB0A3D4304A5C96652287CF733"/>
          </w:pPr>
          <w:r w:rsidRPr="00966167">
            <w:rPr>
              <w:rStyle w:val="Responseboxtext"/>
              <w:rFonts w:eastAsia="Calibri"/>
            </w:rPr>
            <w:t>Click here to enter text.</w:t>
          </w:r>
        </w:p>
      </w:docPartBody>
    </w:docPart>
    <w:docPart>
      <w:docPartPr>
        <w:name w:val="FF991D3EDDF245C58A4F18CD8AE77BFC"/>
        <w:category>
          <w:name w:val="General"/>
          <w:gallery w:val="placeholder"/>
        </w:category>
        <w:types>
          <w:type w:val="bbPlcHdr"/>
        </w:types>
        <w:behaviors>
          <w:behavior w:val="content"/>
        </w:behaviors>
        <w:guid w:val="{7E580FD5-8B54-4036-A03D-F4776CE1C68F}"/>
      </w:docPartPr>
      <w:docPartBody>
        <w:p w:rsidR="00B13BF9" w:rsidRDefault="00B13BF9" w:rsidP="00B13BF9">
          <w:pPr>
            <w:pStyle w:val="FF991D3EDDF245C58A4F18CD8AE77BFC"/>
          </w:pPr>
          <w:r w:rsidRPr="00966167">
            <w:rPr>
              <w:rStyle w:val="Responseboxtext"/>
              <w:rFonts w:eastAsia="Calibri"/>
            </w:rPr>
            <w:t>Click here to enter text.</w:t>
          </w:r>
        </w:p>
      </w:docPartBody>
    </w:docPart>
    <w:docPart>
      <w:docPartPr>
        <w:name w:val="518BA0A1E88845E09318CEFC699C2329"/>
        <w:category>
          <w:name w:val="General"/>
          <w:gallery w:val="placeholder"/>
        </w:category>
        <w:types>
          <w:type w:val="bbPlcHdr"/>
        </w:types>
        <w:behaviors>
          <w:behavior w:val="content"/>
        </w:behaviors>
        <w:guid w:val="{EAA36289-62E9-4E07-B204-A2D5420745B9}"/>
      </w:docPartPr>
      <w:docPartBody>
        <w:p w:rsidR="00B13BF9" w:rsidRDefault="00B13BF9" w:rsidP="00B13BF9">
          <w:pPr>
            <w:pStyle w:val="518BA0A1E88845E09318CEFC699C2329"/>
          </w:pPr>
          <w:r w:rsidRPr="00966167">
            <w:rPr>
              <w:rStyle w:val="Responseboxtext"/>
              <w:rFonts w:eastAsia="Calibri"/>
            </w:rPr>
            <w:t>Click here to enter text.</w:t>
          </w:r>
        </w:p>
      </w:docPartBody>
    </w:docPart>
    <w:docPart>
      <w:docPartPr>
        <w:name w:val="9182B4EA4F0B4EDDB290ECE541C120A6"/>
        <w:category>
          <w:name w:val="General"/>
          <w:gallery w:val="placeholder"/>
        </w:category>
        <w:types>
          <w:type w:val="bbPlcHdr"/>
        </w:types>
        <w:behaviors>
          <w:behavior w:val="content"/>
        </w:behaviors>
        <w:guid w:val="{7A3BEB39-96ED-4949-999A-9C36217C8F8F}"/>
      </w:docPartPr>
      <w:docPartBody>
        <w:p w:rsidR="00B13BF9" w:rsidRDefault="00B13BF9" w:rsidP="00B13BF9">
          <w:pPr>
            <w:pStyle w:val="9182B4EA4F0B4EDDB290ECE541C120A6"/>
          </w:pPr>
          <w:r w:rsidRPr="00966167">
            <w:rPr>
              <w:rStyle w:val="Responseboxtext"/>
              <w:rFonts w:eastAsia="Calibri"/>
            </w:rPr>
            <w:t>Click here to enter text.</w:t>
          </w:r>
        </w:p>
      </w:docPartBody>
    </w:docPart>
    <w:docPart>
      <w:docPartPr>
        <w:name w:val="32D8DCD1E936434F84882D8F2F44E015"/>
        <w:category>
          <w:name w:val="General"/>
          <w:gallery w:val="placeholder"/>
        </w:category>
        <w:types>
          <w:type w:val="bbPlcHdr"/>
        </w:types>
        <w:behaviors>
          <w:behavior w:val="content"/>
        </w:behaviors>
        <w:guid w:val="{8D56ED87-A96A-43FD-B0F4-E2C355AA3DA1}"/>
      </w:docPartPr>
      <w:docPartBody>
        <w:p w:rsidR="00B13BF9" w:rsidRDefault="00B13BF9" w:rsidP="00B13BF9">
          <w:pPr>
            <w:pStyle w:val="32D8DCD1E936434F84882D8F2F44E015"/>
          </w:pPr>
          <w:r w:rsidRPr="00966167">
            <w:rPr>
              <w:rStyle w:val="Responseboxtext"/>
              <w:rFonts w:eastAsia="Calibri"/>
            </w:rPr>
            <w:t>Click here to enter text.</w:t>
          </w:r>
        </w:p>
      </w:docPartBody>
    </w:docPart>
    <w:docPart>
      <w:docPartPr>
        <w:name w:val="B4B80F29FD614A2DB184A32A9B0F8639"/>
        <w:category>
          <w:name w:val="General"/>
          <w:gallery w:val="placeholder"/>
        </w:category>
        <w:types>
          <w:type w:val="bbPlcHdr"/>
        </w:types>
        <w:behaviors>
          <w:behavior w:val="content"/>
        </w:behaviors>
        <w:guid w:val="{A345E9AE-0C39-4E88-A9AA-24F4DF392C7D}"/>
      </w:docPartPr>
      <w:docPartBody>
        <w:p w:rsidR="00B13BF9" w:rsidRDefault="00B13BF9" w:rsidP="00B13BF9">
          <w:pPr>
            <w:pStyle w:val="B4B80F29FD614A2DB184A32A9B0F8639"/>
          </w:pPr>
          <w:r w:rsidRPr="00966167">
            <w:rPr>
              <w:rStyle w:val="Responseboxtext"/>
              <w:rFonts w:eastAsia="Calibri"/>
            </w:rPr>
            <w:t>Click here to enter text.</w:t>
          </w:r>
        </w:p>
      </w:docPartBody>
    </w:docPart>
    <w:docPart>
      <w:docPartPr>
        <w:name w:val="9F46FCE02145430F90FC4D65DC019D21"/>
        <w:category>
          <w:name w:val="General"/>
          <w:gallery w:val="placeholder"/>
        </w:category>
        <w:types>
          <w:type w:val="bbPlcHdr"/>
        </w:types>
        <w:behaviors>
          <w:behavior w:val="content"/>
        </w:behaviors>
        <w:guid w:val="{202E94DC-E582-4D61-8AA8-A14DB3A1F723}"/>
      </w:docPartPr>
      <w:docPartBody>
        <w:p w:rsidR="00B13BF9" w:rsidRDefault="00B13BF9" w:rsidP="00B13BF9">
          <w:pPr>
            <w:pStyle w:val="9F46FCE02145430F90FC4D65DC019D21"/>
          </w:pPr>
          <w:r w:rsidRPr="00966167">
            <w:rPr>
              <w:rStyle w:val="Responseboxtext"/>
              <w:rFonts w:eastAsia="Calibri"/>
            </w:rPr>
            <w:t>Click here to enter text.</w:t>
          </w:r>
        </w:p>
      </w:docPartBody>
    </w:docPart>
    <w:docPart>
      <w:docPartPr>
        <w:name w:val="8AF5608689454B27AA9AC4AA210FC5D4"/>
        <w:category>
          <w:name w:val="General"/>
          <w:gallery w:val="placeholder"/>
        </w:category>
        <w:types>
          <w:type w:val="bbPlcHdr"/>
        </w:types>
        <w:behaviors>
          <w:behavior w:val="content"/>
        </w:behaviors>
        <w:guid w:val="{92A8E901-1E78-4C5D-BE8B-D3C758CB05F4}"/>
      </w:docPartPr>
      <w:docPartBody>
        <w:p w:rsidR="00B13BF9" w:rsidRDefault="00B13BF9" w:rsidP="00B13BF9">
          <w:pPr>
            <w:pStyle w:val="8AF5608689454B27AA9AC4AA210FC5D4"/>
          </w:pPr>
          <w:r w:rsidRPr="00966167">
            <w:rPr>
              <w:rStyle w:val="Responseboxtext"/>
              <w:rFonts w:eastAsia="Calibri"/>
            </w:rPr>
            <w:t>Click here to enter text.</w:t>
          </w:r>
        </w:p>
      </w:docPartBody>
    </w:docPart>
    <w:docPart>
      <w:docPartPr>
        <w:name w:val="D680E90DE26D44F98DD4DE26567263AD"/>
        <w:category>
          <w:name w:val="General"/>
          <w:gallery w:val="placeholder"/>
        </w:category>
        <w:types>
          <w:type w:val="bbPlcHdr"/>
        </w:types>
        <w:behaviors>
          <w:behavior w:val="content"/>
        </w:behaviors>
        <w:guid w:val="{5F0C4719-0278-4E2D-9168-294DD32BF3AA}"/>
      </w:docPartPr>
      <w:docPartBody>
        <w:p w:rsidR="00B13BF9" w:rsidRDefault="00B13BF9" w:rsidP="00B13BF9">
          <w:pPr>
            <w:pStyle w:val="D680E90DE26D44F98DD4DE26567263AD"/>
          </w:pPr>
          <w:r w:rsidRPr="00C61C61">
            <w:rPr>
              <w:rStyle w:val="Responseboxtext"/>
              <w:rFonts w:eastAsia="Calibri"/>
              <w:sz w:val="18"/>
              <w:szCs w:val="18"/>
            </w:rPr>
            <w:t>Click here to enter text.</w:t>
          </w:r>
        </w:p>
      </w:docPartBody>
    </w:docPart>
    <w:docPart>
      <w:docPartPr>
        <w:name w:val="4FB18D1532BD482A84531A86A08BE1F4"/>
        <w:category>
          <w:name w:val="General"/>
          <w:gallery w:val="placeholder"/>
        </w:category>
        <w:types>
          <w:type w:val="bbPlcHdr"/>
        </w:types>
        <w:behaviors>
          <w:behavior w:val="content"/>
        </w:behaviors>
        <w:guid w:val="{F152C6B2-8DBC-4608-9BFF-5F5688342F73}"/>
      </w:docPartPr>
      <w:docPartBody>
        <w:p w:rsidR="00B13BF9" w:rsidRDefault="00B13BF9" w:rsidP="00B13BF9">
          <w:pPr>
            <w:pStyle w:val="4FB18D1532BD482A84531A86A08BE1F4"/>
          </w:pPr>
          <w:r w:rsidRPr="00966167">
            <w:rPr>
              <w:rStyle w:val="Responseboxtext"/>
              <w:rFonts w:eastAsia="Calibri"/>
            </w:rPr>
            <w:t>Click here to enter text.</w:t>
          </w:r>
        </w:p>
      </w:docPartBody>
    </w:docPart>
    <w:docPart>
      <w:docPartPr>
        <w:name w:val="71670E8186FB4684B9E0FFD0FCBB1D53"/>
        <w:category>
          <w:name w:val="General"/>
          <w:gallery w:val="placeholder"/>
        </w:category>
        <w:types>
          <w:type w:val="bbPlcHdr"/>
        </w:types>
        <w:behaviors>
          <w:behavior w:val="content"/>
        </w:behaviors>
        <w:guid w:val="{6F403D92-4C92-4F4B-A511-99374F8BC0B3}"/>
      </w:docPartPr>
      <w:docPartBody>
        <w:p w:rsidR="00B13BF9" w:rsidRDefault="00B13BF9" w:rsidP="00B13BF9">
          <w:pPr>
            <w:pStyle w:val="71670E8186FB4684B9E0FFD0FCBB1D53"/>
          </w:pPr>
          <w:r w:rsidRPr="00C61C61">
            <w:rPr>
              <w:rStyle w:val="Responseboxtext"/>
              <w:rFonts w:eastAsia="Calibri"/>
              <w:sz w:val="18"/>
              <w:szCs w:val="18"/>
            </w:rPr>
            <w:t>Click here to enter text.</w:t>
          </w:r>
        </w:p>
      </w:docPartBody>
    </w:docPart>
    <w:docPart>
      <w:docPartPr>
        <w:name w:val="4DE2DB5F801F494C8E7886CBC7EDC22A"/>
        <w:category>
          <w:name w:val="General"/>
          <w:gallery w:val="placeholder"/>
        </w:category>
        <w:types>
          <w:type w:val="bbPlcHdr"/>
        </w:types>
        <w:behaviors>
          <w:behavior w:val="content"/>
        </w:behaviors>
        <w:guid w:val="{B8A3562C-2560-49D3-8954-BFCF261F6E1F}"/>
      </w:docPartPr>
      <w:docPartBody>
        <w:p w:rsidR="00B13BF9" w:rsidRDefault="00B13BF9" w:rsidP="00B13BF9">
          <w:pPr>
            <w:pStyle w:val="4DE2DB5F801F494C8E7886CBC7EDC22A"/>
          </w:pPr>
          <w:r w:rsidRPr="00966167">
            <w:rPr>
              <w:rStyle w:val="Responseboxtext"/>
              <w:rFonts w:eastAsia="Calibri"/>
            </w:rPr>
            <w:t>Click here to enter text.</w:t>
          </w:r>
        </w:p>
      </w:docPartBody>
    </w:docPart>
    <w:docPart>
      <w:docPartPr>
        <w:name w:val="686B196AC2AA4A3F8EA3529FDE168CEA"/>
        <w:category>
          <w:name w:val="General"/>
          <w:gallery w:val="placeholder"/>
        </w:category>
        <w:types>
          <w:type w:val="bbPlcHdr"/>
        </w:types>
        <w:behaviors>
          <w:behavior w:val="content"/>
        </w:behaviors>
        <w:guid w:val="{313E39E8-6521-4FA6-8B3A-2BC3C0898C26}"/>
      </w:docPartPr>
      <w:docPartBody>
        <w:p w:rsidR="00B13BF9" w:rsidRDefault="00B13BF9" w:rsidP="00B13BF9">
          <w:pPr>
            <w:pStyle w:val="686B196AC2AA4A3F8EA3529FDE168CEA"/>
          </w:pPr>
          <w:r w:rsidRPr="00C61C61">
            <w:rPr>
              <w:rStyle w:val="Responseboxtext"/>
              <w:rFonts w:eastAsia="Calibri"/>
              <w:sz w:val="18"/>
              <w:szCs w:val="18"/>
            </w:rPr>
            <w:t>Click here to enter text.</w:t>
          </w:r>
        </w:p>
      </w:docPartBody>
    </w:docPart>
    <w:docPart>
      <w:docPartPr>
        <w:name w:val="A75E9E6A01E04519AA419FE900C969D7"/>
        <w:category>
          <w:name w:val="General"/>
          <w:gallery w:val="placeholder"/>
        </w:category>
        <w:types>
          <w:type w:val="bbPlcHdr"/>
        </w:types>
        <w:behaviors>
          <w:behavior w:val="content"/>
        </w:behaviors>
        <w:guid w:val="{4521FD65-BCE5-4B0B-AB81-33BC445855CD}"/>
      </w:docPartPr>
      <w:docPartBody>
        <w:p w:rsidR="00B13BF9" w:rsidRDefault="00B13BF9" w:rsidP="00B13BF9">
          <w:pPr>
            <w:pStyle w:val="A75E9E6A01E04519AA419FE900C969D7"/>
          </w:pPr>
          <w:r w:rsidRPr="00966167">
            <w:rPr>
              <w:rStyle w:val="Responseboxtext"/>
              <w:rFonts w:eastAsia="Calibri"/>
            </w:rPr>
            <w:t>Click here to enter text.</w:t>
          </w:r>
        </w:p>
      </w:docPartBody>
    </w:docPart>
    <w:docPart>
      <w:docPartPr>
        <w:name w:val="A199AECD978E47D4A6025D6437FB9377"/>
        <w:category>
          <w:name w:val="General"/>
          <w:gallery w:val="placeholder"/>
        </w:category>
        <w:types>
          <w:type w:val="bbPlcHdr"/>
        </w:types>
        <w:behaviors>
          <w:behavior w:val="content"/>
        </w:behaviors>
        <w:guid w:val="{6814DE25-432A-4142-9C19-7FC016FECEB4}"/>
      </w:docPartPr>
      <w:docPartBody>
        <w:p w:rsidR="00B13BF9" w:rsidRDefault="00B13BF9" w:rsidP="00B13BF9">
          <w:pPr>
            <w:pStyle w:val="A199AECD978E47D4A6025D6437FB9377"/>
          </w:pPr>
          <w:r w:rsidRPr="00C61C61">
            <w:rPr>
              <w:rStyle w:val="Responseboxtext"/>
              <w:rFonts w:eastAsia="Calibri"/>
              <w:sz w:val="18"/>
              <w:szCs w:val="18"/>
            </w:rPr>
            <w:t>Click here to enter text.</w:t>
          </w:r>
        </w:p>
      </w:docPartBody>
    </w:docPart>
    <w:docPart>
      <w:docPartPr>
        <w:name w:val="9D70A3536FFA467BBFB8E6977BB51484"/>
        <w:category>
          <w:name w:val="General"/>
          <w:gallery w:val="placeholder"/>
        </w:category>
        <w:types>
          <w:type w:val="bbPlcHdr"/>
        </w:types>
        <w:behaviors>
          <w:behavior w:val="content"/>
        </w:behaviors>
        <w:guid w:val="{EC10237B-627E-43D6-ACAA-294D9A15E721}"/>
      </w:docPartPr>
      <w:docPartBody>
        <w:p w:rsidR="00B13BF9" w:rsidRDefault="00B13BF9" w:rsidP="00B13BF9">
          <w:pPr>
            <w:pStyle w:val="9D70A3536FFA467BBFB8E6977BB51484"/>
          </w:pPr>
          <w:r w:rsidRPr="00966167">
            <w:rPr>
              <w:rStyle w:val="Responseboxtext"/>
              <w:rFonts w:eastAsia="Calibri"/>
            </w:rPr>
            <w:t>Click here to enter text.</w:t>
          </w:r>
        </w:p>
      </w:docPartBody>
    </w:docPart>
    <w:docPart>
      <w:docPartPr>
        <w:name w:val="4C93E3243CD943AE9130D392B89412C7"/>
        <w:category>
          <w:name w:val="General"/>
          <w:gallery w:val="placeholder"/>
        </w:category>
        <w:types>
          <w:type w:val="bbPlcHdr"/>
        </w:types>
        <w:behaviors>
          <w:behavior w:val="content"/>
        </w:behaviors>
        <w:guid w:val="{CC30D438-74D5-4FA9-B7E5-E34BC00B31F2}"/>
      </w:docPartPr>
      <w:docPartBody>
        <w:p w:rsidR="00B13BF9" w:rsidRDefault="00B13BF9" w:rsidP="00B13BF9">
          <w:pPr>
            <w:pStyle w:val="4C93E3243CD943AE9130D392B89412C7"/>
          </w:pPr>
          <w:r w:rsidRPr="00966167">
            <w:rPr>
              <w:rStyle w:val="Responseboxtext"/>
              <w:rFonts w:eastAsia="Calibri"/>
            </w:rPr>
            <w:t>Click here to enter text.</w:t>
          </w:r>
        </w:p>
      </w:docPartBody>
    </w:docPart>
    <w:docPart>
      <w:docPartPr>
        <w:name w:val="707D090AA119459EB64DACECD7EE13C0"/>
        <w:category>
          <w:name w:val="General"/>
          <w:gallery w:val="placeholder"/>
        </w:category>
        <w:types>
          <w:type w:val="bbPlcHdr"/>
        </w:types>
        <w:behaviors>
          <w:behavior w:val="content"/>
        </w:behaviors>
        <w:guid w:val="{B42B47AB-4EFA-4705-A435-DF08D3745C57}"/>
      </w:docPartPr>
      <w:docPartBody>
        <w:p w:rsidR="00B13BF9" w:rsidRDefault="00B13BF9" w:rsidP="00B13BF9">
          <w:pPr>
            <w:pStyle w:val="707D090AA119459EB64DACECD7EE13C0"/>
          </w:pPr>
          <w:r w:rsidRPr="00966167">
            <w:rPr>
              <w:rStyle w:val="Responseboxtext"/>
              <w:rFonts w:eastAsia="Calibri"/>
            </w:rPr>
            <w:t>Click here to enter text.</w:t>
          </w:r>
        </w:p>
      </w:docPartBody>
    </w:docPart>
    <w:docPart>
      <w:docPartPr>
        <w:name w:val="68C6AB7288304C759E56877DA04233D0"/>
        <w:category>
          <w:name w:val="General"/>
          <w:gallery w:val="placeholder"/>
        </w:category>
        <w:types>
          <w:type w:val="bbPlcHdr"/>
        </w:types>
        <w:behaviors>
          <w:behavior w:val="content"/>
        </w:behaviors>
        <w:guid w:val="{AB9A80DD-1B90-4908-BE30-0FCA8A00B080}"/>
      </w:docPartPr>
      <w:docPartBody>
        <w:p w:rsidR="00B13BF9" w:rsidRDefault="00B13BF9" w:rsidP="00B13BF9">
          <w:pPr>
            <w:pStyle w:val="68C6AB7288304C759E56877DA04233D0"/>
          </w:pPr>
          <w:r w:rsidRPr="00966167">
            <w:rPr>
              <w:rStyle w:val="Responseboxtext"/>
              <w:rFonts w:eastAsia="Calibri"/>
            </w:rPr>
            <w:t>Click here to enter text.</w:t>
          </w:r>
        </w:p>
      </w:docPartBody>
    </w:docPart>
    <w:docPart>
      <w:docPartPr>
        <w:name w:val="DDC3CB19980C42DD85FD9A25D417E09F"/>
        <w:category>
          <w:name w:val="General"/>
          <w:gallery w:val="placeholder"/>
        </w:category>
        <w:types>
          <w:type w:val="bbPlcHdr"/>
        </w:types>
        <w:behaviors>
          <w:behavior w:val="content"/>
        </w:behaviors>
        <w:guid w:val="{1CEDC282-C8C7-492E-A10C-7A2A97221BD2}"/>
      </w:docPartPr>
      <w:docPartBody>
        <w:p w:rsidR="00B13BF9" w:rsidRDefault="00B13BF9" w:rsidP="00B13BF9">
          <w:pPr>
            <w:pStyle w:val="DDC3CB19980C42DD85FD9A25D417E09F"/>
          </w:pPr>
          <w:r w:rsidRPr="00966167">
            <w:rPr>
              <w:rStyle w:val="Responseboxtext"/>
              <w:rFonts w:eastAsia="Calibri"/>
            </w:rPr>
            <w:t>Click here to enter text.</w:t>
          </w:r>
        </w:p>
      </w:docPartBody>
    </w:docPart>
    <w:docPart>
      <w:docPartPr>
        <w:name w:val="4B0B00D12C2B456B829334D97CA4AAA8"/>
        <w:category>
          <w:name w:val="General"/>
          <w:gallery w:val="placeholder"/>
        </w:category>
        <w:types>
          <w:type w:val="bbPlcHdr"/>
        </w:types>
        <w:behaviors>
          <w:behavior w:val="content"/>
        </w:behaviors>
        <w:guid w:val="{08051DD4-2309-4FB6-B33B-91949E89A4EB}"/>
      </w:docPartPr>
      <w:docPartBody>
        <w:p w:rsidR="00B13BF9" w:rsidRDefault="00B13BF9" w:rsidP="00B13BF9">
          <w:pPr>
            <w:pStyle w:val="4B0B00D12C2B456B829334D97CA4AAA8"/>
          </w:pPr>
          <w:r w:rsidRPr="00966167">
            <w:rPr>
              <w:rStyle w:val="Responseboxtext"/>
              <w:rFonts w:eastAsia="Calibri"/>
            </w:rPr>
            <w:t>Click here to enter text.</w:t>
          </w:r>
        </w:p>
      </w:docPartBody>
    </w:docPart>
    <w:docPart>
      <w:docPartPr>
        <w:name w:val="3E9E297A65654090A3DC0F046C3ED071"/>
        <w:category>
          <w:name w:val="General"/>
          <w:gallery w:val="placeholder"/>
        </w:category>
        <w:types>
          <w:type w:val="bbPlcHdr"/>
        </w:types>
        <w:behaviors>
          <w:behavior w:val="content"/>
        </w:behaviors>
        <w:guid w:val="{F8CCB007-4BF0-44F8-9C03-024DEA0DECE8}"/>
      </w:docPartPr>
      <w:docPartBody>
        <w:p w:rsidR="00B13BF9" w:rsidRDefault="00B13BF9" w:rsidP="00B13BF9">
          <w:pPr>
            <w:pStyle w:val="3E9E297A65654090A3DC0F046C3ED071"/>
          </w:pPr>
          <w:r w:rsidRPr="00966167">
            <w:rPr>
              <w:rStyle w:val="Responseboxtext"/>
              <w:rFonts w:eastAsia="Calibri"/>
            </w:rPr>
            <w:t>Click here to enter text.</w:t>
          </w:r>
        </w:p>
      </w:docPartBody>
    </w:docPart>
    <w:docPart>
      <w:docPartPr>
        <w:name w:val="5A06B159C51F402FAEBB78DC4EAF71B1"/>
        <w:category>
          <w:name w:val="General"/>
          <w:gallery w:val="placeholder"/>
        </w:category>
        <w:types>
          <w:type w:val="bbPlcHdr"/>
        </w:types>
        <w:behaviors>
          <w:behavior w:val="content"/>
        </w:behaviors>
        <w:guid w:val="{B07D6A11-EFBB-447C-A3EC-754CED2DA8EA}"/>
      </w:docPartPr>
      <w:docPartBody>
        <w:p w:rsidR="00B13BF9" w:rsidRDefault="00B13BF9" w:rsidP="00B13BF9">
          <w:pPr>
            <w:pStyle w:val="5A06B159C51F402FAEBB78DC4EAF71B1"/>
          </w:pPr>
          <w:r w:rsidRPr="00966167">
            <w:rPr>
              <w:rStyle w:val="Responseboxtext"/>
              <w:rFonts w:eastAsia="Calibri"/>
            </w:rPr>
            <w:t>Click here to enter text.</w:t>
          </w:r>
        </w:p>
      </w:docPartBody>
    </w:docPart>
    <w:docPart>
      <w:docPartPr>
        <w:name w:val="D18FC1BAC2644C88AEC0A6463D85CE03"/>
        <w:category>
          <w:name w:val="General"/>
          <w:gallery w:val="placeholder"/>
        </w:category>
        <w:types>
          <w:type w:val="bbPlcHdr"/>
        </w:types>
        <w:behaviors>
          <w:behavior w:val="content"/>
        </w:behaviors>
        <w:guid w:val="{C9829E9F-ADFB-4DA7-9F0C-76E935A4ADC6}"/>
      </w:docPartPr>
      <w:docPartBody>
        <w:p w:rsidR="00B13BF9" w:rsidRDefault="00B13BF9" w:rsidP="00B13BF9">
          <w:pPr>
            <w:pStyle w:val="D18FC1BAC2644C88AEC0A6463D85CE03"/>
          </w:pPr>
          <w:r w:rsidRPr="00966167">
            <w:rPr>
              <w:rStyle w:val="Responseboxtext"/>
              <w:rFonts w:eastAsia="Calibri"/>
            </w:rPr>
            <w:t>Click here to enter text.</w:t>
          </w:r>
        </w:p>
      </w:docPartBody>
    </w:docPart>
    <w:docPart>
      <w:docPartPr>
        <w:name w:val="FC2BE18FD4D041149F839D6FCD562EA9"/>
        <w:category>
          <w:name w:val="General"/>
          <w:gallery w:val="placeholder"/>
        </w:category>
        <w:types>
          <w:type w:val="bbPlcHdr"/>
        </w:types>
        <w:behaviors>
          <w:behavior w:val="content"/>
        </w:behaviors>
        <w:guid w:val="{914AFFA9-ED3B-457F-8C00-47095AFFDBB0}"/>
      </w:docPartPr>
      <w:docPartBody>
        <w:p w:rsidR="004E6F46" w:rsidRDefault="00B13BF9" w:rsidP="00B13BF9">
          <w:pPr>
            <w:pStyle w:val="FC2BE18FD4D041149F839D6FCD562EA9"/>
          </w:pPr>
          <w:r w:rsidRPr="00F02E38">
            <w:rPr>
              <w:rStyle w:val="PlaceholderText"/>
            </w:rPr>
            <w:t>Click here to enter text.</w:t>
          </w:r>
        </w:p>
      </w:docPartBody>
    </w:docPart>
    <w:docPart>
      <w:docPartPr>
        <w:name w:val="1553E86B123F4FFBA40862531CA5295F"/>
        <w:category>
          <w:name w:val="General"/>
          <w:gallery w:val="placeholder"/>
        </w:category>
        <w:types>
          <w:type w:val="bbPlcHdr"/>
        </w:types>
        <w:behaviors>
          <w:behavior w:val="content"/>
        </w:behaviors>
        <w:guid w:val="{7F84EB23-44A2-4F0E-9DB4-3D0F9C72125C}"/>
      </w:docPartPr>
      <w:docPartBody>
        <w:p w:rsidR="004E6F46" w:rsidRDefault="00B13BF9" w:rsidP="00B13BF9">
          <w:pPr>
            <w:pStyle w:val="1553E86B123F4FFBA40862531CA5295F"/>
          </w:pPr>
          <w:r w:rsidRPr="00F02E38">
            <w:rPr>
              <w:rStyle w:val="PlaceholderText"/>
            </w:rPr>
            <w:t>Click here to enter text.</w:t>
          </w:r>
        </w:p>
      </w:docPartBody>
    </w:docPart>
    <w:docPart>
      <w:docPartPr>
        <w:name w:val="3360ED62571A4597826E92E5582E3295"/>
        <w:category>
          <w:name w:val="General"/>
          <w:gallery w:val="placeholder"/>
        </w:category>
        <w:types>
          <w:type w:val="bbPlcHdr"/>
        </w:types>
        <w:behaviors>
          <w:behavior w:val="content"/>
        </w:behaviors>
        <w:guid w:val="{E1C1C91E-9E80-44E2-BBFD-FB451982914E}"/>
      </w:docPartPr>
      <w:docPartBody>
        <w:p w:rsidR="004E6F46" w:rsidRDefault="00B13BF9" w:rsidP="00B13BF9">
          <w:pPr>
            <w:pStyle w:val="3360ED62571A4597826E92E5582E3295"/>
          </w:pPr>
          <w:r w:rsidRPr="00F02E38">
            <w:rPr>
              <w:rStyle w:val="PlaceholderText"/>
            </w:rPr>
            <w:t>Click here to enter text.</w:t>
          </w:r>
        </w:p>
      </w:docPartBody>
    </w:docPart>
    <w:docPart>
      <w:docPartPr>
        <w:name w:val="DD169D6D548B496889B6F2E66B124EF8"/>
        <w:category>
          <w:name w:val="General"/>
          <w:gallery w:val="placeholder"/>
        </w:category>
        <w:types>
          <w:type w:val="bbPlcHdr"/>
        </w:types>
        <w:behaviors>
          <w:behavior w:val="content"/>
        </w:behaviors>
        <w:guid w:val="{F85D2916-9AF1-457C-B6B4-FB10B1C3204B}"/>
      </w:docPartPr>
      <w:docPartBody>
        <w:p w:rsidR="004E6F46" w:rsidRDefault="00B13BF9" w:rsidP="00B13BF9">
          <w:pPr>
            <w:pStyle w:val="DD169D6D548B496889B6F2E66B124EF8"/>
          </w:pPr>
          <w:r w:rsidRPr="00F02E38">
            <w:rPr>
              <w:rStyle w:val="PlaceholderText"/>
            </w:rPr>
            <w:t>Click here to enter text.</w:t>
          </w:r>
        </w:p>
      </w:docPartBody>
    </w:docPart>
    <w:docPart>
      <w:docPartPr>
        <w:name w:val="F2C6BE2284184B37B24C46BA1BDDDF65"/>
        <w:category>
          <w:name w:val="General"/>
          <w:gallery w:val="placeholder"/>
        </w:category>
        <w:types>
          <w:type w:val="bbPlcHdr"/>
        </w:types>
        <w:behaviors>
          <w:behavior w:val="content"/>
        </w:behaviors>
        <w:guid w:val="{99C666B8-3436-4778-8663-4C6B2332FEBA}"/>
      </w:docPartPr>
      <w:docPartBody>
        <w:p w:rsidR="004E6F46" w:rsidRDefault="00B13BF9" w:rsidP="00B13BF9">
          <w:pPr>
            <w:pStyle w:val="F2C6BE2284184B37B24C46BA1BDDDF65"/>
          </w:pPr>
          <w:r w:rsidRPr="00F02E38">
            <w:rPr>
              <w:rStyle w:val="PlaceholderText"/>
            </w:rPr>
            <w:t>Click here to enter text.</w:t>
          </w:r>
        </w:p>
      </w:docPartBody>
    </w:docPart>
    <w:docPart>
      <w:docPartPr>
        <w:name w:val="C7E9B1C6A38D4BED8C5B68ACF45B183B"/>
        <w:category>
          <w:name w:val="General"/>
          <w:gallery w:val="placeholder"/>
        </w:category>
        <w:types>
          <w:type w:val="bbPlcHdr"/>
        </w:types>
        <w:behaviors>
          <w:behavior w:val="content"/>
        </w:behaviors>
        <w:guid w:val="{2755D020-9B87-40A0-B6FC-984A18BB861C}"/>
      </w:docPartPr>
      <w:docPartBody>
        <w:p w:rsidR="004E6F46" w:rsidRDefault="00B13BF9" w:rsidP="00B13BF9">
          <w:pPr>
            <w:pStyle w:val="C7E9B1C6A38D4BED8C5B68ACF45B183B"/>
          </w:pPr>
          <w:r w:rsidRPr="00F02E38">
            <w:rPr>
              <w:rStyle w:val="PlaceholderText"/>
            </w:rPr>
            <w:t>Click here to enter text.</w:t>
          </w:r>
        </w:p>
      </w:docPartBody>
    </w:docPart>
    <w:docPart>
      <w:docPartPr>
        <w:name w:val="F99DACB4E51A430A9B4F0593BE01DD98"/>
        <w:category>
          <w:name w:val="General"/>
          <w:gallery w:val="placeholder"/>
        </w:category>
        <w:types>
          <w:type w:val="bbPlcHdr"/>
        </w:types>
        <w:behaviors>
          <w:behavior w:val="content"/>
        </w:behaviors>
        <w:guid w:val="{33488376-9B16-4DC1-972D-DF4505B1C88E}"/>
      </w:docPartPr>
      <w:docPartBody>
        <w:p w:rsidR="004E6F46" w:rsidRDefault="00B13BF9" w:rsidP="00B13BF9">
          <w:pPr>
            <w:pStyle w:val="F99DACB4E51A430A9B4F0593BE01DD98"/>
          </w:pPr>
          <w:r w:rsidRPr="00F02E38">
            <w:rPr>
              <w:rStyle w:val="PlaceholderText"/>
            </w:rPr>
            <w:t>Click here to enter text.</w:t>
          </w:r>
        </w:p>
      </w:docPartBody>
    </w:docPart>
    <w:docPart>
      <w:docPartPr>
        <w:name w:val="FEB881566CCA4255810E92C565687BC5"/>
        <w:category>
          <w:name w:val="General"/>
          <w:gallery w:val="placeholder"/>
        </w:category>
        <w:types>
          <w:type w:val="bbPlcHdr"/>
        </w:types>
        <w:behaviors>
          <w:behavior w:val="content"/>
        </w:behaviors>
        <w:guid w:val="{5722D398-92FA-4C92-AA34-338C12F4EB13}"/>
      </w:docPartPr>
      <w:docPartBody>
        <w:p w:rsidR="004E6F46" w:rsidRDefault="00B13BF9" w:rsidP="00B13BF9">
          <w:pPr>
            <w:pStyle w:val="FEB881566CCA4255810E92C565687BC5"/>
          </w:pPr>
          <w:r w:rsidRPr="00F02E38">
            <w:rPr>
              <w:rStyle w:val="PlaceholderText"/>
            </w:rPr>
            <w:t>Click here to enter text.</w:t>
          </w:r>
        </w:p>
      </w:docPartBody>
    </w:docPart>
    <w:docPart>
      <w:docPartPr>
        <w:name w:val="7E75893B682E46E283AA17E199155064"/>
        <w:category>
          <w:name w:val="General"/>
          <w:gallery w:val="placeholder"/>
        </w:category>
        <w:types>
          <w:type w:val="bbPlcHdr"/>
        </w:types>
        <w:behaviors>
          <w:behavior w:val="content"/>
        </w:behaviors>
        <w:guid w:val="{91B5DBB9-FA9F-475F-8EF9-085E537973B9}"/>
      </w:docPartPr>
      <w:docPartBody>
        <w:p w:rsidR="004E6F46" w:rsidRDefault="00B13BF9" w:rsidP="00B13BF9">
          <w:pPr>
            <w:pStyle w:val="7E75893B682E46E283AA17E199155064"/>
          </w:pPr>
          <w:r w:rsidRPr="00F02E38">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2"/>
  </w:compat>
  <w:rsids>
    <w:rsidRoot w:val="00162A6C"/>
    <w:rsid w:val="00044FA4"/>
    <w:rsid w:val="00055CD2"/>
    <w:rsid w:val="0007432E"/>
    <w:rsid w:val="00162A6C"/>
    <w:rsid w:val="001A67B6"/>
    <w:rsid w:val="00211F47"/>
    <w:rsid w:val="00365276"/>
    <w:rsid w:val="00417FBB"/>
    <w:rsid w:val="004A121E"/>
    <w:rsid w:val="004E6F46"/>
    <w:rsid w:val="005619A2"/>
    <w:rsid w:val="005D019F"/>
    <w:rsid w:val="00600C3E"/>
    <w:rsid w:val="00643DA8"/>
    <w:rsid w:val="006833FB"/>
    <w:rsid w:val="006F619E"/>
    <w:rsid w:val="007615B2"/>
    <w:rsid w:val="00766412"/>
    <w:rsid w:val="00793B6F"/>
    <w:rsid w:val="008669C5"/>
    <w:rsid w:val="008A12AA"/>
    <w:rsid w:val="008B1FA6"/>
    <w:rsid w:val="009D6889"/>
    <w:rsid w:val="009E4304"/>
    <w:rsid w:val="00A309E3"/>
    <w:rsid w:val="00A4211C"/>
    <w:rsid w:val="00A7684F"/>
    <w:rsid w:val="00B13BF9"/>
    <w:rsid w:val="00B60AEE"/>
    <w:rsid w:val="00CC1C68"/>
    <w:rsid w:val="00D52205"/>
    <w:rsid w:val="00DD7F49"/>
    <w:rsid w:val="00EB6771"/>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430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13BF9"/>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9E4304"/>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9E4304"/>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9E430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9E4304"/>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9E4304"/>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9E4304"/>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9E4304"/>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9E4304"/>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9E4304"/>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9E4304"/>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9E4304"/>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9E4304"/>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9E4304"/>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9E4304"/>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9E4304"/>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9E4304"/>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9E4304"/>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9E4304"/>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9E430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9E430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9E430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9E4304"/>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9E430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9E4304"/>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9E4304"/>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9E4304"/>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9E4304"/>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9E430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9E430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9E4304"/>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9E4304"/>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9E430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9E4304"/>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9E430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9E430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9E4304"/>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9E430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9E4304"/>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9E430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9E4304"/>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9E430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9E430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9E430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9E430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9E4304"/>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9E4304"/>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9E43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9E430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9E4304"/>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9E430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9E4304"/>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9E4304"/>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9E4304"/>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9E430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9E4304"/>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9E4304"/>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9E4304"/>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9E4304"/>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9E4304"/>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9E4304"/>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9E4304"/>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9E4304"/>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9E4304"/>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9E4304"/>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9E4304"/>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9E4304"/>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9E4304"/>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9E4304"/>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paragraph" w:customStyle="1" w:styleId="24E1D88586DF4D9EA07E04A0C47D67A4">
    <w:name w:val="24E1D88586DF4D9EA07E04A0C47D67A4"/>
    <w:rsid w:val="00B60AEE"/>
  </w:style>
  <w:style w:type="paragraph" w:customStyle="1" w:styleId="24AE629AAF0B4F45887B12F80F8DA4A2">
    <w:name w:val="24AE629AAF0B4F45887B12F80F8DA4A2"/>
    <w:rsid w:val="00B60AEE"/>
  </w:style>
  <w:style w:type="paragraph" w:customStyle="1" w:styleId="C3C52463D06C46F89F1AB425A8A79437">
    <w:name w:val="C3C52463D06C46F89F1AB425A8A79437"/>
    <w:rsid w:val="00B60AEE"/>
  </w:style>
  <w:style w:type="paragraph" w:customStyle="1" w:styleId="A9CCEFF254E44A97AFB3919E5AA24B95">
    <w:name w:val="A9CCEFF254E44A97AFB3919E5AA24B95"/>
    <w:rsid w:val="00B60AEE"/>
  </w:style>
  <w:style w:type="paragraph" w:customStyle="1" w:styleId="D8687EAF0C634A9C979505853531EF90">
    <w:name w:val="D8687EAF0C634A9C979505853531EF90"/>
    <w:rsid w:val="00B60AEE"/>
  </w:style>
  <w:style w:type="paragraph" w:customStyle="1" w:styleId="E8EADB676D6C4016AE57D807832C89D5">
    <w:name w:val="E8EADB676D6C4016AE57D807832C89D5"/>
    <w:rsid w:val="00B60AEE"/>
  </w:style>
  <w:style w:type="paragraph" w:customStyle="1" w:styleId="D66380D20B2844E78F347D463F0DDEAC">
    <w:name w:val="D66380D20B2844E78F347D463F0DDEAC"/>
    <w:rsid w:val="00B60AEE"/>
  </w:style>
  <w:style w:type="paragraph" w:customStyle="1" w:styleId="855B6E771C0B43EFA1C833C7EC661CFE">
    <w:name w:val="855B6E771C0B43EFA1C833C7EC661CFE"/>
    <w:rsid w:val="00B60AEE"/>
  </w:style>
  <w:style w:type="paragraph" w:customStyle="1" w:styleId="E1578901119F47C5B45E93FD5335E687">
    <w:name w:val="E1578901119F47C5B45E93FD5335E687"/>
    <w:rsid w:val="00B60AEE"/>
  </w:style>
  <w:style w:type="paragraph" w:customStyle="1" w:styleId="DA9D8CAD236B4798B4532F857715201B">
    <w:name w:val="DA9D8CAD236B4798B4532F857715201B"/>
    <w:rsid w:val="00B60AEE"/>
  </w:style>
  <w:style w:type="paragraph" w:customStyle="1" w:styleId="8E256AAA6FCC4174867DE8C828B21777">
    <w:name w:val="8E256AAA6FCC4174867DE8C828B21777"/>
    <w:rsid w:val="00B60AEE"/>
  </w:style>
  <w:style w:type="paragraph" w:customStyle="1" w:styleId="E51EE2F6AD1C45FD814C8BC5792E466B">
    <w:name w:val="E51EE2F6AD1C45FD814C8BC5792E466B"/>
    <w:rsid w:val="00B60AEE"/>
  </w:style>
  <w:style w:type="paragraph" w:customStyle="1" w:styleId="2D9FB3CC0A5A47ABBF7B046E95E70EF6">
    <w:name w:val="2D9FB3CC0A5A47ABBF7B046E95E70EF6"/>
    <w:rsid w:val="00B60AEE"/>
  </w:style>
  <w:style w:type="paragraph" w:customStyle="1" w:styleId="7861811610D6428889DD6B512DF13C54">
    <w:name w:val="7861811610D6428889DD6B512DF13C54"/>
    <w:rsid w:val="00B60AEE"/>
  </w:style>
  <w:style w:type="paragraph" w:customStyle="1" w:styleId="EEF33038EF4F4EA38564C8200142EC27">
    <w:name w:val="EEF33038EF4F4EA38564C8200142EC27"/>
    <w:rsid w:val="00B60AEE"/>
  </w:style>
  <w:style w:type="paragraph" w:customStyle="1" w:styleId="E1AC073055124394ADC94388D2A6BAC4">
    <w:name w:val="E1AC073055124394ADC94388D2A6BAC4"/>
    <w:rsid w:val="00B60AEE"/>
  </w:style>
  <w:style w:type="paragraph" w:customStyle="1" w:styleId="6AAFB1D2859D426B9972B3832F03B474">
    <w:name w:val="6AAFB1D2859D426B9972B3832F03B474"/>
    <w:rsid w:val="00B60AEE"/>
  </w:style>
  <w:style w:type="paragraph" w:customStyle="1" w:styleId="01B9692E50284873B96216652BD18762">
    <w:name w:val="01B9692E50284873B96216652BD18762"/>
    <w:rsid w:val="00B60AEE"/>
  </w:style>
  <w:style w:type="paragraph" w:customStyle="1" w:styleId="EE29E85BC41240F48F284CF473A9D941">
    <w:name w:val="EE29E85BC41240F48F284CF473A9D941"/>
    <w:rsid w:val="00B60AEE"/>
  </w:style>
  <w:style w:type="paragraph" w:customStyle="1" w:styleId="B82200190A5948A387CE75CBE6BF0346">
    <w:name w:val="B82200190A5948A387CE75CBE6BF0346"/>
    <w:rsid w:val="00B60AEE"/>
  </w:style>
  <w:style w:type="paragraph" w:customStyle="1" w:styleId="B93F0E7B93894882ADE15CAF1A0A0840">
    <w:name w:val="B93F0E7B93894882ADE15CAF1A0A0840"/>
    <w:rsid w:val="00B60AEE"/>
  </w:style>
  <w:style w:type="paragraph" w:customStyle="1" w:styleId="A35CD64006F44CABB9E2751B5D3CAB7F">
    <w:name w:val="A35CD64006F44CABB9E2751B5D3CAB7F"/>
    <w:rsid w:val="00B60AEE"/>
  </w:style>
  <w:style w:type="paragraph" w:customStyle="1" w:styleId="7638E7D642D84418A236AA6D0F246803">
    <w:name w:val="7638E7D642D84418A236AA6D0F246803"/>
    <w:rsid w:val="00B60AEE"/>
  </w:style>
  <w:style w:type="paragraph" w:customStyle="1" w:styleId="E4FBECB456B94F309792F4E6FC2FF100">
    <w:name w:val="E4FBECB456B94F309792F4E6FC2FF100"/>
    <w:rsid w:val="00B60AEE"/>
  </w:style>
  <w:style w:type="paragraph" w:customStyle="1" w:styleId="AC800CB5D9A84096A93DC997165DF14D">
    <w:name w:val="AC800CB5D9A84096A93DC997165DF14D"/>
    <w:rsid w:val="00B60AEE"/>
  </w:style>
  <w:style w:type="paragraph" w:customStyle="1" w:styleId="076B10A2D251423C8796C08561223C49">
    <w:name w:val="076B10A2D251423C8796C08561223C49"/>
    <w:rsid w:val="00B60AEE"/>
  </w:style>
  <w:style w:type="paragraph" w:customStyle="1" w:styleId="95AC7A9F17114C6290D30E5DE4A9AE5F">
    <w:name w:val="95AC7A9F17114C6290D30E5DE4A9AE5F"/>
    <w:rsid w:val="00B60AEE"/>
  </w:style>
  <w:style w:type="paragraph" w:customStyle="1" w:styleId="B4FE1639D32D4C1CA9A98E8D93198AFE">
    <w:name w:val="B4FE1639D32D4C1CA9A98E8D93198AFE"/>
    <w:rsid w:val="00B60AEE"/>
  </w:style>
  <w:style w:type="paragraph" w:customStyle="1" w:styleId="AFDE1F277607456AB9ACA30EC8B04D6B">
    <w:name w:val="AFDE1F277607456AB9ACA30EC8B04D6B"/>
    <w:rsid w:val="00B60AEE"/>
  </w:style>
  <w:style w:type="paragraph" w:customStyle="1" w:styleId="AC8CC96BF42747DDBFD383E7C2E70C76">
    <w:name w:val="AC8CC96BF42747DDBFD383E7C2E70C76"/>
    <w:rsid w:val="00B60AEE"/>
  </w:style>
  <w:style w:type="paragraph" w:customStyle="1" w:styleId="9C49AA1E792E4F08AF705D2C740528F4">
    <w:name w:val="9C49AA1E792E4F08AF705D2C740528F4"/>
    <w:rsid w:val="00B60AEE"/>
  </w:style>
  <w:style w:type="paragraph" w:customStyle="1" w:styleId="4F38195B3DA54CFB92FBBADD95A27B62">
    <w:name w:val="4F38195B3DA54CFB92FBBADD95A27B62"/>
    <w:rsid w:val="00B60AEE"/>
  </w:style>
  <w:style w:type="paragraph" w:customStyle="1" w:styleId="03705615BEAA47A9B8A5CDC31732A25A">
    <w:name w:val="03705615BEAA47A9B8A5CDC31732A25A"/>
    <w:rsid w:val="00B60AEE"/>
  </w:style>
  <w:style w:type="paragraph" w:customStyle="1" w:styleId="58636A45844F48F2AC24AFDE3040F60D">
    <w:name w:val="58636A45844F48F2AC24AFDE3040F60D"/>
    <w:rsid w:val="00B60AEE"/>
  </w:style>
  <w:style w:type="paragraph" w:customStyle="1" w:styleId="FBCE04E9594E4371839A3F2B343AFE55">
    <w:name w:val="FBCE04E9594E4371839A3F2B343AFE55"/>
    <w:rsid w:val="00B60AEE"/>
  </w:style>
  <w:style w:type="paragraph" w:customStyle="1" w:styleId="94A11D9823C943068B015931C6089FFD">
    <w:name w:val="94A11D9823C943068B015931C6089FFD"/>
    <w:rsid w:val="00B60AEE"/>
  </w:style>
  <w:style w:type="paragraph" w:customStyle="1" w:styleId="BCA633193B8B46E2AD9EBE2C75D5FCA1">
    <w:name w:val="BCA633193B8B46E2AD9EBE2C75D5FCA1"/>
    <w:rsid w:val="00B60AEE"/>
  </w:style>
  <w:style w:type="paragraph" w:customStyle="1" w:styleId="60FEFAB137AA4ADE844103486C0C68ED">
    <w:name w:val="60FEFAB137AA4ADE844103486C0C68ED"/>
    <w:rsid w:val="00B60AEE"/>
  </w:style>
  <w:style w:type="paragraph" w:customStyle="1" w:styleId="8BEC3AEAAF3E473DAD8AF070EE6A9986">
    <w:name w:val="8BEC3AEAAF3E473DAD8AF070EE6A9986"/>
    <w:rsid w:val="00B60AEE"/>
  </w:style>
  <w:style w:type="paragraph" w:customStyle="1" w:styleId="A83CEF79C8224BC6831FF70B2544AF4A">
    <w:name w:val="A83CEF79C8224BC6831FF70B2544AF4A"/>
    <w:rsid w:val="00B60AEE"/>
  </w:style>
  <w:style w:type="paragraph" w:customStyle="1" w:styleId="00D4C9D86CC54254AC1DC7C931152FE7">
    <w:name w:val="00D4C9D86CC54254AC1DC7C931152FE7"/>
    <w:rsid w:val="00B60AEE"/>
  </w:style>
  <w:style w:type="paragraph" w:customStyle="1" w:styleId="9275A71939E44C53AE015CE153561994">
    <w:name w:val="9275A71939E44C53AE015CE153561994"/>
    <w:rsid w:val="00B60AEE"/>
  </w:style>
  <w:style w:type="paragraph" w:customStyle="1" w:styleId="2B93A079098347B1B714F257411DFA98">
    <w:name w:val="2B93A079098347B1B714F257411DFA98"/>
    <w:rsid w:val="00B60AEE"/>
  </w:style>
  <w:style w:type="paragraph" w:customStyle="1" w:styleId="27C47520947D409AA230D9F20FEEE866">
    <w:name w:val="27C47520947D409AA230D9F20FEEE866"/>
    <w:rsid w:val="00B60AEE"/>
  </w:style>
  <w:style w:type="paragraph" w:customStyle="1" w:styleId="9E7DE7F3061B41038EA12BACC38AFDE0">
    <w:name w:val="9E7DE7F3061B41038EA12BACC38AFDE0"/>
    <w:rsid w:val="00B60AEE"/>
  </w:style>
  <w:style w:type="paragraph" w:customStyle="1" w:styleId="18AC29AB23B94DE0BE76E7FA465A918D">
    <w:name w:val="18AC29AB23B94DE0BE76E7FA465A918D"/>
    <w:rsid w:val="00B60AEE"/>
  </w:style>
  <w:style w:type="paragraph" w:customStyle="1" w:styleId="47163EAE711A48F19FC8332458290F3A">
    <w:name w:val="47163EAE711A48F19FC8332458290F3A"/>
    <w:rsid w:val="00B60AEE"/>
  </w:style>
  <w:style w:type="paragraph" w:customStyle="1" w:styleId="0709F01D841B4757B5BF580C9D90FE6A">
    <w:name w:val="0709F01D841B4757B5BF580C9D90FE6A"/>
    <w:rsid w:val="00B60AEE"/>
  </w:style>
  <w:style w:type="paragraph" w:customStyle="1" w:styleId="9251C0E71EC84029B6FA84C7176BEA06">
    <w:name w:val="9251C0E71EC84029B6FA84C7176BEA06"/>
    <w:rsid w:val="00B60AEE"/>
  </w:style>
  <w:style w:type="paragraph" w:customStyle="1" w:styleId="169837F817B4477282BC64590D7F57AD">
    <w:name w:val="169837F817B4477282BC64590D7F57AD"/>
    <w:rsid w:val="00B60AEE"/>
  </w:style>
  <w:style w:type="paragraph" w:customStyle="1" w:styleId="0C870D54099A4C2E92D9D4DFE504D16E">
    <w:name w:val="0C870D54099A4C2E92D9D4DFE504D16E"/>
    <w:rsid w:val="00B60AEE"/>
  </w:style>
  <w:style w:type="paragraph" w:customStyle="1" w:styleId="BBBA3A5B029C44CB8FA7CD7BEE6021F5">
    <w:name w:val="BBBA3A5B029C44CB8FA7CD7BEE6021F5"/>
    <w:rsid w:val="00B60AEE"/>
  </w:style>
  <w:style w:type="paragraph" w:customStyle="1" w:styleId="56F914315730449E961D5E2EA77D9452">
    <w:name w:val="56F914315730449E961D5E2EA77D9452"/>
    <w:rsid w:val="00B60AEE"/>
  </w:style>
  <w:style w:type="paragraph" w:customStyle="1" w:styleId="4A1D41434114405C93C386530A96E785">
    <w:name w:val="4A1D41434114405C93C386530A96E785"/>
    <w:rsid w:val="00B60AEE"/>
  </w:style>
  <w:style w:type="paragraph" w:customStyle="1" w:styleId="70487A0A0C8242CF8654C6FEAE30C615">
    <w:name w:val="70487A0A0C8242CF8654C6FEAE30C615"/>
    <w:rsid w:val="00B60AEE"/>
  </w:style>
  <w:style w:type="paragraph" w:customStyle="1" w:styleId="BFB834564BDF4B1DB20280E508685699">
    <w:name w:val="BFB834564BDF4B1DB20280E508685699"/>
    <w:rsid w:val="00B60AEE"/>
  </w:style>
  <w:style w:type="paragraph" w:customStyle="1" w:styleId="139714875DA745F0A6E013EF8EFA6420">
    <w:name w:val="139714875DA745F0A6E013EF8EFA6420"/>
    <w:rsid w:val="00B60AEE"/>
  </w:style>
  <w:style w:type="paragraph" w:customStyle="1" w:styleId="E31B069A0B23495AB793FDF9A83E11E4">
    <w:name w:val="E31B069A0B23495AB793FDF9A83E11E4"/>
    <w:rsid w:val="00B60AEE"/>
  </w:style>
  <w:style w:type="paragraph" w:customStyle="1" w:styleId="1B41C395697F422BB7AEC9B3426B29CA">
    <w:name w:val="1B41C395697F422BB7AEC9B3426B29CA"/>
    <w:rsid w:val="00B60AEE"/>
  </w:style>
  <w:style w:type="paragraph" w:customStyle="1" w:styleId="B97EBA7BF45C47EFB7B584C50A21BBF2">
    <w:name w:val="B97EBA7BF45C47EFB7B584C50A21BBF2"/>
    <w:rsid w:val="00B60AEE"/>
  </w:style>
  <w:style w:type="paragraph" w:customStyle="1" w:styleId="5DCE2AA083F64E4C99330F715CD50B43">
    <w:name w:val="5DCE2AA083F64E4C99330F715CD50B43"/>
    <w:rsid w:val="00B60AEE"/>
  </w:style>
  <w:style w:type="paragraph" w:customStyle="1" w:styleId="9C7CFC48E42043E9B327DED883EC986A">
    <w:name w:val="9C7CFC48E42043E9B327DED883EC986A"/>
    <w:rsid w:val="00B60AEE"/>
  </w:style>
  <w:style w:type="paragraph" w:customStyle="1" w:styleId="2C1871C930EB4AA5B3813C0FA170763B">
    <w:name w:val="2C1871C930EB4AA5B3813C0FA170763B"/>
    <w:rsid w:val="00B60AEE"/>
  </w:style>
  <w:style w:type="paragraph" w:customStyle="1" w:styleId="ADBA80484DDE4CABA5008129E6D7A5DC">
    <w:name w:val="ADBA80484DDE4CABA5008129E6D7A5DC"/>
    <w:rsid w:val="00B60AEE"/>
  </w:style>
  <w:style w:type="paragraph" w:customStyle="1" w:styleId="B4341B7501254574929CC94C8119F1C7">
    <w:name w:val="B4341B7501254574929CC94C8119F1C7"/>
    <w:rsid w:val="00B60AEE"/>
  </w:style>
  <w:style w:type="paragraph" w:customStyle="1" w:styleId="84742CD5904A46BA920DCB99DBB3357B">
    <w:name w:val="84742CD5904A46BA920DCB99DBB3357B"/>
    <w:rsid w:val="00B60AEE"/>
  </w:style>
  <w:style w:type="paragraph" w:customStyle="1" w:styleId="C7CAA6B675A047F2AE94EAB8AB0CFDD1">
    <w:name w:val="C7CAA6B675A047F2AE94EAB8AB0CFDD1"/>
    <w:rsid w:val="00B60AEE"/>
  </w:style>
  <w:style w:type="paragraph" w:customStyle="1" w:styleId="19F98E5C34EF4DACBF1FE60BDE400958">
    <w:name w:val="19F98E5C34EF4DACBF1FE60BDE400958"/>
    <w:rsid w:val="00B60AEE"/>
  </w:style>
  <w:style w:type="paragraph" w:customStyle="1" w:styleId="8D633E7068D5426CA968BCCADBA942C2">
    <w:name w:val="8D633E7068D5426CA968BCCADBA942C2"/>
    <w:rsid w:val="00B60AEE"/>
  </w:style>
  <w:style w:type="paragraph" w:customStyle="1" w:styleId="2C981243916648168825F924CDB80EB2">
    <w:name w:val="2C981243916648168825F924CDB80EB2"/>
    <w:rsid w:val="00B60AEE"/>
  </w:style>
  <w:style w:type="paragraph" w:customStyle="1" w:styleId="37D4FDC89F144BF690B66BA6C75C7B2A">
    <w:name w:val="37D4FDC89F144BF690B66BA6C75C7B2A"/>
    <w:rsid w:val="00B60AEE"/>
  </w:style>
  <w:style w:type="paragraph" w:customStyle="1" w:styleId="C8DE6D9896C24CAAB22BAC107415F826">
    <w:name w:val="C8DE6D9896C24CAAB22BAC107415F826"/>
    <w:rsid w:val="00B60AEE"/>
  </w:style>
  <w:style w:type="paragraph" w:customStyle="1" w:styleId="D03D941378F14C2990C9281DE91E0342">
    <w:name w:val="D03D941378F14C2990C9281DE91E0342"/>
    <w:rsid w:val="00B60AEE"/>
  </w:style>
  <w:style w:type="paragraph" w:customStyle="1" w:styleId="376ACDBD07A64DBE9D46B78DB3D69757">
    <w:name w:val="376ACDBD07A64DBE9D46B78DB3D69757"/>
    <w:rsid w:val="00B60AEE"/>
  </w:style>
  <w:style w:type="paragraph" w:customStyle="1" w:styleId="94124223FF7F417B952874259DF69625">
    <w:name w:val="94124223FF7F417B952874259DF69625"/>
    <w:rsid w:val="00B60AEE"/>
  </w:style>
  <w:style w:type="paragraph" w:customStyle="1" w:styleId="C426D8E11B2743E8B84072B3A50084F4">
    <w:name w:val="C426D8E11B2743E8B84072B3A50084F4"/>
    <w:rsid w:val="00B60AEE"/>
  </w:style>
  <w:style w:type="paragraph" w:customStyle="1" w:styleId="18E7CD556753435586DF29A5689BC484">
    <w:name w:val="18E7CD556753435586DF29A5689BC484"/>
    <w:rsid w:val="00B60AEE"/>
  </w:style>
  <w:style w:type="paragraph" w:customStyle="1" w:styleId="55CCF3A042B64A9CB149AB3A1E03E0B4">
    <w:name w:val="55CCF3A042B64A9CB149AB3A1E03E0B4"/>
    <w:rsid w:val="00B60AEE"/>
  </w:style>
  <w:style w:type="paragraph" w:customStyle="1" w:styleId="2EAC2CF83BDB424D980F8046558D42E5">
    <w:name w:val="2EAC2CF83BDB424D980F8046558D42E5"/>
    <w:rsid w:val="00B60AEE"/>
  </w:style>
  <w:style w:type="paragraph" w:customStyle="1" w:styleId="21EAEBBEC51A4045A8533EB9FA12DC72">
    <w:name w:val="21EAEBBEC51A4045A8533EB9FA12DC72"/>
    <w:rsid w:val="00B60AEE"/>
  </w:style>
  <w:style w:type="paragraph" w:customStyle="1" w:styleId="CAB7ADCC4BD64E7DB8A3DF457DF5F2BC">
    <w:name w:val="CAB7ADCC4BD64E7DB8A3DF457DF5F2BC"/>
    <w:rsid w:val="00B60AEE"/>
  </w:style>
  <w:style w:type="paragraph" w:customStyle="1" w:styleId="BFCCFCBD9DEF437782F658F1C9C5F501">
    <w:name w:val="BFCCFCBD9DEF437782F658F1C9C5F501"/>
    <w:rsid w:val="00B60AEE"/>
  </w:style>
  <w:style w:type="paragraph" w:customStyle="1" w:styleId="44A2CF43A357415EB2BC7CD77DE61F4D">
    <w:name w:val="44A2CF43A357415EB2BC7CD77DE61F4D"/>
    <w:rsid w:val="00B60AEE"/>
  </w:style>
  <w:style w:type="paragraph" w:customStyle="1" w:styleId="BF9F2DC05D0C468DA7AC902D56C94B4F">
    <w:name w:val="BF9F2DC05D0C468DA7AC902D56C94B4F"/>
    <w:rsid w:val="00B60AEE"/>
  </w:style>
  <w:style w:type="paragraph" w:customStyle="1" w:styleId="8F52AF1F2C174733AA8068E6B87F3033">
    <w:name w:val="8F52AF1F2C174733AA8068E6B87F3033"/>
    <w:rsid w:val="00B60AEE"/>
  </w:style>
  <w:style w:type="paragraph" w:customStyle="1" w:styleId="7991E99C6CBA43D58B4E92890325F384">
    <w:name w:val="7991E99C6CBA43D58B4E92890325F384"/>
    <w:rsid w:val="00B60AEE"/>
  </w:style>
  <w:style w:type="paragraph" w:customStyle="1" w:styleId="D59E87CC9CFE4E70BF5CB1B61BD72DD6">
    <w:name w:val="D59E87CC9CFE4E70BF5CB1B61BD72DD6"/>
    <w:rsid w:val="00B60AEE"/>
  </w:style>
  <w:style w:type="paragraph" w:customStyle="1" w:styleId="2740E9254AC545EBB0E45EBB00F49F3A">
    <w:name w:val="2740E9254AC545EBB0E45EBB00F49F3A"/>
    <w:rsid w:val="00B60AEE"/>
  </w:style>
  <w:style w:type="paragraph" w:customStyle="1" w:styleId="4567BF4763E84F518F1D787A69CFEF92">
    <w:name w:val="4567BF4763E84F518F1D787A69CFEF92"/>
    <w:rsid w:val="00B60AEE"/>
  </w:style>
  <w:style w:type="paragraph" w:customStyle="1" w:styleId="0BD8BA0A35774D4CB9C62A4F043F3126">
    <w:name w:val="0BD8BA0A35774D4CB9C62A4F043F3126"/>
    <w:rsid w:val="00B60AEE"/>
  </w:style>
  <w:style w:type="paragraph" w:customStyle="1" w:styleId="91B985B6CA7749AD95093F3C83671BC8">
    <w:name w:val="91B985B6CA7749AD95093F3C83671BC8"/>
    <w:rsid w:val="00B60AEE"/>
  </w:style>
  <w:style w:type="paragraph" w:customStyle="1" w:styleId="304203EE38BF49DABD2104F822E87E23">
    <w:name w:val="304203EE38BF49DABD2104F822E87E23"/>
    <w:rsid w:val="00B60AEE"/>
  </w:style>
  <w:style w:type="paragraph" w:customStyle="1" w:styleId="BC02D189E698421BA8C5618AEC268A61">
    <w:name w:val="BC02D189E698421BA8C5618AEC268A61"/>
    <w:rsid w:val="00B60AEE"/>
  </w:style>
  <w:style w:type="paragraph" w:customStyle="1" w:styleId="FBC4ADAE357742DAA2B40F984188F0A8">
    <w:name w:val="FBC4ADAE357742DAA2B40F984188F0A8"/>
    <w:rsid w:val="00B60AEE"/>
  </w:style>
  <w:style w:type="paragraph" w:customStyle="1" w:styleId="39F570759E96428C823AE7DA5E1F5590">
    <w:name w:val="39F570759E96428C823AE7DA5E1F5590"/>
    <w:rsid w:val="00B60AEE"/>
  </w:style>
  <w:style w:type="paragraph" w:customStyle="1" w:styleId="0D1F4D12409841248EADDBC4673DDE3F">
    <w:name w:val="0D1F4D12409841248EADDBC4673DDE3F"/>
    <w:rsid w:val="00B60AEE"/>
  </w:style>
  <w:style w:type="paragraph" w:customStyle="1" w:styleId="05A939FC4BE342A596FFC86BD4DE1069">
    <w:name w:val="05A939FC4BE342A596FFC86BD4DE1069"/>
    <w:rsid w:val="00B60AEE"/>
  </w:style>
  <w:style w:type="paragraph" w:customStyle="1" w:styleId="98F1C470491C4A9D9E052B666D194BFB">
    <w:name w:val="98F1C470491C4A9D9E052B666D194BFB"/>
    <w:rsid w:val="00B60AEE"/>
  </w:style>
  <w:style w:type="paragraph" w:customStyle="1" w:styleId="D4F77C2F44344804B3B356ADAB8B5037">
    <w:name w:val="D4F77C2F44344804B3B356ADAB8B5037"/>
    <w:rsid w:val="00B60AEE"/>
  </w:style>
  <w:style w:type="paragraph" w:customStyle="1" w:styleId="2D02740E6FB2436FBF7A6161DDBD41A0">
    <w:name w:val="2D02740E6FB2436FBF7A6161DDBD41A0"/>
    <w:rsid w:val="00B60AEE"/>
  </w:style>
  <w:style w:type="paragraph" w:customStyle="1" w:styleId="30025EF2BA71422AA52C62B91D773A95">
    <w:name w:val="30025EF2BA71422AA52C62B91D773A95"/>
    <w:rsid w:val="00B60AEE"/>
  </w:style>
  <w:style w:type="paragraph" w:customStyle="1" w:styleId="D32E50B8C58741AC87714024FC34523F">
    <w:name w:val="D32E50B8C58741AC87714024FC34523F"/>
    <w:rsid w:val="00B60AEE"/>
  </w:style>
  <w:style w:type="paragraph" w:customStyle="1" w:styleId="F93E77306748481D8E482ABB5F98D074">
    <w:name w:val="F93E77306748481D8E482ABB5F98D074"/>
    <w:rsid w:val="00B60AEE"/>
  </w:style>
  <w:style w:type="paragraph" w:customStyle="1" w:styleId="9AB8964081434BDCAC403A333DDCAF76">
    <w:name w:val="9AB8964081434BDCAC403A333DDCAF76"/>
    <w:rsid w:val="00B60AEE"/>
  </w:style>
  <w:style w:type="paragraph" w:customStyle="1" w:styleId="9BD6B563D349479590E25DB7BA116A33">
    <w:name w:val="9BD6B563D349479590E25DB7BA116A33"/>
    <w:rsid w:val="00B60AEE"/>
  </w:style>
  <w:style w:type="paragraph" w:customStyle="1" w:styleId="D069169D95004F088F440C77613DD2FD">
    <w:name w:val="D069169D95004F088F440C77613DD2FD"/>
    <w:rsid w:val="00B60AEE"/>
  </w:style>
  <w:style w:type="paragraph" w:customStyle="1" w:styleId="CFCFB558E2E240B6B230B554D1B6CC41">
    <w:name w:val="CFCFB558E2E240B6B230B554D1B6CC41"/>
    <w:rsid w:val="00B60AEE"/>
  </w:style>
  <w:style w:type="paragraph" w:customStyle="1" w:styleId="D00FF8A801F04233A1750A705B59201A">
    <w:name w:val="D00FF8A801F04233A1750A705B59201A"/>
    <w:rsid w:val="00B60AEE"/>
  </w:style>
  <w:style w:type="paragraph" w:customStyle="1" w:styleId="F5B274F4065E4FCF8A9F6B04D9CC06F6">
    <w:name w:val="F5B274F4065E4FCF8A9F6B04D9CC06F6"/>
    <w:rsid w:val="00B60AEE"/>
  </w:style>
  <w:style w:type="paragraph" w:customStyle="1" w:styleId="D4A31E8EF774467ABED8199765972FC4">
    <w:name w:val="D4A31E8EF774467ABED8199765972FC4"/>
    <w:rsid w:val="00B60AEE"/>
  </w:style>
  <w:style w:type="paragraph" w:customStyle="1" w:styleId="E25AB60A669645F28AD5FB8FBED66337">
    <w:name w:val="E25AB60A669645F28AD5FB8FBED66337"/>
    <w:rsid w:val="00B60AEE"/>
  </w:style>
  <w:style w:type="paragraph" w:customStyle="1" w:styleId="3D2B57809F0A49869E682DB22D7D263D">
    <w:name w:val="3D2B57809F0A49869E682DB22D7D263D"/>
    <w:rsid w:val="00B60AEE"/>
  </w:style>
  <w:style w:type="paragraph" w:customStyle="1" w:styleId="532F024F750649BA9F086A23AD839446">
    <w:name w:val="532F024F750649BA9F086A23AD839446"/>
    <w:rsid w:val="00B60AEE"/>
  </w:style>
  <w:style w:type="paragraph" w:customStyle="1" w:styleId="1EB6D6E5B3534F5BB889B00AC70413B4">
    <w:name w:val="1EB6D6E5B3534F5BB889B00AC70413B4"/>
    <w:rsid w:val="00B60AEE"/>
  </w:style>
  <w:style w:type="paragraph" w:customStyle="1" w:styleId="5B8EA2CC19FE4EF9888522C897826874">
    <w:name w:val="5B8EA2CC19FE4EF9888522C897826874"/>
    <w:rsid w:val="00B60AEE"/>
  </w:style>
  <w:style w:type="paragraph" w:customStyle="1" w:styleId="57511E0401274DE08D72D96EB7268048">
    <w:name w:val="57511E0401274DE08D72D96EB7268048"/>
    <w:rsid w:val="00B60AEE"/>
  </w:style>
  <w:style w:type="paragraph" w:customStyle="1" w:styleId="077D6A7FFF5A40CC8ECDA3071BA5595A">
    <w:name w:val="077D6A7FFF5A40CC8ECDA3071BA5595A"/>
    <w:rsid w:val="00B60AEE"/>
  </w:style>
  <w:style w:type="paragraph" w:customStyle="1" w:styleId="736B7AE1BFAD4B99822D42F705029E1B">
    <w:name w:val="736B7AE1BFAD4B99822D42F705029E1B"/>
    <w:rsid w:val="00B60AEE"/>
  </w:style>
  <w:style w:type="paragraph" w:customStyle="1" w:styleId="55DDA5FA3FC3499A9460137F5BF079EC">
    <w:name w:val="55DDA5FA3FC3499A9460137F5BF079EC"/>
    <w:rsid w:val="00B60AEE"/>
  </w:style>
  <w:style w:type="paragraph" w:customStyle="1" w:styleId="062A5F8AFCC54A689A8509CF0B9D9172">
    <w:name w:val="062A5F8AFCC54A689A8509CF0B9D9172"/>
    <w:rsid w:val="00B60AEE"/>
  </w:style>
  <w:style w:type="paragraph" w:customStyle="1" w:styleId="8BCA875A140F47788F54CBB798DBBAE9">
    <w:name w:val="8BCA875A140F47788F54CBB798DBBAE9"/>
    <w:rsid w:val="00B60AEE"/>
  </w:style>
  <w:style w:type="paragraph" w:customStyle="1" w:styleId="712695C2F834497D82853895DC5C557D">
    <w:name w:val="712695C2F834497D82853895DC5C557D"/>
    <w:rsid w:val="00B60AEE"/>
  </w:style>
  <w:style w:type="paragraph" w:customStyle="1" w:styleId="9216F3A98F39499F9BFBFE028720F401">
    <w:name w:val="9216F3A98F39499F9BFBFE028720F401"/>
    <w:rsid w:val="00B60AEE"/>
  </w:style>
  <w:style w:type="paragraph" w:customStyle="1" w:styleId="344BC32E98824407B3BDD4C77E7AA737">
    <w:name w:val="344BC32E98824407B3BDD4C77E7AA737"/>
    <w:rsid w:val="00B60AEE"/>
  </w:style>
  <w:style w:type="paragraph" w:customStyle="1" w:styleId="0997C180E2F843B78185F27BA5944C82">
    <w:name w:val="0997C180E2F843B78185F27BA5944C82"/>
    <w:rsid w:val="00B60AEE"/>
  </w:style>
  <w:style w:type="paragraph" w:customStyle="1" w:styleId="8A1532620BC6466682A6AF32E7EE6132">
    <w:name w:val="8A1532620BC6466682A6AF32E7EE6132"/>
    <w:rsid w:val="00B60AEE"/>
  </w:style>
  <w:style w:type="paragraph" w:customStyle="1" w:styleId="94E44A1397C74D23BA10E02DFC8FFC81">
    <w:name w:val="94E44A1397C74D23BA10E02DFC8FFC81"/>
    <w:rsid w:val="00B60AEE"/>
  </w:style>
  <w:style w:type="paragraph" w:customStyle="1" w:styleId="104E3747DB7747A8B58886C32155D403">
    <w:name w:val="104E3747DB7747A8B58886C32155D403"/>
    <w:rsid w:val="00B60AEE"/>
  </w:style>
  <w:style w:type="paragraph" w:customStyle="1" w:styleId="E01126342EE34D93A64B935FD68B02C0">
    <w:name w:val="E01126342EE34D93A64B935FD68B02C0"/>
    <w:rsid w:val="00B60AEE"/>
  </w:style>
  <w:style w:type="paragraph" w:customStyle="1" w:styleId="32A5F052D30E493D9FCAFE65EE1F37BC">
    <w:name w:val="32A5F052D30E493D9FCAFE65EE1F37BC"/>
    <w:rsid w:val="00B60AEE"/>
  </w:style>
  <w:style w:type="paragraph" w:customStyle="1" w:styleId="2F0ED3D8E8994804A3C8CFF86DDDF6C2">
    <w:name w:val="2F0ED3D8E8994804A3C8CFF86DDDF6C2"/>
    <w:rsid w:val="00B60AEE"/>
  </w:style>
  <w:style w:type="paragraph" w:customStyle="1" w:styleId="8E04E36C46CE4F7E8C7F2594102F9D10">
    <w:name w:val="8E04E36C46CE4F7E8C7F2594102F9D10"/>
    <w:rsid w:val="00B60AEE"/>
  </w:style>
  <w:style w:type="paragraph" w:customStyle="1" w:styleId="5A0BAC0AE65F4D1EB396B5DADF5D275E">
    <w:name w:val="5A0BAC0AE65F4D1EB396B5DADF5D275E"/>
    <w:rsid w:val="00B60AEE"/>
  </w:style>
  <w:style w:type="paragraph" w:customStyle="1" w:styleId="8CC624F808374ED6B0EDB251F8B99585">
    <w:name w:val="8CC624F808374ED6B0EDB251F8B99585"/>
    <w:rsid w:val="00B60AEE"/>
  </w:style>
  <w:style w:type="paragraph" w:customStyle="1" w:styleId="6F8CFC10287A4FF59160827BEA43C117">
    <w:name w:val="6F8CFC10287A4FF59160827BEA43C117"/>
    <w:rsid w:val="00B60AEE"/>
  </w:style>
  <w:style w:type="paragraph" w:customStyle="1" w:styleId="3EA97263A2AD4F21B66C236C40101CF1">
    <w:name w:val="3EA97263A2AD4F21B66C236C40101CF1"/>
    <w:rsid w:val="00B60AEE"/>
  </w:style>
  <w:style w:type="paragraph" w:customStyle="1" w:styleId="A7131B74592D455D90411C9BD3088137">
    <w:name w:val="A7131B74592D455D90411C9BD3088137"/>
    <w:rsid w:val="00B60AEE"/>
  </w:style>
  <w:style w:type="paragraph" w:customStyle="1" w:styleId="AB49BE1978064986A6A67B9C011D8381">
    <w:name w:val="AB49BE1978064986A6A67B9C011D8381"/>
    <w:rsid w:val="00B60AEE"/>
  </w:style>
  <w:style w:type="paragraph" w:customStyle="1" w:styleId="24918A58E7AF40FD8D3E008D8C0D8F63">
    <w:name w:val="24918A58E7AF40FD8D3E008D8C0D8F63"/>
    <w:rsid w:val="00B60AEE"/>
  </w:style>
  <w:style w:type="paragraph" w:customStyle="1" w:styleId="7133B373B1A145A6B5E08B31F8807A5B">
    <w:name w:val="7133B373B1A145A6B5E08B31F8807A5B"/>
    <w:rsid w:val="00B60AEE"/>
  </w:style>
  <w:style w:type="paragraph" w:customStyle="1" w:styleId="B0BCCB105F5142B0A8D48E9EAEC97EE6">
    <w:name w:val="B0BCCB105F5142B0A8D48E9EAEC97EE6"/>
    <w:rsid w:val="00B60AEE"/>
  </w:style>
  <w:style w:type="paragraph" w:customStyle="1" w:styleId="48C49B58882249B09B6C5D7E27C9D3D4">
    <w:name w:val="48C49B58882249B09B6C5D7E27C9D3D4"/>
    <w:rsid w:val="00B60AEE"/>
  </w:style>
  <w:style w:type="paragraph" w:customStyle="1" w:styleId="F926CE3B538D428FBA3B89012503D306">
    <w:name w:val="F926CE3B538D428FBA3B89012503D306"/>
    <w:rsid w:val="00B60AEE"/>
  </w:style>
  <w:style w:type="paragraph" w:customStyle="1" w:styleId="2C88A6380853415EACCBA7C30F011C59">
    <w:name w:val="2C88A6380853415EACCBA7C30F011C59"/>
    <w:rsid w:val="00B60AEE"/>
  </w:style>
  <w:style w:type="paragraph" w:customStyle="1" w:styleId="E9905E1E9247473BB1AF817C2DD43F12">
    <w:name w:val="E9905E1E9247473BB1AF817C2DD43F12"/>
    <w:rsid w:val="00B60AEE"/>
  </w:style>
  <w:style w:type="paragraph" w:customStyle="1" w:styleId="A90D20DDB655439F9F81B9BD0BBD0AE6">
    <w:name w:val="A90D20DDB655439F9F81B9BD0BBD0AE6"/>
    <w:rsid w:val="00B60AEE"/>
  </w:style>
  <w:style w:type="paragraph" w:customStyle="1" w:styleId="B57EF0A1DEC54B9DBF9C52D8EB491508">
    <w:name w:val="B57EF0A1DEC54B9DBF9C52D8EB491508"/>
    <w:rsid w:val="00B60AEE"/>
  </w:style>
  <w:style w:type="paragraph" w:customStyle="1" w:styleId="37CFC11C0E0645B69E35B93EB53461EC">
    <w:name w:val="37CFC11C0E0645B69E35B93EB53461EC"/>
    <w:rsid w:val="00B60AEE"/>
  </w:style>
  <w:style w:type="paragraph" w:customStyle="1" w:styleId="408C50A932924A0495A2A2FA498610B4">
    <w:name w:val="408C50A932924A0495A2A2FA498610B4"/>
    <w:rsid w:val="00B60AEE"/>
  </w:style>
  <w:style w:type="paragraph" w:customStyle="1" w:styleId="893ECD55602A431ABCB96469C35F0A82">
    <w:name w:val="893ECD55602A431ABCB96469C35F0A82"/>
    <w:rsid w:val="00B60AEE"/>
  </w:style>
  <w:style w:type="paragraph" w:customStyle="1" w:styleId="F6EEBA15777C4BED84FCC81427C77B8D">
    <w:name w:val="F6EEBA15777C4BED84FCC81427C77B8D"/>
    <w:rsid w:val="00B60AEE"/>
  </w:style>
  <w:style w:type="paragraph" w:customStyle="1" w:styleId="95FFA5BE5BE64B1297E8BFCA0B8A96B1">
    <w:name w:val="95FFA5BE5BE64B1297E8BFCA0B8A96B1"/>
    <w:rsid w:val="00B60AEE"/>
  </w:style>
  <w:style w:type="paragraph" w:customStyle="1" w:styleId="DA7236DDBD364A57A1E0D64EF7FC38A6">
    <w:name w:val="DA7236DDBD364A57A1E0D64EF7FC38A6"/>
    <w:rsid w:val="00B60AEE"/>
  </w:style>
  <w:style w:type="paragraph" w:customStyle="1" w:styleId="B5E4253856C74945A699F5BDA58B3FAA">
    <w:name w:val="B5E4253856C74945A699F5BDA58B3FAA"/>
    <w:rsid w:val="00B60AEE"/>
  </w:style>
  <w:style w:type="paragraph" w:customStyle="1" w:styleId="B6EF0E75D0224389BC0F0D60989217F3">
    <w:name w:val="B6EF0E75D0224389BC0F0D60989217F3"/>
    <w:rsid w:val="00B60AEE"/>
  </w:style>
  <w:style w:type="paragraph" w:customStyle="1" w:styleId="DD8DBECA5C944F4BA0D15FCFFF3F5D02">
    <w:name w:val="DD8DBECA5C944F4BA0D15FCFFF3F5D02"/>
    <w:rsid w:val="00B60AEE"/>
  </w:style>
  <w:style w:type="paragraph" w:customStyle="1" w:styleId="650E415C14BF4290BEBEB9455B7EE0EF">
    <w:name w:val="650E415C14BF4290BEBEB9455B7EE0EF"/>
    <w:rsid w:val="00B60AEE"/>
  </w:style>
  <w:style w:type="paragraph" w:customStyle="1" w:styleId="7960616BA3A34A3891B5EE1F49F5ECCD">
    <w:name w:val="7960616BA3A34A3891B5EE1F49F5ECCD"/>
    <w:rsid w:val="00B60AEE"/>
  </w:style>
  <w:style w:type="paragraph" w:customStyle="1" w:styleId="84A2DF16F5C4431C8C3D1956E1EB2FFF">
    <w:name w:val="84A2DF16F5C4431C8C3D1956E1EB2FFF"/>
    <w:rsid w:val="00B60AEE"/>
  </w:style>
  <w:style w:type="paragraph" w:customStyle="1" w:styleId="7672B334655D49DD8666F2A8C9C14E05">
    <w:name w:val="7672B334655D49DD8666F2A8C9C14E05"/>
    <w:rsid w:val="00B60AEE"/>
  </w:style>
  <w:style w:type="paragraph" w:customStyle="1" w:styleId="FC13841E7C6A479ABB736484B27FF301">
    <w:name w:val="FC13841E7C6A479ABB736484B27FF301"/>
    <w:rsid w:val="00B60AEE"/>
  </w:style>
  <w:style w:type="paragraph" w:customStyle="1" w:styleId="B7EC5BB9048E47CC90AD74996C3F0E4F">
    <w:name w:val="B7EC5BB9048E47CC90AD74996C3F0E4F"/>
    <w:rsid w:val="00B60AEE"/>
  </w:style>
  <w:style w:type="paragraph" w:customStyle="1" w:styleId="7A714D25AEAD41BAAE5850B1D65830F0">
    <w:name w:val="7A714D25AEAD41BAAE5850B1D65830F0"/>
    <w:rsid w:val="00B60AEE"/>
  </w:style>
  <w:style w:type="paragraph" w:customStyle="1" w:styleId="AA91508A3962457EAFF74197F513F094">
    <w:name w:val="AA91508A3962457EAFF74197F513F094"/>
    <w:rsid w:val="00B60AEE"/>
  </w:style>
  <w:style w:type="paragraph" w:customStyle="1" w:styleId="A934509418FA4F5993D4DE286C8AB1E6">
    <w:name w:val="A934509418FA4F5993D4DE286C8AB1E6"/>
    <w:rsid w:val="00B60AEE"/>
  </w:style>
  <w:style w:type="paragraph" w:customStyle="1" w:styleId="B4AFAD9CFDF346AC9615084BF1BC15CB">
    <w:name w:val="B4AFAD9CFDF346AC9615084BF1BC15CB"/>
    <w:rsid w:val="00B60AEE"/>
  </w:style>
  <w:style w:type="paragraph" w:customStyle="1" w:styleId="083ECF3D340E4C8A88B17A9D6897E646">
    <w:name w:val="083ECF3D340E4C8A88B17A9D6897E646"/>
    <w:rsid w:val="00B60AEE"/>
  </w:style>
  <w:style w:type="paragraph" w:customStyle="1" w:styleId="D0154FD4709F4AA5BD00BC0DBA59C17B">
    <w:name w:val="D0154FD4709F4AA5BD00BC0DBA59C17B"/>
    <w:rsid w:val="00B60AEE"/>
  </w:style>
  <w:style w:type="paragraph" w:customStyle="1" w:styleId="5996C3A286834F43A0819042EA8D8745">
    <w:name w:val="5996C3A286834F43A0819042EA8D8745"/>
    <w:rsid w:val="00B60AEE"/>
  </w:style>
  <w:style w:type="paragraph" w:customStyle="1" w:styleId="961D10EC6E2042038E770E439D1BF21C">
    <w:name w:val="961D10EC6E2042038E770E439D1BF21C"/>
    <w:rsid w:val="00B60AEE"/>
  </w:style>
  <w:style w:type="paragraph" w:customStyle="1" w:styleId="284DEA2C9DAF410EB354149969D4E244">
    <w:name w:val="284DEA2C9DAF410EB354149969D4E244"/>
    <w:rsid w:val="00B60AEE"/>
  </w:style>
  <w:style w:type="paragraph" w:customStyle="1" w:styleId="AFAF422BEE4D4C8EBAFFC43C7D7E12AB">
    <w:name w:val="AFAF422BEE4D4C8EBAFFC43C7D7E12AB"/>
    <w:rsid w:val="00B60AEE"/>
  </w:style>
  <w:style w:type="paragraph" w:customStyle="1" w:styleId="EA8CDBE7062F44438D227C44E2B78339">
    <w:name w:val="EA8CDBE7062F44438D227C44E2B78339"/>
    <w:rsid w:val="00B60AEE"/>
  </w:style>
  <w:style w:type="paragraph" w:customStyle="1" w:styleId="D403058A9D13426FB719F9D843D54D96">
    <w:name w:val="D403058A9D13426FB719F9D843D54D96"/>
    <w:rsid w:val="00B60AEE"/>
  </w:style>
  <w:style w:type="paragraph" w:customStyle="1" w:styleId="1116C32B5A904CEB8453083F39AD2016">
    <w:name w:val="1116C32B5A904CEB8453083F39AD2016"/>
    <w:rsid w:val="00B60AEE"/>
  </w:style>
  <w:style w:type="paragraph" w:customStyle="1" w:styleId="B2F80DCA09AD430D8AF300614F1C26DD">
    <w:name w:val="B2F80DCA09AD430D8AF300614F1C26DD"/>
    <w:rsid w:val="00B60AEE"/>
  </w:style>
  <w:style w:type="paragraph" w:customStyle="1" w:styleId="2C5B4A8D85F245A2826F35BE0011289A">
    <w:name w:val="2C5B4A8D85F245A2826F35BE0011289A"/>
    <w:rsid w:val="00B60AEE"/>
  </w:style>
  <w:style w:type="paragraph" w:customStyle="1" w:styleId="8EBFFA720C874033A01AAAA5CB4E1240">
    <w:name w:val="8EBFFA720C874033A01AAAA5CB4E1240"/>
    <w:rsid w:val="00B60AEE"/>
  </w:style>
  <w:style w:type="paragraph" w:customStyle="1" w:styleId="3DB52C0D9FB24E59B7376CA10BA5C584">
    <w:name w:val="3DB52C0D9FB24E59B7376CA10BA5C584"/>
    <w:rsid w:val="00B60AEE"/>
  </w:style>
  <w:style w:type="paragraph" w:customStyle="1" w:styleId="62209A9129934E26924AC713A1010554">
    <w:name w:val="62209A9129934E26924AC713A1010554"/>
    <w:rsid w:val="00B60AEE"/>
  </w:style>
  <w:style w:type="paragraph" w:customStyle="1" w:styleId="0219F31DA72D469DA955B11C10CB22A4">
    <w:name w:val="0219F31DA72D469DA955B11C10CB22A4"/>
    <w:rsid w:val="00B60AEE"/>
  </w:style>
  <w:style w:type="paragraph" w:customStyle="1" w:styleId="57C1F183A60844839DBABCF8AFF2D036">
    <w:name w:val="57C1F183A60844839DBABCF8AFF2D036"/>
    <w:rsid w:val="00B60AEE"/>
  </w:style>
  <w:style w:type="paragraph" w:customStyle="1" w:styleId="9CD3FB5F45664C03870F02CEAA99FAA6">
    <w:name w:val="9CD3FB5F45664C03870F02CEAA99FAA6"/>
    <w:rsid w:val="00B60AEE"/>
  </w:style>
  <w:style w:type="paragraph" w:customStyle="1" w:styleId="A2937B64E21B4B0B86C262A01D60D8AD">
    <w:name w:val="A2937B64E21B4B0B86C262A01D60D8AD"/>
    <w:rsid w:val="00B60AEE"/>
  </w:style>
  <w:style w:type="paragraph" w:customStyle="1" w:styleId="28787E9FBC79486A875FB685EBAC4B1C">
    <w:name w:val="28787E9FBC79486A875FB685EBAC4B1C"/>
    <w:rsid w:val="00B60AEE"/>
  </w:style>
  <w:style w:type="paragraph" w:customStyle="1" w:styleId="4B9BE01BD8B741139725C378C4438976">
    <w:name w:val="4B9BE01BD8B741139725C378C4438976"/>
    <w:rsid w:val="00B60AEE"/>
  </w:style>
  <w:style w:type="paragraph" w:customStyle="1" w:styleId="2A8B005A7A5A4DD190C31C3581F0F21F">
    <w:name w:val="2A8B005A7A5A4DD190C31C3581F0F21F"/>
    <w:rsid w:val="00B60AEE"/>
  </w:style>
  <w:style w:type="paragraph" w:customStyle="1" w:styleId="5F3347E024E14B959E5F8228D1B4DE2E">
    <w:name w:val="5F3347E024E14B959E5F8228D1B4DE2E"/>
    <w:rsid w:val="00B60AEE"/>
  </w:style>
  <w:style w:type="paragraph" w:customStyle="1" w:styleId="34A22B4A4F4F4ABB9FB689F928117198">
    <w:name w:val="34A22B4A4F4F4ABB9FB689F928117198"/>
    <w:rsid w:val="00B60AEE"/>
  </w:style>
  <w:style w:type="paragraph" w:customStyle="1" w:styleId="7178BF17A0B04D76933E75E8394D5ADE">
    <w:name w:val="7178BF17A0B04D76933E75E8394D5ADE"/>
    <w:rsid w:val="00B60AEE"/>
  </w:style>
  <w:style w:type="paragraph" w:customStyle="1" w:styleId="20908FEF37874A46B9CB6B0521C9F166">
    <w:name w:val="20908FEF37874A46B9CB6B0521C9F166"/>
    <w:rsid w:val="00B60AEE"/>
  </w:style>
  <w:style w:type="paragraph" w:customStyle="1" w:styleId="8923D83529DE4C6892EA6C5593DA0FAA">
    <w:name w:val="8923D83529DE4C6892EA6C5593DA0FAA"/>
    <w:rsid w:val="00B60AEE"/>
  </w:style>
  <w:style w:type="paragraph" w:customStyle="1" w:styleId="DB0CA8F22AAF4CE5BFA01B7635BCE751">
    <w:name w:val="DB0CA8F22AAF4CE5BFA01B7635BCE751"/>
    <w:rsid w:val="00B60AEE"/>
  </w:style>
  <w:style w:type="paragraph" w:customStyle="1" w:styleId="713188892EFF4929811749166B82FACA">
    <w:name w:val="713188892EFF4929811749166B82FACA"/>
    <w:rsid w:val="00B60AEE"/>
  </w:style>
  <w:style w:type="paragraph" w:customStyle="1" w:styleId="4625D5F9D62D40B09A6866E731E040B5">
    <w:name w:val="4625D5F9D62D40B09A6866E731E040B5"/>
    <w:rsid w:val="00B60AEE"/>
  </w:style>
  <w:style w:type="paragraph" w:customStyle="1" w:styleId="6E5A19D38A6B4BDEBC4A76D66B85B2AF">
    <w:name w:val="6E5A19D38A6B4BDEBC4A76D66B85B2AF"/>
    <w:rsid w:val="00B60AEE"/>
  </w:style>
  <w:style w:type="paragraph" w:customStyle="1" w:styleId="DECD28FDDE3E4482985DE2CB82F2E3B8">
    <w:name w:val="DECD28FDDE3E4482985DE2CB82F2E3B8"/>
    <w:rsid w:val="00B60AEE"/>
  </w:style>
  <w:style w:type="paragraph" w:customStyle="1" w:styleId="9EA5CC3C306D40FE8E37E850A26EC34E">
    <w:name w:val="9EA5CC3C306D40FE8E37E850A26EC34E"/>
    <w:rsid w:val="00B60AEE"/>
  </w:style>
  <w:style w:type="paragraph" w:customStyle="1" w:styleId="30DA6EC9093A46D29BC6C6F67B8604EA">
    <w:name w:val="30DA6EC9093A46D29BC6C6F67B8604EA"/>
    <w:rsid w:val="00B60AEE"/>
  </w:style>
  <w:style w:type="paragraph" w:customStyle="1" w:styleId="CE7F97FCFC7C47D28AE0637D2AC68918">
    <w:name w:val="CE7F97FCFC7C47D28AE0637D2AC68918"/>
    <w:rsid w:val="00B60AEE"/>
  </w:style>
  <w:style w:type="paragraph" w:customStyle="1" w:styleId="9DAFAC011C1D426FA26714B2DE0E7E73">
    <w:name w:val="9DAFAC011C1D426FA26714B2DE0E7E73"/>
    <w:rsid w:val="00B60AEE"/>
  </w:style>
  <w:style w:type="paragraph" w:customStyle="1" w:styleId="68338777C40744B1999031E4864A5D83">
    <w:name w:val="68338777C40744B1999031E4864A5D83"/>
    <w:rsid w:val="00B60AEE"/>
  </w:style>
  <w:style w:type="paragraph" w:customStyle="1" w:styleId="58BBDB339A5944DEB4875CAD29129F77">
    <w:name w:val="58BBDB339A5944DEB4875CAD29129F77"/>
    <w:rsid w:val="00B60AEE"/>
  </w:style>
  <w:style w:type="paragraph" w:customStyle="1" w:styleId="979D282AEAEC407CB1EDC0919265C420">
    <w:name w:val="979D282AEAEC407CB1EDC0919265C420"/>
    <w:rsid w:val="00B60AEE"/>
  </w:style>
  <w:style w:type="paragraph" w:customStyle="1" w:styleId="26E936199DC44395B49EB867183AACA3">
    <w:name w:val="26E936199DC44395B49EB867183AACA3"/>
    <w:rsid w:val="00B60AEE"/>
  </w:style>
  <w:style w:type="paragraph" w:customStyle="1" w:styleId="B1BA759074DB4C4C97417A02055967DC">
    <w:name w:val="B1BA759074DB4C4C97417A02055967DC"/>
    <w:rsid w:val="00B60AEE"/>
  </w:style>
  <w:style w:type="paragraph" w:customStyle="1" w:styleId="F9D7422CF23D4A6596BAFE83115916C0">
    <w:name w:val="F9D7422CF23D4A6596BAFE83115916C0"/>
    <w:rsid w:val="00B60AEE"/>
  </w:style>
  <w:style w:type="paragraph" w:customStyle="1" w:styleId="2FDD5AC7A7EC44FBACC8385F223195EF">
    <w:name w:val="2FDD5AC7A7EC44FBACC8385F223195EF"/>
    <w:rsid w:val="00B60AEE"/>
  </w:style>
  <w:style w:type="paragraph" w:customStyle="1" w:styleId="ED1717C7612C40918C2BBFD7A3E916D8">
    <w:name w:val="ED1717C7612C40918C2BBFD7A3E916D8"/>
    <w:rsid w:val="00B60AEE"/>
  </w:style>
  <w:style w:type="paragraph" w:customStyle="1" w:styleId="642ABD2318CE4048889B0F945454010C">
    <w:name w:val="642ABD2318CE4048889B0F945454010C"/>
    <w:rsid w:val="00B60AEE"/>
  </w:style>
  <w:style w:type="paragraph" w:customStyle="1" w:styleId="E5BD38457A814B8097FF63DD234534C0">
    <w:name w:val="E5BD38457A814B8097FF63DD234534C0"/>
    <w:rsid w:val="00B60AEE"/>
  </w:style>
  <w:style w:type="paragraph" w:customStyle="1" w:styleId="5E2EA6787FA54B4786EE3DB30B7E047A">
    <w:name w:val="5E2EA6787FA54B4786EE3DB30B7E047A"/>
    <w:rsid w:val="00B60AEE"/>
  </w:style>
  <w:style w:type="paragraph" w:customStyle="1" w:styleId="B093F79E7A8D405FAD6DB0938D1E68A5">
    <w:name w:val="B093F79E7A8D405FAD6DB0938D1E68A5"/>
    <w:rsid w:val="00B60AEE"/>
  </w:style>
  <w:style w:type="paragraph" w:customStyle="1" w:styleId="810678FC94C44A11987E04593C47E24B">
    <w:name w:val="810678FC94C44A11987E04593C47E24B"/>
    <w:rsid w:val="00B60AEE"/>
  </w:style>
  <w:style w:type="paragraph" w:customStyle="1" w:styleId="D376AE3A791249178EB8DEF1CFF7E8A6">
    <w:name w:val="D376AE3A791249178EB8DEF1CFF7E8A6"/>
    <w:rsid w:val="00B60AEE"/>
  </w:style>
  <w:style w:type="paragraph" w:customStyle="1" w:styleId="074BE4BA4C5B4F7BAB91B08AC463257D">
    <w:name w:val="074BE4BA4C5B4F7BAB91B08AC463257D"/>
    <w:rsid w:val="00B60AEE"/>
  </w:style>
  <w:style w:type="paragraph" w:customStyle="1" w:styleId="3698B284CDC640888D1A0DB6B1446A0C">
    <w:name w:val="3698B284CDC640888D1A0DB6B1446A0C"/>
    <w:rsid w:val="00B60AEE"/>
  </w:style>
  <w:style w:type="paragraph" w:customStyle="1" w:styleId="5238A63E811149FABE3E14077CA22AE3">
    <w:name w:val="5238A63E811149FABE3E14077CA22AE3"/>
    <w:rsid w:val="00B60AEE"/>
  </w:style>
  <w:style w:type="paragraph" w:customStyle="1" w:styleId="164F500BD36547E4A9B55CDECCC6BFC7">
    <w:name w:val="164F500BD36547E4A9B55CDECCC6BFC7"/>
    <w:rsid w:val="00B60AEE"/>
  </w:style>
  <w:style w:type="paragraph" w:customStyle="1" w:styleId="D5FE2E9C3D0143D9800FFD41731974A3">
    <w:name w:val="D5FE2E9C3D0143D9800FFD41731974A3"/>
    <w:rsid w:val="00B60AEE"/>
  </w:style>
  <w:style w:type="paragraph" w:customStyle="1" w:styleId="1AEBD2F9F52D4E2A9697D26D1ED40AB6">
    <w:name w:val="1AEBD2F9F52D4E2A9697D26D1ED40AB6"/>
    <w:rsid w:val="00B60AEE"/>
  </w:style>
  <w:style w:type="paragraph" w:customStyle="1" w:styleId="0098F6CC328A485C8B943A637379A3AB">
    <w:name w:val="0098F6CC328A485C8B943A637379A3AB"/>
    <w:rsid w:val="00B60AEE"/>
  </w:style>
  <w:style w:type="paragraph" w:customStyle="1" w:styleId="3BDA1B44EE2E41988B9C6134FC113D9F">
    <w:name w:val="3BDA1B44EE2E41988B9C6134FC113D9F"/>
    <w:rsid w:val="00B60AEE"/>
  </w:style>
  <w:style w:type="paragraph" w:customStyle="1" w:styleId="62E2BABB3E8440109375DF568EF2CCFE">
    <w:name w:val="62E2BABB3E8440109375DF568EF2CCFE"/>
    <w:rsid w:val="00B60AEE"/>
  </w:style>
  <w:style w:type="paragraph" w:customStyle="1" w:styleId="C021CD11E0384948ACBE249851C3F8C6">
    <w:name w:val="C021CD11E0384948ACBE249851C3F8C6"/>
    <w:rsid w:val="00B60AEE"/>
  </w:style>
  <w:style w:type="paragraph" w:customStyle="1" w:styleId="6C787BD3820F4F90AA6E7152A1095735">
    <w:name w:val="6C787BD3820F4F90AA6E7152A1095735"/>
    <w:rsid w:val="00B60AEE"/>
  </w:style>
  <w:style w:type="paragraph" w:customStyle="1" w:styleId="817C6E5D357D49E59736136AA86130C6">
    <w:name w:val="817C6E5D357D49E59736136AA86130C6"/>
    <w:rsid w:val="00B60AEE"/>
  </w:style>
  <w:style w:type="paragraph" w:customStyle="1" w:styleId="BE041ADB6A4548ECA302739507EF053B">
    <w:name w:val="BE041ADB6A4548ECA302739507EF053B"/>
    <w:rsid w:val="00B60AEE"/>
  </w:style>
  <w:style w:type="paragraph" w:customStyle="1" w:styleId="E0E54A0DB8A842C498E77B3D7A91E56E">
    <w:name w:val="E0E54A0DB8A842C498E77B3D7A91E56E"/>
    <w:rsid w:val="00B60AEE"/>
  </w:style>
  <w:style w:type="paragraph" w:customStyle="1" w:styleId="38DA2F5DB6D04BBAA07A80EB9F6B72B5">
    <w:name w:val="38DA2F5DB6D04BBAA07A80EB9F6B72B5"/>
    <w:rsid w:val="00B60AEE"/>
  </w:style>
  <w:style w:type="paragraph" w:customStyle="1" w:styleId="2A70319181A24D499290766F02B75362">
    <w:name w:val="2A70319181A24D499290766F02B75362"/>
    <w:rsid w:val="00B60AEE"/>
  </w:style>
  <w:style w:type="paragraph" w:customStyle="1" w:styleId="5BAB4170D5D84A84ADCF82A75DB87BD8">
    <w:name w:val="5BAB4170D5D84A84ADCF82A75DB87BD8"/>
    <w:rsid w:val="00B60AEE"/>
  </w:style>
  <w:style w:type="paragraph" w:customStyle="1" w:styleId="439D516A4E094CCCBF7C99B1D7205065">
    <w:name w:val="439D516A4E094CCCBF7C99B1D7205065"/>
    <w:rsid w:val="00B60AEE"/>
  </w:style>
  <w:style w:type="paragraph" w:customStyle="1" w:styleId="7D96AE321CAB4B6F9F375106CADF1BEA">
    <w:name w:val="7D96AE321CAB4B6F9F375106CADF1BEA"/>
    <w:rsid w:val="00B60AEE"/>
  </w:style>
  <w:style w:type="paragraph" w:customStyle="1" w:styleId="466BFC84AC8548ABA704D5E276DADAED">
    <w:name w:val="466BFC84AC8548ABA704D5E276DADAED"/>
    <w:rsid w:val="00B60AEE"/>
  </w:style>
  <w:style w:type="paragraph" w:customStyle="1" w:styleId="72C3407460C4418EAC5041529F010D68">
    <w:name w:val="72C3407460C4418EAC5041529F010D68"/>
    <w:rsid w:val="00B60AEE"/>
  </w:style>
  <w:style w:type="paragraph" w:customStyle="1" w:styleId="ED5079811DD54121AC89DA5EA64DA7CE">
    <w:name w:val="ED5079811DD54121AC89DA5EA64DA7CE"/>
    <w:rsid w:val="00B60AEE"/>
  </w:style>
  <w:style w:type="paragraph" w:customStyle="1" w:styleId="68FC2568B92A495081D5A94B185525AE">
    <w:name w:val="68FC2568B92A495081D5A94B185525AE"/>
    <w:rsid w:val="00B60AEE"/>
  </w:style>
  <w:style w:type="paragraph" w:customStyle="1" w:styleId="58819D011B1A430C81654F599236D455">
    <w:name w:val="58819D011B1A430C81654F599236D455"/>
    <w:rsid w:val="00B60AEE"/>
  </w:style>
  <w:style w:type="paragraph" w:customStyle="1" w:styleId="C3853847EF6442F09ABFECEAB5D67AF9">
    <w:name w:val="C3853847EF6442F09ABFECEAB5D67AF9"/>
    <w:rsid w:val="00B60AEE"/>
  </w:style>
  <w:style w:type="paragraph" w:customStyle="1" w:styleId="7C55ADD8F6FB4DD1BA54A1D34D1DA32F">
    <w:name w:val="7C55ADD8F6FB4DD1BA54A1D34D1DA32F"/>
    <w:rsid w:val="00B60AEE"/>
  </w:style>
  <w:style w:type="paragraph" w:customStyle="1" w:styleId="D2363C6EE4404899AC3789D63CC7AB98">
    <w:name w:val="D2363C6EE4404899AC3789D63CC7AB98"/>
    <w:rsid w:val="00B60AEE"/>
  </w:style>
  <w:style w:type="paragraph" w:customStyle="1" w:styleId="26B1B6B064094901A53B487A5439E083">
    <w:name w:val="26B1B6B064094901A53B487A5439E083"/>
    <w:rsid w:val="00B60AEE"/>
  </w:style>
  <w:style w:type="paragraph" w:customStyle="1" w:styleId="999C499A75E042EAB64069831C658F0B">
    <w:name w:val="999C499A75E042EAB64069831C658F0B"/>
    <w:rsid w:val="00B60AEE"/>
  </w:style>
  <w:style w:type="paragraph" w:customStyle="1" w:styleId="E751D250E63946F09877104589FBA84C">
    <w:name w:val="E751D250E63946F09877104589FBA84C"/>
    <w:rsid w:val="00B60AEE"/>
  </w:style>
  <w:style w:type="paragraph" w:customStyle="1" w:styleId="BF88F581F0944AD59B26082141B3DD62">
    <w:name w:val="BF88F581F0944AD59B26082141B3DD62"/>
    <w:rsid w:val="00B60AEE"/>
  </w:style>
  <w:style w:type="paragraph" w:customStyle="1" w:styleId="C4887704B9854110A95045A2A649E7A5">
    <w:name w:val="C4887704B9854110A95045A2A649E7A5"/>
    <w:rsid w:val="00B60AEE"/>
  </w:style>
  <w:style w:type="paragraph" w:customStyle="1" w:styleId="9CA1EA98DE6346268F2EF8BFDC11F14D">
    <w:name w:val="9CA1EA98DE6346268F2EF8BFDC11F14D"/>
    <w:rsid w:val="00B60AEE"/>
  </w:style>
  <w:style w:type="paragraph" w:customStyle="1" w:styleId="CFC9BDB7D5124B958461043150F3B9EA">
    <w:name w:val="CFC9BDB7D5124B958461043150F3B9EA"/>
    <w:rsid w:val="00B60AEE"/>
  </w:style>
  <w:style w:type="paragraph" w:customStyle="1" w:styleId="FD258A2312814FAB8129E493F90DCE42">
    <w:name w:val="FD258A2312814FAB8129E493F90DCE42"/>
    <w:rsid w:val="00B60AEE"/>
  </w:style>
  <w:style w:type="paragraph" w:customStyle="1" w:styleId="56EDD6511B4C4E56A28A59C2DD259C3E">
    <w:name w:val="56EDD6511B4C4E56A28A59C2DD259C3E"/>
    <w:rsid w:val="00B60AEE"/>
  </w:style>
  <w:style w:type="paragraph" w:customStyle="1" w:styleId="BAB68F5295BA4261B6EA6C0C1FA40C33">
    <w:name w:val="BAB68F5295BA4261B6EA6C0C1FA40C33"/>
    <w:rsid w:val="00B60AEE"/>
  </w:style>
  <w:style w:type="paragraph" w:customStyle="1" w:styleId="2A3D3A37E343470FB180352FF2B13F7A">
    <w:name w:val="2A3D3A37E343470FB180352FF2B13F7A"/>
    <w:rsid w:val="00B60AEE"/>
  </w:style>
  <w:style w:type="paragraph" w:customStyle="1" w:styleId="C8D94377E60F4BFDBEE498E2ADC2A34C">
    <w:name w:val="C8D94377E60F4BFDBEE498E2ADC2A34C"/>
    <w:rsid w:val="00B60AEE"/>
  </w:style>
  <w:style w:type="paragraph" w:customStyle="1" w:styleId="C3FD917C945449A1B17420486CEE2136">
    <w:name w:val="C3FD917C945449A1B17420486CEE2136"/>
    <w:rsid w:val="00B60AEE"/>
  </w:style>
  <w:style w:type="paragraph" w:customStyle="1" w:styleId="C83D6776E4664D73BD50AD5632D44B0B">
    <w:name w:val="C83D6776E4664D73BD50AD5632D44B0B"/>
    <w:rsid w:val="00B60AEE"/>
  </w:style>
  <w:style w:type="paragraph" w:customStyle="1" w:styleId="2B8ED34BFD854C3E88EE2CDBCA031BEA">
    <w:name w:val="2B8ED34BFD854C3E88EE2CDBCA031BEA"/>
    <w:rsid w:val="00B60AEE"/>
  </w:style>
  <w:style w:type="paragraph" w:customStyle="1" w:styleId="23BB2220FBCB41E6998B000C242CEAE7">
    <w:name w:val="23BB2220FBCB41E6998B000C242CEAE7"/>
    <w:rsid w:val="00B60AEE"/>
  </w:style>
  <w:style w:type="paragraph" w:customStyle="1" w:styleId="C7579DEED7234F5CA043AD7C6F22F62E">
    <w:name w:val="C7579DEED7234F5CA043AD7C6F22F62E"/>
    <w:rsid w:val="00B60AEE"/>
  </w:style>
  <w:style w:type="paragraph" w:customStyle="1" w:styleId="E3369DD374DA4ED59A02B9AF63893E1E">
    <w:name w:val="E3369DD374DA4ED59A02B9AF63893E1E"/>
    <w:rsid w:val="00B60AEE"/>
  </w:style>
  <w:style w:type="paragraph" w:customStyle="1" w:styleId="7CB9D28049E840B48E4568EE2D932471">
    <w:name w:val="7CB9D28049E840B48E4568EE2D932471"/>
    <w:rsid w:val="00B60AEE"/>
  </w:style>
  <w:style w:type="paragraph" w:customStyle="1" w:styleId="8C0422FB740A40A790B54EC63ABF98C3">
    <w:name w:val="8C0422FB740A40A790B54EC63ABF98C3"/>
    <w:rsid w:val="00B60AEE"/>
  </w:style>
  <w:style w:type="paragraph" w:customStyle="1" w:styleId="A15F8E3320C54EFCBC967C790E80F2B6">
    <w:name w:val="A15F8E3320C54EFCBC967C790E80F2B6"/>
    <w:rsid w:val="00B60AEE"/>
  </w:style>
  <w:style w:type="paragraph" w:customStyle="1" w:styleId="DDDF6A1CBD8049AD8F1BE60AFF07F98C">
    <w:name w:val="DDDF6A1CBD8049AD8F1BE60AFF07F98C"/>
    <w:rsid w:val="00B60AEE"/>
  </w:style>
  <w:style w:type="paragraph" w:customStyle="1" w:styleId="4D712CDB05C54F88B22518888FF119D3">
    <w:name w:val="4D712CDB05C54F88B22518888FF119D3"/>
    <w:rsid w:val="00B60AEE"/>
  </w:style>
  <w:style w:type="paragraph" w:customStyle="1" w:styleId="9FF59DB5C0EB41E19B3801296C982BD8">
    <w:name w:val="9FF59DB5C0EB41E19B3801296C982BD8"/>
    <w:rsid w:val="00B60AEE"/>
  </w:style>
  <w:style w:type="paragraph" w:customStyle="1" w:styleId="B6C23AAE2D1F43C2B75C0B8EAD463635">
    <w:name w:val="B6C23AAE2D1F43C2B75C0B8EAD463635"/>
    <w:rsid w:val="00B60AEE"/>
  </w:style>
  <w:style w:type="paragraph" w:customStyle="1" w:styleId="C1B76954DE4041B4A45C4F314876A8E2">
    <w:name w:val="C1B76954DE4041B4A45C4F314876A8E2"/>
    <w:rsid w:val="00B60AEE"/>
  </w:style>
  <w:style w:type="paragraph" w:customStyle="1" w:styleId="1C5290F9D1274D8AB948363EA1DCC9B4">
    <w:name w:val="1C5290F9D1274D8AB948363EA1DCC9B4"/>
    <w:rsid w:val="00B60AEE"/>
  </w:style>
  <w:style w:type="paragraph" w:customStyle="1" w:styleId="C31E4BD7B4B545CC83F0EC485D6611F8">
    <w:name w:val="C31E4BD7B4B545CC83F0EC485D6611F8"/>
    <w:rsid w:val="00B60AEE"/>
  </w:style>
  <w:style w:type="paragraph" w:customStyle="1" w:styleId="795214C730984556ACA97ABB76F727F2">
    <w:name w:val="795214C730984556ACA97ABB76F727F2"/>
    <w:rsid w:val="00B60AEE"/>
  </w:style>
  <w:style w:type="paragraph" w:customStyle="1" w:styleId="3DBCDC313BDF4B5D8F32BAE8213CF31F">
    <w:name w:val="3DBCDC313BDF4B5D8F32BAE8213CF31F"/>
    <w:rsid w:val="00B60AEE"/>
  </w:style>
  <w:style w:type="paragraph" w:customStyle="1" w:styleId="7A8DD67463B84E2F87857001E5143D2E">
    <w:name w:val="7A8DD67463B84E2F87857001E5143D2E"/>
    <w:rsid w:val="00B60AEE"/>
  </w:style>
  <w:style w:type="paragraph" w:customStyle="1" w:styleId="09FABD6420254E7598A411DA36031ADA">
    <w:name w:val="09FABD6420254E7598A411DA36031ADA"/>
    <w:rsid w:val="00B60AEE"/>
  </w:style>
  <w:style w:type="paragraph" w:customStyle="1" w:styleId="FBDC89ACCAAD45AF8283EB743BCC8DFC">
    <w:name w:val="FBDC89ACCAAD45AF8283EB743BCC8DFC"/>
    <w:rsid w:val="00B60AEE"/>
  </w:style>
  <w:style w:type="paragraph" w:customStyle="1" w:styleId="1479FE182D364CE0A95C2CFC9043FA94">
    <w:name w:val="1479FE182D364CE0A95C2CFC9043FA94"/>
    <w:rsid w:val="00B60AEE"/>
  </w:style>
  <w:style w:type="paragraph" w:customStyle="1" w:styleId="B01ABE1602D644ED8F8BEAC50D97D307">
    <w:name w:val="B01ABE1602D644ED8F8BEAC50D97D307"/>
    <w:rsid w:val="00B60AEE"/>
  </w:style>
  <w:style w:type="paragraph" w:customStyle="1" w:styleId="D67F21D9EFFC482A848FE700AEC78C32">
    <w:name w:val="D67F21D9EFFC482A848FE700AEC78C32"/>
    <w:rsid w:val="00B60AEE"/>
  </w:style>
  <w:style w:type="paragraph" w:customStyle="1" w:styleId="6857962E3F9C49BB8BEF7B4B1A72E87D">
    <w:name w:val="6857962E3F9C49BB8BEF7B4B1A72E87D"/>
    <w:rsid w:val="00B60AEE"/>
  </w:style>
  <w:style w:type="paragraph" w:customStyle="1" w:styleId="EDACDF93B6234E398CDA9ACFF9FCA5EC">
    <w:name w:val="EDACDF93B6234E398CDA9ACFF9FCA5EC"/>
    <w:rsid w:val="00B60AEE"/>
  </w:style>
  <w:style w:type="paragraph" w:customStyle="1" w:styleId="7283205D18EB4F36867A5B8FD12CE47A">
    <w:name w:val="7283205D18EB4F36867A5B8FD12CE47A"/>
    <w:rsid w:val="00B60AEE"/>
  </w:style>
  <w:style w:type="paragraph" w:customStyle="1" w:styleId="1964FE210B374919B9A6237EB6ADFCAD">
    <w:name w:val="1964FE210B374919B9A6237EB6ADFCAD"/>
    <w:rsid w:val="00B60AEE"/>
  </w:style>
  <w:style w:type="paragraph" w:customStyle="1" w:styleId="9B6C50EE1F644419B70238599C7E75C1">
    <w:name w:val="9B6C50EE1F644419B70238599C7E75C1"/>
    <w:rsid w:val="00B60AEE"/>
  </w:style>
  <w:style w:type="paragraph" w:customStyle="1" w:styleId="C2DA594DE1DC4E8B85414CEC29625227">
    <w:name w:val="C2DA594DE1DC4E8B85414CEC29625227"/>
    <w:rsid w:val="00B60AEE"/>
  </w:style>
  <w:style w:type="paragraph" w:customStyle="1" w:styleId="E14E581E48434332877F80A728695F25">
    <w:name w:val="E14E581E48434332877F80A728695F25"/>
    <w:rsid w:val="00B60AEE"/>
  </w:style>
  <w:style w:type="paragraph" w:customStyle="1" w:styleId="9F3013B7476F46DD9A2E6618A3BF12F4">
    <w:name w:val="9F3013B7476F46DD9A2E6618A3BF12F4"/>
    <w:rsid w:val="00B60AEE"/>
  </w:style>
  <w:style w:type="paragraph" w:customStyle="1" w:styleId="AC063538F97F4F5A86BBA8E55FE5293B">
    <w:name w:val="AC063538F97F4F5A86BBA8E55FE5293B"/>
    <w:rsid w:val="00B60AEE"/>
  </w:style>
  <w:style w:type="paragraph" w:customStyle="1" w:styleId="7188A42557FC4D0AB843F1ABC5ABF6AD">
    <w:name w:val="7188A42557FC4D0AB843F1ABC5ABF6AD"/>
    <w:rsid w:val="00B60AEE"/>
  </w:style>
  <w:style w:type="paragraph" w:customStyle="1" w:styleId="80007051C703469AA5BFAB0390D761D2">
    <w:name w:val="80007051C703469AA5BFAB0390D761D2"/>
    <w:rsid w:val="00B60AEE"/>
  </w:style>
  <w:style w:type="paragraph" w:customStyle="1" w:styleId="96E68A8157AE46A9BECC8CAB7D1970B8">
    <w:name w:val="96E68A8157AE46A9BECC8CAB7D1970B8"/>
    <w:rsid w:val="00B60AEE"/>
  </w:style>
  <w:style w:type="paragraph" w:customStyle="1" w:styleId="51C01BD5B9EA4A349A6772211954CBDE">
    <w:name w:val="51C01BD5B9EA4A349A6772211954CBDE"/>
    <w:rsid w:val="00B60AEE"/>
  </w:style>
  <w:style w:type="paragraph" w:customStyle="1" w:styleId="2156A4BA696544E781B25D0DB85FA5D5">
    <w:name w:val="2156A4BA696544E781B25D0DB85FA5D5"/>
    <w:rsid w:val="00B60AEE"/>
  </w:style>
  <w:style w:type="paragraph" w:customStyle="1" w:styleId="7440F3FE10D342FB87324DCCD5E02EFD">
    <w:name w:val="7440F3FE10D342FB87324DCCD5E02EFD"/>
    <w:rsid w:val="00B60AEE"/>
  </w:style>
  <w:style w:type="paragraph" w:customStyle="1" w:styleId="2647AB838E774B8E84B1C20BDC1E3459">
    <w:name w:val="2647AB838E774B8E84B1C20BDC1E3459"/>
    <w:rsid w:val="00B60AEE"/>
  </w:style>
  <w:style w:type="paragraph" w:customStyle="1" w:styleId="53615D1DB4D54241B06863879CBD8427">
    <w:name w:val="53615D1DB4D54241B06863879CBD8427"/>
    <w:rsid w:val="00B60AEE"/>
  </w:style>
  <w:style w:type="paragraph" w:customStyle="1" w:styleId="C654ED78E4E348348A1CFA3435ED0AAE">
    <w:name w:val="C654ED78E4E348348A1CFA3435ED0AAE"/>
    <w:rsid w:val="00B60AEE"/>
  </w:style>
  <w:style w:type="paragraph" w:customStyle="1" w:styleId="C3D6690FB93E4D268CBF8E7ADCAC78C6">
    <w:name w:val="C3D6690FB93E4D268CBF8E7ADCAC78C6"/>
    <w:rsid w:val="00B60AEE"/>
  </w:style>
  <w:style w:type="paragraph" w:customStyle="1" w:styleId="921B08F80F1D4410888B6B1D7E62D055">
    <w:name w:val="921B08F80F1D4410888B6B1D7E62D055"/>
    <w:rsid w:val="00B60AEE"/>
  </w:style>
  <w:style w:type="paragraph" w:customStyle="1" w:styleId="A138500AC12440788FEA9B15B6E1AC15">
    <w:name w:val="A138500AC12440788FEA9B15B6E1AC15"/>
    <w:rsid w:val="00B60AEE"/>
  </w:style>
  <w:style w:type="paragraph" w:customStyle="1" w:styleId="F3949814BC174B4FAAC6DE7540459D5E">
    <w:name w:val="F3949814BC174B4FAAC6DE7540459D5E"/>
    <w:rsid w:val="00B60AEE"/>
  </w:style>
  <w:style w:type="paragraph" w:customStyle="1" w:styleId="AB2BEA517FBB461D8817A5D1C723FE92">
    <w:name w:val="AB2BEA517FBB461D8817A5D1C723FE92"/>
    <w:rsid w:val="00B60AEE"/>
  </w:style>
  <w:style w:type="paragraph" w:customStyle="1" w:styleId="E0AD87BB8C2B40128F68C5FFA56F764A">
    <w:name w:val="E0AD87BB8C2B40128F68C5FFA56F764A"/>
    <w:rsid w:val="00B60AEE"/>
  </w:style>
  <w:style w:type="paragraph" w:customStyle="1" w:styleId="9A3A2F2F554A4A54BC0C3BA9E768F266">
    <w:name w:val="9A3A2F2F554A4A54BC0C3BA9E768F266"/>
    <w:rsid w:val="00B60AEE"/>
  </w:style>
  <w:style w:type="paragraph" w:customStyle="1" w:styleId="F7D3FCF6B10946A9AB44D6D1BF4DDE8C">
    <w:name w:val="F7D3FCF6B10946A9AB44D6D1BF4DDE8C"/>
    <w:rsid w:val="00B60AEE"/>
  </w:style>
  <w:style w:type="paragraph" w:customStyle="1" w:styleId="64B4F1BD211E442CA694B3E9C32E3AFA">
    <w:name w:val="64B4F1BD211E442CA694B3E9C32E3AFA"/>
    <w:rsid w:val="00B60AEE"/>
  </w:style>
  <w:style w:type="paragraph" w:customStyle="1" w:styleId="40E0A78B1B8A4197867B593BAAA46A38">
    <w:name w:val="40E0A78B1B8A4197867B593BAAA46A38"/>
    <w:rsid w:val="00B60AEE"/>
  </w:style>
  <w:style w:type="paragraph" w:customStyle="1" w:styleId="A5F2FB1B39A24136A909BD35309A3D60">
    <w:name w:val="A5F2FB1B39A24136A909BD35309A3D60"/>
    <w:rsid w:val="00B60AEE"/>
  </w:style>
  <w:style w:type="paragraph" w:customStyle="1" w:styleId="9D24F6F2630C44049C490F09179653B9">
    <w:name w:val="9D24F6F2630C44049C490F09179653B9"/>
    <w:rsid w:val="00B60AEE"/>
  </w:style>
  <w:style w:type="paragraph" w:customStyle="1" w:styleId="96E1650308104F3AAC1EAA9260E81818">
    <w:name w:val="96E1650308104F3AAC1EAA9260E81818"/>
    <w:rsid w:val="00B60AEE"/>
  </w:style>
  <w:style w:type="paragraph" w:customStyle="1" w:styleId="A597BBB9F58F48299A3C72C2101B4194">
    <w:name w:val="A597BBB9F58F48299A3C72C2101B4194"/>
    <w:rsid w:val="00B60AEE"/>
  </w:style>
  <w:style w:type="paragraph" w:customStyle="1" w:styleId="9AB178FCEDCA48E88D671C98A812A9C9">
    <w:name w:val="9AB178FCEDCA48E88D671C98A812A9C9"/>
    <w:rsid w:val="00B60AEE"/>
  </w:style>
  <w:style w:type="paragraph" w:customStyle="1" w:styleId="B7A0B78ABE944E2A95094FF69489A05E">
    <w:name w:val="B7A0B78ABE944E2A95094FF69489A05E"/>
    <w:rsid w:val="00B60AEE"/>
  </w:style>
  <w:style w:type="paragraph" w:customStyle="1" w:styleId="0455D78EA2644A68A5B549255DAEE32C">
    <w:name w:val="0455D78EA2644A68A5B549255DAEE32C"/>
    <w:rsid w:val="00B60AEE"/>
  </w:style>
  <w:style w:type="paragraph" w:customStyle="1" w:styleId="1DBC8F684841416D8CAB7DFEFB9E2FE0">
    <w:name w:val="1DBC8F684841416D8CAB7DFEFB9E2FE0"/>
    <w:rsid w:val="00B60AEE"/>
  </w:style>
  <w:style w:type="paragraph" w:customStyle="1" w:styleId="AED71DC94A53472D87E2EECA95B51C68">
    <w:name w:val="AED71DC94A53472D87E2EECA95B51C68"/>
    <w:rsid w:val="00B60AEE"/>
  </w:style>
  <w:style w:type="paragraph" w:customStyle="1" w:styleId="243B7C42966B44BB8CF37C08C2A4A69A">
    <w:name w:val="243B7C42966B44BB8CF37C08C2A4A69A"/>
    <w:rsid w:val="00B60AEE"/>
  </w:style>
  <w:style w:type="paragraph" w:customStyle="1" w:styleId="4A3F3F28FF494198B92D4A9D182E8C50">
    <w:name w:val="4A3F3F28FF494198B92D4A9D182E8C50"/>
    <w:rsid w:val="00B60AEE"/>
  </w:style>
  <w:style w:type="paragraph" w:customStyle="1" w:styleId="312EA82CE5A5450797197ADD994E56F6">
    <w:name w:val="312EA82CE5A5450797197ADD994E56F6"/>
    <w:rsid w:val="00B60AEE"/>
  </w:style>
  <w:style w:type="paragraph" w:customStyle="1" w:styleId="7546BC2727AD4C7C9B347337EB3EF8AF">
    <w:name w:val="7546BC2727AD4C7C9B347337EB3EF8AF"/>
    <w:rsid w:val="00B60AEE"/>
  </w:style>
  <w:style w:type="paragraph" w:customStyle="1" w:styleId="AAACD78285F14B59AF65054FAF4BB6E7">
    <w:name w:val="AAACD78285F14B59AF65054FAF4BB6E7"/>
    <w:rsid w:val="00B60AEE"/>
  </w:style>
  <w:style w:type="paragraph" w:customStyle="1" w:styleId="651B65AEDBA7423DA19EE2410ADCD59D">
    <w:name w:val="651B65AEDBA7423DA19EE2410ADCD59D"/>
    <w:rsid w:val="00B60AEE"/>
  </w:style>
  <w:style w:type="paragraph" w:customStyle="1" w:styleId="5C834A5967E34CBCB3D88C2E1D877290">
    <w:name w:val="5C834A5967E34CBCB3D88C2E1D877290"/>
    <w:rsid w:val="00B60AEE"/>
  </w:style>
  <w:style w:type="paragraph" w:customStyle="1" w:styleId="14DB902E571344278D2A424414A46221">
    <w:name w:val="14DB902E571344278D2A424414A46221"/>
    <w:rsid w:val="00B60AEE"/>
  </w:style>
  <w:style w:type="paragraph" w:customStyle="1" w:styleId="B13C3025D5D64A619F33ED6BCD2265EB">
    <w:name w:val="B13C3025D5D64A619F33ED6BCD2265EB"/>
    <w:rsid w:val="00B60AEE"/>
  </w:style>
  <w:style w:type="paragraph" w:customStyle="1" w:styleId="71CD8B72B27B41579F5E0E11047B8B85">
    <w:name w:val="71CD8B72B27B41579F5E0E11047B8B85"/>
    <w:rsid w:val="00B60AEE"/>
  </w:style>
  <w:style w:type="paragraph" w:customStyle="1" w:styleId="142DF8E14FCF4776ADBD0C4C4CE683D3">
    <w:name w:val="142DF8E14FCF4776ADBD0C4C4CE683D3"/>
    <w:rsid w:val="00B60AEE"/>
  </w:style>
  <w:style w:type="paragraph" w:customStyle="1" w:styleId="5E6499C3217346739761883D018A781E">
    <w:name w:val="5E6499C3217346739761883D018A781E"/>
    <w:rsid w:val="00B60AEE"/>
  </w:style>
  <w:style w:type="paragraph" w:customStyle="1" w:styleId="3AA6DD8B4AC345EDA459B3FCBE69AB3A">
    <w:name w:val="3AA6DD8B4AC345EDA459B3FCBE69AB3A"/>
    <w:rsid w:val="00B60AEE"/>
  </w:style>
  <w:style w:type="paragraph" w:customStyle="1" w:styleId="5227DC26D09347D3828F358554C3670B">
    <w:name w:val="5227DC26D09347D3828F358554C3670B"/>
    <w:rsid w:val="00B60AEE"/>
  </w:style>
  <w:style w:type="paragraph" w:customStyle="1" w:styleId="C8C95D9FFD6D40F486C4BB155015207D">
    <w:name w:val="C8C95D9FFD6D40F486C4BB155015207D"/>
    <w:rsid w:val="00B60AEE"/>
  </w:style>
  <w:style w:type="paragraph" w:customStyle="1" w:styleId="01DBE200F58E4546B1EEABFD407D7863">
    <w:name w:val="01DBE200F58E4546B1EEABFD407D7863"/>
    <w:rsid w:val="00B60AEE"/>
  </w:style>
  <w:style w:type="paragraph" w:customStyle="1" w:styleId="301F449F8A8F4DF3B3EB32A3D7ABD5E4">
    <w:name w:val="301F449F8A8F4DF3B3EB32A3D7ABD5E4"/>
    <w:rsid w:val="00B60AEE"/>
  </w:style>
  <w:style w:type="paragraph" w:customStyle="1" w:styleId="79ACB51CF90E4D3CBBA43ED9D77F174B">
    <w:name w:val="79ACB51CF90E4D3CBBA43ED9D77F174B"/>
    <w:rsid w:val="00B60AEE"/>
  </w:style>
  <w:style w:type="paragraph" w:customStyle="1" w:styleId="E26E7D2AA4F144CA891F4BD5F08C83E7">
    <w:name w:val="E26E7D2AA4F144CA891F4BD5F08C83E7"/>
    <w:rsid w:val="00B60AEE"/>
  </w:style>
  <w:style w:type="paragraph" w:customStyle="1" w:styleId="233543CC50F4423B903784A8F1DE1B20">
    <w:name w:val="233543CC50F4423B903784A8F1DE1B20"/>
    <w:rsid w:val="00B60AEE"/>
  </w:style>
  <w:style w:type="paragraph" w:customStyle="1" w:styleId="975FA9D64C454EA688090997A5B8249A">
    <w:name w:val="975FA9D64C454EA688090997A5B8249A"/>
    <w:rsid w:val="00B60AEE"/>
  </w:style>
  <w:style w:type="paragraph" w:customStyle="1" w:styleId="8C67E9F676ED483494CC9BC1329001C6">
    <w:name w:val="8C67E9F676ED483494CC9BC1329001C6"/>
    <w:rsid w:val="00B60AEE"/>
  </w:style>
  <w:style w:type="paragraph" w:customStyle="1" w:styleId="B47627FD699341B5AFF91DC111085123">
    <w:name w:val="B47627FD699341B5AFF91DC111085123"/>
    <w:rsid w:val="00B60AEE"/>
  </w:style>
  <w:style w:type="paragraph" w:customStyle="1" w:styleId="FE1D7E9E4F7B44B1B5D9731C877114F3">
    <w:name w:val="FE1D7E9E4F7B44B1B5D9731C877114F3"/>
    <w:rsid w:val="00B60AEE"/>
  </w:style>
  <w:style w:type="paragraph" w:customStyle="1" w:styleId="78E291E085384B7DAA51C130DC0A06EB">
    <w:name w:val="78E291E085384B7DAA51C130DC0A06EB"/>
    <w:rsid w:val="00B60AEE"/>
  </w:style>
  <w:style w:type="paragraph" w:customStyle="1" w:styleId="A233219CA01E426A84BE881E9F5F5ECA">
    <w:name w:val="A233219CA01E426A84BE881E9F5F5ECA"/>
    <w:rsid w:val="00B60AEE"/>
  </w:style>
  <w:style w:type="paragraph" w:customStyle="1" w:styleId="F91CEF8DBFD842159D22FDD9E422EA30">
    <w:name w:val="F91CEF8DBFD842159D22FDD9E422EA30"/>
    <w:rsid w:val="00B60AEE"/>
  </w:style>
  <w:style w:type="paragraph" w:customStyle="1" w:styleId="C62908306B084059B7463B34DC2A1279">
    <w:name w:val="C62908306B084059B7463B34DC2A1279"/>
    <w:rsid w:val="00B60AEE"/>
  </w:style>
  <w:style w:type="paragraph" w:customStyle="1" w:styleId="420A205E9E2C4C0D813425EB835E4427">
    <w:name w:val="420A205E9E2C4C0D813425EB835E4427"/>
    <w:rsid w:val="00B60AEE"/>
  </w:style>
  <w:style w:type="paragraph" w:customStyle="1" w:styleId="8FE6E4C9F9EC46968389201B701F1C60">
    <w:name w:val="8FE6E4C9F9EC46968389201B701F1C60"/>
    <w:rsid w:val="00B60AEE"/>
  </w:style>
  <w:style w:type="paragraph" w:customStyle="1" w:styleId="46F84C813EB34254BE81A075AFFB79D7">
    <w:name w:val="46F84C813EB34254BE81A075AFFB79D7"/>
    <w:rsid w:val="00B60AEE"/>
  </w:style>
  <w:style w:type="paragraph" w:customStyle="1" w:styleId="83691224709D4D22B86802F78F994A18">
    <w:name w:val="83691224709D4D22B86802F78F994A18"/>
    <w:rsid w:val="00B60AEE"/>
  </w:style>
  <w:style w:type="paragraph" w:customStyle="1" w:styleId="0C81EDDD18A148D1BEBE275768BA272C">
    <w:name w:val="0C81EDDD18A148D1BEBE275768BA272C"/>
    <w:rsid w:val="00B60AEE"/>
  </w:style>
  <w:style w:type="paragraph" w:customStyle="1" w:styleId="BB0D3073FAA948D29A338798A07886AA">
    <w:name w:val="BB0D3073FAA948D29A338798A07886AA"/>
    <w:rsid w:val="00B60AEE"/>
  </w:style>
  <w:style w:type="paragraph" w:customStyle="1" w:styleId="A16A5CCC43104FEDABD7FF939019DC04">
    <w:name w:val="A16A5CCC43104FEDABD7FF939019DC04"/>
    <w:rsid w:val="00B60AEE"/>
  </w:style>
  <w:style w:type="paragraph" w:customStyle="1" w:styleId="E7D41571141B4C6E9AAD7B927774EAF0">
    <w:name w:val="E7D41571141B4C6E9AAD7B927774EAF0"/>
    <w:rsid w:val="00B60AEE"/>
  </w:style>
  <w:style w:type="paragraph" w:customStyle="1" w:styleId="C5A0A427602246759D18C0FDCD7D7342">
    <w:name w:val="C5A0A427602246759D18C0FDCD7D7342"/>
    <w:rsid w:val="00B60AEE"/>
  </w:style>
  <w:style w:type="paragraph" w:customStyle="1" w:styleId="EC86FC1EE8CD4A478743F941622038E4">
    <w:name w:val="EC86FC1EE8CD4A478743F941622038E4"/>
    <w:rsid w:val="00B60AEE"/>
  </w:style>
  <w:style w:type="paragraph" w:customStyle="1" w:styleId="751634994921404293BFBFE541908E86">
    <w:name w:val="751634994921404293BFBFE541908E86"/>
    <w:rsid w:val="00B60AEE"/>
  </w:style>
  <w:style w:type="paragraph" w:customStyle="1" w:styleId="EF2EC13A41034FABAA11BF11C64173CC">
    <w:name w:val="EF2EC13A41034FABAA11BF11C64173CC"/>
    <w:rsid w:val="00B60AEE"/>
  </w:style>
  <w:style w:type="paragraph" w:customStyle="1" w:styleId="CFB705A54ABE492EB605C27C223B3587">
    <w:name w:val="CFB705A54ABE492EB605C27C223B3587"/>
    <w:rsid w:val="00B60AEE"/>
  </w:style>
  <w:style w:type="paragraph" w:customStyle="1" w:styleId="AAA8A6D803B241F3A388C4265ABD7ADE">
    <w:name w:val="AAA8A6D803B241F3A388C4265ABD7ADE"/>
    <w:rsid w:val="00B60AEE"/>
  </w:style>
  <w:style w:type="paragraph" w:customStyle="1" w:styleId="8277B93C198744EC88E73FA748FE36A2">
    <w:name w:val="8277B93C198744EC88E73FA748FE36A2"/>
    <w:rsid w:val="00B60AEE"/>
  </w:style>
  <w:style w:type="paragraph" w:customStyle="1" w:styleId="DEF8D7E900064573A7A4CF968E1EC621">
    <w:name w:val="DEF8D7E900064573A7A4CF968E1EC621"/>
    <w:rsid w:val="00B60AEE"/>
  </w:style>
  <w:style w:type="paragraph" w:customStyle="1" w:styleId="89ACAD1446D0420D86C156C079DDFBE9">
    <w:name w:val="89ACAD1446D0420D86C156C079DDFBE9"/>
    <w:rsid w:val="00B60AEE"/>
  </w:style>
  <w:style w:type="paragraph" w:customStyle="1" w:styleId="C53D92DB6E42491E875B0DD2F4E2BC37">
    <w:name w:val="C53D92DB6E42491E875B0DD2F4E2BC37"/>
    <w:rsid w:val="00B60AEE"/>
  </w:style>
  <w:style w:type="paragraph" w:customStyle="1" w:styleId="16B146F713294EB28C306277873FA408">
    <w:name w:val="16B146F713294EB28C306277873FA408"/>
    <w:rsid w:val="00B60AEE"/>
  </w:style>
  <w:style w:type="paragraph" w:customStyle="1" w:styleId="1E89416EF468444A8D84961E0993F000">
    <w:name w:val="1E89416EF468444A8D84961E0993F000"/>
    <w:rsid w:val="00B60AEE"/>
  </w:style>
  <w:style w:type="paragraph" w:customStyle="1" w:styleId="2675F36234E14C7BBB0B4CAEC54358BA">
    <w:name w:val="2675F36234E14C7BBB0B4CAEC54358BA"/>
    <w:rsid w:val="00B60AEE"/>
  </w:style>
  <w:style w:type="paragraph" w:customStyle="1" w:styleId="B329259AB3FB4753AD2830AF9BEB11E9">
    <w:name w:val="B329259AB3FB4753AD2830AF9BEB11E9"/>
    <w:rsid w:val="00B60AEE"/>
  </w:style>
  <w:style w:type="paragraph" w:customStyle="1" w:styleId="B9BAA8D30C014517B620986452EE34C1">
    <w:name w:val="B9BAA8D30C014517B620986452EE34C1"/>
    <w:rsid w:val="008669C5"/>
  </w:style>
  <w:style w:type="paragraph" w:customStyle="1" w:styleId="7F84322436DB47349542D7F1AC64591E">
    <w:name w:val="7F84322436DB47349542D7F1AC64591E"/>
    <w:rsid w:val="008669C5"/>
  </w:style>
  <w:style w:type="paragraph" w:customStyle="1" w:styleId="B0608A248B3D4D29A84D33F122727280">
    <w:name w:val="B0608A248B3D4D29A84D33F122727280"/>
    <w:rsid w:val="008669C5"/>
  </w:style>
  <w:style w:type="paragraph" w:customStyle="1" w:styleId="BEFD2C21562D4EED97E164F511FC8987">
    <w:name w:val="BEFD2C21562D4EED97E164F511FC8987"/>
    <w:rsid w:val="008669C5"/>
  </w:style>
  <w:style w:type="paragraph" w:customStyle="1" w:styleId="E96DAD1186C6411DAF984FB5C1CB6D6C">
    <w:name w:val="E96DAD1186C6411DAF984FB5C1CB6D6C"/>
    <w:rsid w:val="008669C5"/>
  </w:style>
  <w:style w:type="paragraph" w:customStyle="1" w:styleId="D58821ADC462411789B24EAA51D7AE9B">
    <w:name w:val="D58821ADC462411789B24EAA51D7AE9B"/>
    <w:rsid w:val="008669C5"/>
  </w:style>
  <w:style w:type="paragraph" w:customStyle="1" w:styleId="4344F1857FB043688DD53441034D54DB">
    <w:name w:val="4344F1857FB043688DD53441034D54DB"/>
    <w:rsid w:val="00B13BF9"/>
  </w:style>
  <w:style w:type="paragraph" w:customStyle="1" w:styleId="B6DDF825FBD34F159AFA4AB4F8A61ACE">
    <w:name w:val="B6DDF825FBD34F159AFA4AB4F8A61ACE"/>
    <w:rsid w:val="00B13BF9"/>
  </w:style>
  <w:style w:type="paragraph" w:customStyle="1" w:styleId="1CB95ECAE0704B139F413F8BA05B9E08">
    <w:name w:val="1CB95ECAE0704B139F413F8BA05B9E08"/>
    <w:rsid w:val="00B13BF9"/>
  </w:style>
  <w:style w:type="paragraph" w:customStyle="1" w:styleId="A725079A5A1B4B809B2CF0C56936BA25">
    <w:name w:val="A725079A5A1B4B809B2CF0C56936BA25"/>
    <w:rsid w:val="00B13BF9"/>
  </w:style>
  <w:style w:type="paragraph" w:customStyle="1" w:styleId="9D02871E922F479FA15DF68010511DEE">
    <w:name w:val="9D02871E922F479FA15DF68010511DEE"/>
    <w:rsid w:val="00B13BF9"/>
  </w:style>
  <w:style w:type="paragraph" w:customStyle="1" w:styleId="F3A32ED3B2014D56A6F28EA88F891F0F">
    <w:name w:val="F3A32ED3B2014D56A6F28EA88F891F0F"/>
    <w:rsid w:val="00B13BF9"/>
  </w:style>
  <w:style w:type="paragraph" w:customStyle="1" w:styleId="95E2320996394CA2A74646DFBB2C4DF1">
    <w:name w:val="95E2320996394CA2A74646DFBB2C4DF1"/>
    <w:rsid w:val="00B13BF9"/>
  </w:style>
  <w:style w:type="paragraph" w:customStyle="1" w:styleId="BA627B9B354548ECABB46F83CABD923B">
    <w:name w:val="BA627B9B354548ECABB46F83CABD923B"/>
    <w:rsid w:val="00B13BF9"/>
  </w:style>
  <w:style w:type="paragraph" w:customStyle="1" w:styleId="37D09DC16C7D418480142896A436DA34">
    <w:name w:val="37D09DC16C7D418480142896A436DA34"/>
    <w:rsid w:val="00B13BF9"/>
  </w:style>
  <w:style w:type="paragraph" w:customStyle="1" w:styleId="FDDEEFF906EE437F9D6E063190C1E0A2">
    <w:name w:val="FDDEEFF906EE437F9D6E063190C1E0A2"/>
    <w:rsid w:val="00B13BF9"/>
  </w:style>
  <w:style w:type="character" w:customStyle="1" w:styleId="Responseboxtext">
    <w:name w:val="Response box text"/>
    <w:basedOn w:val="DefaultParagraphFont"/>
    <w:uiPriority w:val="1"/>
    <w:qFormat/>
    <w:rsid w:val="00B13BF9"/>
    <w:rPr>
      <w:rFonts w:ascii="Arial" w:hAnsi="Arial"/>
      <w:color w:val="auto"/>
      <w:sz w:val="20"/>
    </w:rPr>
  </w:style>
  <w:style w:type="paragraph" w:customStyle="1" w:styleId="D4196EE5E0534E89813AD59374086E94">
    <w:name w:val="D4196EE5E0534E89813AD59374086E94"/>
    <w:rsid w:val="00B13BF9"/>
  </w:style>
  <w:style w:type="paragraph" w:customStyle="1" w:styleId="E5B8EAAB17EA4AC985A8E81F5333CEA3">
    <w:name w:val="E5B8EAAB17EA4AC985A8E81F5333CEA3"/>
    <w:rsid w:val="00B13BF9"/>
  </w:style>
  <w:style w:type="paragraph" w:customStyle="1" w:styleId="900DFE92EA454F4D8B9C9942FEBC4373">
    <w:name w:val="900DFE92EA454F4D8B9C9942FEBC4373"/>
    <w:rsid w:val="00B13BF9"/>
  </w:style>
  <w:style w:type="paragraph" w:customStyle="1" w:styleId="352ECBB88FDE4DFF872240A372C956A4">
    <w:name w:val="352ECBB88FDE4DFF872240A372C956A4"/>
    <w:rsid w:val="00B13BF9"/>
  </w:style>
  <w:style w:type="paragraph" w:customStyle="1" w:styleId="77FF6B0B08BA4A4AB5FEF23F03F9B5F7">
    <w:name w:val="77FF6B0B08BA4A4AB5FEF23F03F9B5F7"/>
    <w:rsid w:val="00B13BF9"/>
  </w:style>
  <w:style w:type="paragraph" w:customStyle="1" w:styleId="DDDEA1751A674894AA04E1A4A3505A59">
    <w:name w:val="DDDEA1751A674894AA04E1A4A3505A59"/>
    <w:rsid w:val="00B13BF9"/>
  </w:style>
  <w:style w:type="paragraph" w:customStyle="1" w:styleId="4445EB0028CF46AC96E401F50CA30895">
    <w:name w:val="4445EB0028CF46AC96E401F50CA30895"/>
    <w:rsid w:val="00B13BF9"/>
  </w:style>
  <w:style w:type="paragraph" w:customStyle="1" w:styleId="C1556F225E1141A4A4E43AF5BE425897">
    <w:name w:val="C1556F225E1141A4A4E43AF5BE425897"/>
    <w:rsid w:val="00B13BF9"/>
  </w:style>
  <w:style w:type="paragraph" w:customStyle="1" w:styleId="B6AA069A236540E3B15B8FA77B0AFA10">
    <w:name w:val="B6AA069A236540E3B15B8FA77B0AFA10"/>
    <w:rsid w:val="00B13BF9"/>
  </w:style>
  <w:style w:type="paragraph" w:customStyle="1" w:styleId="68824FCE199B41D29F0A51AD7459A678">
    <w:name w:val="68824FCE199B41D29F0A51AD7459A678"/>
    <w:rsid w:val="00B13BF9"/>
  </w:style>
  <w:style w:type="paragraph" w:customStyle="1" w:styleId="36FAC0DF48A7440D9CA8F733CF025E79">
    <w:name w:val="36FAC0DF48A7440D9CA8F733CF025E79"/>
    <w:rsid w:val="00B13BF9"/>
  </w:style>
  <w:style w:type="paragraph" w:customStyle="1" w:styleId="A596718689E745B98D905A1BBE49972E">
    <w:name w:val="A596718689E745B98D905A1BBE49972E"/>
    <w:rsid w:val="00B13BF9"/>
  </w:style>
  <w:style w:type="paragraph" w:customStyle="1" w:styleId="CC31C498F98F452AA5664B6AEF6D900C">
    <w:name w:val="CC31C498F98F452AA5664B6AEF6D900C"/>
    <w:rsid w:val="00B13BF9"/>
  </w:style>
  <w:style w:type="paragraph" w:customStyle="1" w:styleId="14F0F794D7D84ED1BB995611DD5A1D20">
    <w:name w:val="14F0F794D7D84ED1BB995611DD5A1D20"/>
    <w:rsid w:val="00B13BF9"/>
  </w:style>
  <w:style w:type="paragraph" w:customStyle="1" w:styleId="6F215122BAC64C8A9442364192C0EDB3">
    <w:name w:val="6F215122BAC64C8A9442364192C0EDB3"/>
    <w:rsid w:val="00B13BF9"/>
  </w:style>
  <w:style w:type="paragraph" w:customStyle="1" w:styleId="6209F2690CF34644AA4349F68D3B73A3">
    <w:name w:val="6209F2690CF34644AA4349F68D3B73A3"/>
    <w:rsid w:val="00B13BF9"/>
  </w:style>
  <w:style w:type="paragraph" w:customStyle="1" w:styleId="1FCE6BA105074BAF83D4695676F2EA95">
    <w:name w:val="1FCE6BA105074BAF83D4695676F2EA95"/>
    <w:rsid w:val="00B13BF9"/>
  </w:style>
  <w:style w:type="paragraph" w:customStyle="1" w:styleId="A1223F3306184B889B9DE35A3D4562E6">
    <w:name w:val="A1223F3306184B889B9DE35A3D4562E6"/>
    <w:rsid w:val="00B13BF9"/>
  </w:style>
  <w:style w:type="paragraph" w:customStyle="1" w:styleId="C802DE1CDA074A09A8D2643D9D7FB9E2">
    <w:name w:val="C802DE1CDA074A09A8D2643D9D7FB9E2"/>
    <w:rsid w:val="00B13BF9"/>
  </w:style>
  <w:style w:type="paragraph" w:customStyle="1" w:styleId="711A9B52080A44558719738E9BA3A53C">
    <w:name w:val="711A9B52080A44558719738E9BA3A53C"/>
    <w:rsid w:val="00B13BF9"/>
  </w:style>
  <w:style w:type="paragraph" w:customStyle="1" w:styleId="F989F0D69D1C4736A0BE561E83889E7D">
    <w:name w:val="F989F0D69D1C4736A0BE561E83889E7D"/>
    <w:rsid w:val="00B13BF9"/>
  </w:style>
  <w:style w:type="paragraph" w:customStyle="1" w:styleId="15ADAEDD731D46FCBFAF8D833DAC71B4">
    <w:name w:val="15ADAEDD731D46FCBFAF8D833DAC71B4"/>
    <w:rsid w:val="00B13BF9"/>
  </w:style>
  <w:style w:type="paragraph" w:customStyle="1" w:styleId="EF583D002FC44A448142A429D3F2FD3B">
    <w:name w:val="EF583D002FC44A448142A429D3F2FD3B"/>
    <w:rsid w:val="00B13BF9"/>
  </w:style>
  <w:style w:type="paragraph" w:customStyle="1" w:styleId="603B11EBB09B4801BFB73DBA7228ECE6">
    <w:name w:val="603B11EBB09B4801BFB73DBA7228ECE6"/>
    <w:rsid w:val="00B13BF9"/>
  </w:style>
  <w:style w:type="paragraph" w:customStyle="1" w:styleId="2EE46BF0E5FB4334ABC1C0ACE336F637">
    <w:name w:val="2EE46BF0E5FB4334ABC1C0ACE336F637"/>
    <w:rsid w:val="00B13BF9"/>
  </w:style>
  <w:style w:type="paragraph" w:customStyle="1" w:styleId="C0763865462C4A99BA85696B7E102DE6">
    <w:name w:val="C0763865462C4A99BA85696B7E102DE6"/>
    <w:rsid w:val="00B13BF9"/>
  </w:style>
  <w:style w:type="paragraph" w:customStyle="1" w:styleId="6633ECF5237B4EA7977DFD54F8B338F0">
    <w:name w:val="6633ECF5237B4EA7977DFD54F8B338F0"/>
    <w:rsid w:val="00B13BF9"/>
  </w:style>
  <w:style w:type="paragraph" w:customStyle="1" w:styleId="EA0F89FCF9F84899B95DC6BDD3FEC57D">
    <w:name w:val="EA0F89FCF9F84899B95DC6BDD3FEC57D"/>
    <w:rsid w:val="00B13BF9"/>
  </w:style>
  <w:style w:type="paragraph" w:customStyle="1" w:styleId="2D1DAF07D67B42D987AA24F2208A7C4A">
    <w:name w:val="2D1DAF07D67B42D987AA24F2208A7C4A"/>
    <w:rsid w:val="00B13BF9"/>
  </w:style>
  <w:style w:type="paragraph" w:customStyle="1" w:styleId="FA69CB4DC6E44009920F4B26DFA41E42">
    <w:name w:val="FA69CB4DC6E44009920F4B26DFA41E42"/>
    <w:rsid w:val="00B13BF9"/>
  </w:style>
  <w:style w:type="paragraph" w:customStyle="1" w:styleId="90801950344A42FA929C6BE602B7AF4A">
    <w:name w:val="90801950344A42FA929C6BE602B7AF4A"/>
    <w:rsid w:val="00B13BF9"/>
  </w:style>
  <w:style w:type="paragraph" w:customStyle="1" w:styleId="C999E2D7BFEC4C0EAFEC56421B60896D">
    <w:name w:val="C999E2D7BFEC4C0EAFEC56421B60896D"/>
    <w:rsid w:val="00B13BF9"/>
  </w:style>
  <w:style w:type="paragraph" w:customStyle="1" w:styleId="7574B3E8625244A7AFD44B529C2E0AA2">
    <w:name w:val="7574B3E8625244A7AFD44B529C2E0AA2"/>
    <w:rsid w:val="00B13BF9"/>
  </w:style>
  <w:style w:type="paragraph" w:customStyle="1" w:styleId="39FFD1CA28F840DBB1781FB63C81F042">
    <w:name w:val="39FFD1CA28F840DBB1781FB63C81F042"/>
    <w:rsid w:val="00B13BF9"/>
  </w:style>
  <w:style w:type="paragraph" w:customStyle="1" w:styleId="C5215C7613364058AF6461CAD8D411FD">
    <w:name w:val="C5215C7613364058AF6461CAD8D411FD"/>
    <w:rsid w:val="00B13BF9"/>
  </w:style>
  <w:style w:type="paragraph" w:customStyle="1" w:styleId="6187F7873D7E41F4B48C2283739AA5C0">
    <w:name w:val="6187F7873D7E41F4B48C2283739AA5C0"/>
    <w:rsid w:val="00B13BF9"/>
  </w:style>
  <w:style w:type="paragraph" w:customStyle="1" w:styleId="5642CB46B9404EC7AD7A3DA74DE531F4">
    <w:name w:val="5642CB46B9404EC7AD7A3DA74DE531F4"/>
    <w:rsid w:val="00B13BF9"/>
  </w:style>
  <w:style w:type="paragraph" w:customStyle="1" w:styleId="A3962B06033D48E2AAF86B00410A5974">
    <w:name w:val="A3962B06033D48E2AAF86B00410A5974"/>
    <w:rsid w:val="00B13BF9"/>
  </w:style>
  <w:style w:type="paragraph" w:customStyle="1" w:styleId="A4A6B08A77EC49519B1CC8B53A2F5D05">
    <w:name w:val="A4A6B08A77EC49519B1CC8B53A2F5D05"/>
    <w:rsid w:val="00B13BF9"/>
  </w:style>
  <w:style w:type="paragraph" w:customStyle="1" w:styleId="D602852CBD7C4FCCAD11F8B0D8980167">
    <w:name w:val="D602852CBD7C4FCCAD11F8B0D8980167"/>
    <w:rsid w:val="00B13BF9"/>
  </w:style>
  <w:style w:type="paragraph" w:customStyle="1" w:styleId="51BBA7661F264417B9316B74F01F2E50">
    <w:name w:val="51BBA7661F264417B9316B74F01F2E50"/>
    <w:rsid w:val="00B13BF9"/>
  </w:style>
  <w:style w:type="paragraph" w:customStyle="1" w:styleId="4C28F050DC1F4FBCABA81AA4AA6AFCD5">
    <w:name w:val="4C28F050DC1F4FBCABA81AA4AA6AFCD5"/>
    <w:rsid w:val="00B13BF9"/>
  </w:style>
  <w:style w:type="paragraph" w:customStyle="1" w:styleId="10E1558A9D224B78A127032D71FCF4F1">
    <w:name w:val="10E1558A9D224B78A127032D71FCF4F1"/>
    <w:rsid w:val="00B13BF9"/>
  </w:style>
  <w:style w:type="paragraph" w:customStyle="1" w:styleId="440CF83BE9704F1E99F7800427B6AD98">
    <w:name w:val="440CF83BE9704F1E99F7800427B6AD98"/>
    <w:rsid w:val="00B13BF9"/>
  </w:style>
  <w:style w:type="paragraph" w:customStyle="1" w:styleId="24CC85E191AF4E588B5BDAD0DEA697E2">
    <w:name w:val="24CC85E191AF4E588B5BDAD0DEA697E2"/>
    <w:rsid w:val="00B13BF9"/>
  </w:style>
  <w:style w:type="paragraph" w:customStyle="1" w:styleId="EA0B67D09C9C49E781EFC9B52195A097">
    <w:name w:val="EA0B67D09C9C49E781EFC9B52195A097"/>
    <w:rsid w:val="00B13BF9"/>
  </w:style>
  <w:style w:type="paragraph" w:customStyle="1" w:styleId="25BBEAA554384CBCBB12017E10E46C47">
    <w:name w:val="25BBEAA554384CBCBB12017E10E46C47"/>
    <w:rsid w:val="00B13BF9"/>
  </w:style>
  <w:style w:type="paragraph" w:customStyle="1" w:styleId="C0B6EE128E584CE28D063061191F7BC2">
    <w:name w:val="C0B6EE128E584CE28D063061191F7BC2"/>
    <w:rsid w:val="00B13BF9"/>
  </w:style>
  <w:style w:type="paragraph" w:customStyle="1" w:styleId="1631BDE5969B44238F2FFAEC16593933">
    <w:name w:val="1631BDE5969B44238F2FFAEC16593933"/>
    <w:rsid w:val="00B13BF9"/>
  </w:style>
  <w:style w:type="paragraph" w:customStyle="1" w:styleId="286850B368444754B9AF3A471DF5D965">
    <w:name w:val="286850B368444754B9AF3A471DF5D965"/>
    <w:rsid w:val="00B13BF9"/>
  </w:style>
  <w:style w:type="paragraph" w:customStyle="1" w:styleId="CF4A57F5C414407BBC141922D6EB63AB">
    <w:name w:val="CF4A57F5C414407BBC141922D6EB63AB"/>
    <w:rsid w:val="00B13BF9"/>
  </w:style>
  <w:style w:type="paragraph" w:customStyle="1" w:styleId="45685BDBB53B41FF955E82CEFE6A8EDE">
    <w:name w:val="45685BDBB53B41FF955E82CEFE6A8EDE"/>
    <w:rsid w:val="00B13BF9"/>
  </w:style>
  <w:style w:type="paragraph" w:customStyle="1" w:styleId="D3030B98F4E346F8BD97B7225409D39B">
    <w:name w:val="D3030B98F4E346F8BD97B7225409D39B"/>
    <w:rsid w:val="00B13BF9"/>
  </w:style>
  <w:style w:type="paragraph" w:customStyle="1" w:styleId="061A1C47333D466284EEEE3302FCFD19">
    <w:name w:val="061A1C47333D466284EEEE3302FCFD19"/>
    <w:rsid w:val="00B13BF9"/>
  </w:style>
  <w:style w:type="paragraph" w:customStyle="1" w:styleId="CBEF0F3A381C49579911873FBA93F0E0">
    <w:name w:val="CBEF0F3A381C49579911873FBA93F0E0"/>
    <w:rsid w:val="00B13BF9"/>
  </w:style>
  <w:style w:type="paragraph" w:customStyle="1" w:styleId="FFE5888F85924FCB943ED3AD6E70DB5F">
    <w:name w:val="FFE5888F85924FCB943ED3AD6E70DB5F"/>
    <w:rsid w:val="00B13BF9"/>
  </w:style>
  <w:style w:type="paragraph" w:customStyle="1" w:styleId="2EFC9F310393487DAD4E371068AE6733">
    <w:name w:val="2EFC9F310393487DAD4E371068AE6733"/>
    <w:rsid w:val="00B13BF9"/>
  </w:style>
  <w:style w:type="paragraph" w:customStyle="1" w:styleId="8532CED678EC4BC39CD3FE3A3AE71D7D">
    <w:name w:val="8532CED678EC4BC39CD3FE3A3AE71D7D"/>
    <w:rsid w:val="00B13BF9"/>
  </w:style>
  <w:style w:type="paragraph" w:customStyle="1" w:styleId="6D85689521554622A842835E6025FEB2">
    <w:name w:val="6D85689521554622A842835E6025FEB2"/>
    <w:rsid w:val="00B13BF9"/>
  </w:style>
  <w:style w:type="paragraph" w:customStyle="1" w:styleId="38BE79E35DCD4EE08A805F5002D2454A">
    <w:name w:val="38BE79E35DCD4EE08A805F5002D2454A"/>
    <w:rsid w:val="00B13BF9"/>
  </w:style>
  <w:style w:type="paragraph" w:customStyle="1" w:styleId="76FA167B6BF74E398F1551D3630353F5">
    <w:name w:val="76FA167B6BF74E398F1551D3630353F5"/>
    <w:rsid w:val="00B13BF9"/>
  </w:style>
  <w:style w:type="paragraph" w:customStyle="1" w:styleId="DF1A53DDF32046A0968A09B7E1D904FC">
    <w:name w:val="DF1A53DDF32046A0968A09B7E1D904FC"/>
    <w:rsid w:val="00B13BF9"/>
  </w:style>
  <w:style w:type="paragraph" w:customStyle="1" w:styleId="85C450131C2E4BCD8BBDA7BF64761AD8">
    <w:name w:val="85C450131C2E4BCD8BBDA7BF64761AD8"/>
    <w:rsid w:val="00B13BF9"/>
  </w:style>
  <w:style w:type="paragraph" w:customStyle="1" w:styleId="609F986B47E74667BF582412EF8F6D92">
    <w:name w:val="609F986B47E74667BF582412EF8F6D92"/>
    <w:rsid w:val="00B13BF9"/>
  </w:style>
  <w:style w:type="paragraph" w:customStyle="1" w:styleId="2511F18F84C84B0E8247D17243DC7A56">
    <w:name w:val="2511F18F84C84B0E8247D17243DC7A56"/>
    <w:rsid w:val="00B13BF9"/>
  </w:style>
  <w:style w:type="paragraph" w:customStyle="1" w:styleId="182809CCB8464BB390792C5942A4A554">
    <w:name w:val="182809CCB8464BB390792C5942A4A554"/>
    <w:rsid w:val="00B13BF9"/>
  </w:style>
  <w:style w:type="paragraph" w:customStyle="1" w:styleId="2C04907D3B0E4D5CB625FE71E81A6E66">
    <w:name w:val="2C04907D3B0E4D5CB625FE71E81A6E66"/>
    <w:rsid w:val="00B13BF9"/>
  </w:style>
  <w:style w:type="paragraph" w:customStyle="1" w:styleId="906EE7CA380F49A9AE97268663B3CE05">
    <w:name w:val="906EE7CA380F49A9AE97268663B3CE05"/>
    <w:rsid w:val="00B13BF9"/>
  </w:style>
  <w:style w:type="paragraph" w:customStyle="1" w:styleId="25A267EFE5F74571BECF74936015FDED">
    <w:name w:val="25A267EFE5F74571BECF74936015FDED"/>
    <w:rsid w:val="00B13BF9"/>
  </w:style>
  <w:style w:type="paragraph" w:customStyle="1" w:styleId="286F3E5884AD44AB94E380308D5AAEE4">
    <w:name w:val="286F3E5884AD44AB94E380308D5AAEE4"/>
    <w:rsid w:val="00B13BF9"/>
  </w:style>
  <w:style w:type="paragraph" w:customStyle="1" w:styleId="1E575475F0C549DA9EB29BFCDA3E327C">
    <w:name w:val="1E575475F0C549DA9EB29BFCDA3E327C"/>
    <w:rsid w:val="00B13BF9"/>
  </w:style>
  <w:style w:type="paragraph" w:customStyle="1" w:styleId="B3287C79B0DD4B50A2FA95105CC29EE7">
    <w:name w:val="B3287C79B0DD4B50A2FA95105CC29EE7"/>
    <w:rsid w:val="00B13BF9"/>
  </w:style>
  <w:style w:type="paragraph" w:customStyle="1" w:styleId="EF03409C87224EF18F4E023400D46AEC">
    <w:name w:val="EF03409C87224EF18F4E023400D46AEC"/>
    <w:rsid w:val="00B13BF9"/>
  </w:style>
  <w:style w:type="paragraph" w:customStyle="1" w:styleId="6C7423C48BED46E7B039000C3E64FC74">
    <w:name w:val="6C7423C48BED46E7B039000C3E64FC74"/>
    <w:rsid w:val="00B13BF9"/>
  </w:style>
  <w:style w:type="paragraph" w:customStyle="1" w:styleId="F07AF99A43504FE391BB4D6BE4EFC7AA">
    <w:name w:val="F07AF99A43504FE391BB4D6BE4EFC7AA"/>
    <w:rsid w:val="00B13BF9"/>
  </w:style>
  <w:style w:type="paragraph" w:customStyle="1" w:styleId="21F8203D82924C3FBB8DF2E3DB6DFD3D">
    <w:name w:val="21F8203D82924C3FBB8DF2E3DB6DFD3D"/>
    <w:rsid w:val="00B13BF9"/>
  </w:style>
  <w:style w:type="paragraph" w:customStyle="1" w:styleId="380D5CB8749147919AE045D214745774">
    <w:name w:val="380D5CB8749147919AE045D214745774"/>
    <w:rsid w:val="00B13BF9"/>
  </w:style>
  <w:style w:type="paragraph" w:customStyle="1" w:styleId="518E9DBFAF7245489610F318D2EA84B0">
    <w:name w:val="518E9DBFAF7245489610F318D2EA84B0"/>
    <w:rsid w:val="00B13BF9"/>
  </w:style>
  <w:style w:type="paragraph" w:customStyle="1" w:styleId="3B80D7C3027B4339BA16EC12351145D2">
    <w:name w:val="3B80D7C3027B4339BA16EC12351145D2"/>
    <w:rsid w:val="00B13BF9"/>
  </w:style>
  <w:style w:type="paragraph" w:customStyle="1" w:styleId="248B7642FCBE4281BBBA08C5B9C5D6FC">
    <w:name w:val="248B7642FCBE4281BBBA08C5B9C5D6FC"/>
    <w:rsid w:val="00B13BF9"/>
  </w:style>
  <w:style w:type="paragraph" w:customStyle="1" w:styleId="B656E3843D774E6C9C7ABDC6391340E9">
    <w:name w:val="B656E3843D774E6C9C7ABDC6391340E9"/>
    <w:rsid w:val="00B13BF9"/>
  </w:style>
  <w:style w:type="paragraph" w:customStyle="1" w:styleId="FA73FDE88EC84F2989C0C1C48671E4BE">
    <w:name w:val="FA73FDE88EC84F2989C0C1C48671E4BE"/>
    <w:rsid w:val="00B13BF9"/>
  </w:style>
  <w:style w:type="paragraph" w:customStyle="1" w:styleId="1CCFEC05C342429CBA2803F53C2528CB">
    <w:name w:val="1CCFEC05C342429CBA2803F53C2528CB"/>
    <w:rsid w:val="00B13BF9"/>
  </w:style>
  <w:style w:type="paragraph" w:customStyle="1" w:styleId="5DD55E83E22E41EA8689BF3E690F60F0">
    <w:name w:val="5DD55E83E22E41EA8689BF3E690F60F0"/>
    <w:rsid w:val="00B13BF9"/>
  </w:style>
  <w:style w:type="paragraph" w:customStyle="1" w:styleId="967C6840C70046A3AAC01899E9965EAF">
    <w:name w:val="967C6840C70046A3AAC01899E9965EAF"/>
    <w:rsid w:val="00B13BF9"/>
  </w:style>
  <w:style w:type="paragraph" w:customStyle="1" w:styleId="FE8BAA2A19E04D819AAEA018CF956A44">
    <w:name w:val="FE8BAA2A19E04D819AAEA018CF956A44"/>
    <w:rsid w:val="00B13BF9"/>
  </w:style>
  <w:style w:type="paragraph" w:customStyle="1" w:styleId="6BB8E50BBFD04F9490B8363EC507C387">
    <w:name w:val="6BB8E50BBFD04F9490B8363EC507C387"/>
    <w:rsid w:val="00B13BF9"/>
  </w:style>
  <w:style w:type="paragraph" w:customStyle="1" w:styleId="1E7D957904254B7CAA8A1668D74502DF">
    <w:name w:val="1E7D957904254B7CAA8A1668D74502DF"/>
    <w:rsid w:val="00B13BF9"/>
  </w:style>
  <w:style w:type="paragraph" w:customStyle="1" w:styleId="6774E06572B0486D922E01604DFECC18">
    <w:name w:val="6774E06572B0486D922E01604DFECC18"/>
    <w:rsid w:val="00B13BF9"/>
  </w:style>
  <w:style w:type="paragraph" w:customStyle="1" w:styleId="7DAD3DFF118A4F15957155D740144FFF">
    <w:name w:val="7DAD3DFF118A4F15957155D740144FFF"/>
    <w:rsid w:val="00B13BF9"/>
  </w:style>
  <w:style w:type="paragraph" w:customStyle="1" w:styleId="C00A6A05891F4EC194D4376D829111AB">
    <w:name w:val="C00A6A05891F4EC194D4376D829111AB"/>
    <w:rsid w:val="00B13BF9"/>
  </w:style>
  <w:style w:type="paragraph" w:customStyle="1" w:styleId="7482730061464996956A6984FFD0B2AA">
    <w:name w:val="7482730061464996956A6984FFD0B2AA"/>
    <w:rsid w:val="00B13BF9"/>
  </w:style>
  <w:style w:type="paragraph" w:customStyle="1" w:styleId="5EB6C30B347946C395855C1C495C7527">
    <w:name w:val="5EB6C30B347946C395855C1C495C7527"/>
    <w:rsid w:val="00B13BF9"/>
  </w:style>
  <w:style w:type="paragraph" w:customStyle="1" w:styleId="F3CE8795F16A43A98E979C42C3B65523">
    <w:name w:val="F3CE8795F16A43A98E979C42C3B65523"/>
    <w:rsid w:val="00B13BF9"/>
  </w:style>
  <w:style w:type="paragraph" w:customStyle="1" w:styleId="945E84FB48964A2691B7B823E3319ED6">
    <w:name w:val="945E84FB48964A2691B7B823E3319ED6"/>
    <w:rsid w:val="00B13BF9"/>
  </w:style>
  <w:style w:type="paragraph" w:customStyle="1" w:styleId="0EE1353E5DC64636A0BA0BE6811D63B9">
    <w:name w:val="0EE1353E5DC64636A0BA0BE6811D63B9"/>
    <w:rsid w:val="00B13BF9"/>
  </w:style>
  <w:style w:type="paragraph" w:customStyle="1" w:styleId="0001FDEFFBB046AA8F12D3079332F893">
    <w:name w:val="0001FDEFFBB046AA8F12D3079332F893"/>
    <w:rsid w:val="00B13BF9"/>
  </w:style>
  <w:style w:type="paragraph" w:customStyle="1" w:styleId="74C16C7AA832455E8BD54A2B8B9BB886">
    <w:name w:val="74C16C7AA832455E8BD54A2B8B9BB886"/>
    <w:rsid w:val="00B13BF9"/>
  </w:style>
  <w:style w:type="paragraph" w:customStyle="1" w:styleId="19C4E568C87B46B683960700823434E2">
    <w:name w:val="19C4E568C87B46B683960700823434E2"/>
    <w:rsid w:val="00B13BF9"/>
  </w:style>
  <w:style w:type="paragraph" w:customStyle="1" w:styleId="A69E37F25CD34EC2B893D441533DDC5D">
    <w:name w:val="A69E37F25CD34EC2B893D441533DDC5D"/>
    <w:rsid w:val="00B13BF9"/>
  </w:style>
  <w:style w:type="paragraph" w:customStyle="1" w:styleId="C72369FB184D4CC396BADA74E7FEA231">
    <w:name w:val="C72369FB184D4CC396BADA74E7FEA231"/>
    <w:rsid w:val="00B13BF9"/>
  </w:style>
  <w:style w:type="paragraph" w:customStyle="1" w:styleId="2D1EC6B4555E4363A84282A3BB4DE4C8">
    <w:name w:val="2D1EC6B4555E4363A84282A3BB4DE4C8"/>
    <w:rsid w:val="00B13BF9"/>
  </w:style>
  <w:style w:type="paragraph" w:customStyle="1" w:styleId="C24DE3974DC744AA860BEEB0D77F818F">
    <w:name w:val="C24DE3974DC744AA860BEEB0D77F818F"/>
    <w:rsid w:val="00B13BF9"/>
  </w:style>
  <w:style w:type="paragraph" w:customStyle="1" w:styleId="106C1E1BAF2742D788591B93D28EFD20">
    <w:name w:val="106C1E1BAF2742D788591B93D28EFD20"/>
    <w:rsid w:val="00B13BF9"/>
  </w:style>
  <w:style w:type="paragraph" w:customStyle="1" w:styleId="15126C55B38742F59442089BF224FDB4">
    <w:name w:val="15126C55B38742F59442089BF224FDB4"/>
    <w:rsid w:val="00B13BF9"/>
  </w:style>
  <w:style w:type="paragraph" w:customStyle="1" w:styleId="FE9A147F14C748D1951C9DA580187B68">
    <w:name w:val="FE9A147F14C748D1951C9DA580187B68"/>
    <w:rsid w:val="00B13BF9"/>
  </w:style>
  <w:style w:type="paragraph" w:customStyle="1" w:styleId="8AC1193BB06E4BCD8BB118B6CBCB178C">
    <w:name w:val="8AC1193BB06E4BCD8BB118B6CBCB178C"/>
    <w:rsid w:val="00B13BF9"/>
  </w:style>
  <w:style w:type="paragraph" w:customStyle="1" w:styleId="147382754B9C485D8770BC91373F4D38">
    <w:name w:val="147382754B9C485D8770BC91373F4D38"/>
    <w:rsid w:val="00B13BF9"/>
  </w:style>
  <w:style w:type="paragraph" w:customStyle="1" w:styleId="C15843A01EAA4029A652E92479CEF892">
    <w:name w:val="C15843A01EAA4029A652E92479CEF892"/>
    <w:rsid w:val="00B13BF9"/>
  </w:style>
  <w:style w:type="paragraph" w:customStyle="1" w:styleId="4C97C9DD58CD40B580D235D426E1B920">
    <w:name w:val="4C97C9DD58CD40B580D235D426E1B920"/>
    <w:rsid w:val="00B13BF9"/>
  </w:style>
  <w:style w:type="paragraph" w:customStyle="1" w:styleId="BFCC1BB22BAF4C04B03C2E0AB118DF10">
    <w:name w:val="BFCC1BB22BAF4C04B03C2E0AB118DF10"/>
    <w:rsid w:val="00B13BF9"/>
  </w:style>
  <w:style w:type="paragraph" w:customStyle="1" w:styleId="1055606DBBDB4334870C5A7CC1C7B82E">
    <w:name w:val="1055606DBBDB4334870C5A7CC1C7B82E"/>
    <w:rsid w:val="00B13BF9"/>
  </w:style>
  <w:style w:type="paragraph" w:customStyle="1" w:styleId="305B776CAE854B9CB727EB51537A8A77">
    <w:name w:val="305B776CAE854B9CB727EB51537A8A77"/>
    <w:rsid w:val="00B13BF9"/>
  </w:style>
  <w:style w:type="paragraph" w:customStyle="1" w:styleId="F6106384D4E042639EBEB6ED022D5A14">
    <w:name w:val="F6106384D4E042639EBEB6ED022D5A14"/>
    <w:rsid w:val="00B13BF9"/>
  </w:style>
  <w:style w:type="paragraph" w:customStyle="1" w:styleId="DCBFF25D1F5548739BF8D111CF7FE5BF">
    <w:name w:val="DCBFF25D1F5548739BF8D111CF7FE5BF"/>
    <w:rsid w:val="00B13BF9"/>
  </w:style>
  <w:style w:type="paragraph" w:customStyle="1" w:styleId="82003628274A41F583FB9AF00AB267F0">
    <w:name w:val="82003628274A41F583FB9AF00AB267F0"/>
    <w:rsid w:val="00B13BF9"/>
  </w:style>
  <w:style w:type="paragraph" w:customStyle="1" w:styleId="906BD47AF51C4154A9C934E0C719726B">
    <w:name w:val="906BD47AF51C4154A9C934E0C719726B"/>
    <w:rsid w:val="00B13BF9"/>
  </w:style>
  <w:style w:type="paragraph" w:customStyle="1" w:styleId="96D55EE3CE0B43BBA0CE9580168F893E">
    <w:name w:val="96D55EE3CE0B43BBA0CE9580168F893E"/>
    <w:rsid w:val="00B13BF9"/>
  </w:style>
  <w:style w:type="paragraph" w:customStyle="1" w:styleId="04AD014E908A4BA48651DE9FBECB7DE4">
    <w:name w:val="04AD014E908A4BA48651DE9FBECB7DE4"/>
    <w:rsid w:val="00B13BF9"/>
  </w:style>
  <w:style w:type="paragraph" w:customStyle="1" w:styleId="B940358B951641E6A1BECAA779AC35FA">
    <w:name w:val="B940358B951641E6A1BECAA779AC35FA"/>
    <w:rsid w:val="00B13BF9"/>
  </w:style>
  <w:style w:type="paragraph" w:customStyle="1" w:styleId="AF4A70412E1B42C582432DAE188A87D6">
    <w:name w:val="AF4A70412E1B42C582432DAE188A87D6"/>
    <w:rsid w:val="00B13BF9"/>
  </w:style>
  <w:style w:type="paragraph" w:customStyle="1" w:styleId="303E1CD685024E41838F2A28DB447082">
    <w:name w:val="303E1CD685024E41838F2A28DB447082"/>
    <w:rsid w:val="00B13BF9"/>
  </w:style>
  <w:style w:type="paragraph" w:customStyle="1" w:styleId="DAD65290218C4D04839729625230BAF4">
    <w:name w:val="DAD65290218C4D04839729625230BAF4"/>
    <w:rsid w:val="00B13BF9"/>
  </w:style>
  <w:style w:type="paragraph" w:customStyle="1" w:styleId="6A80AE8D442E428F927AF274818B0BF4">
    <w:name w:val="6A80AE8D442E428F927AF274818B0BF4"/>
    <w:rsid w:val="00B13BF9"/>
  </w:style>
  <w:style w:type="paragraph" w:customStyle="1" w:styleId="0B70B37C28B843BB9F4450B07215483F">
    <w:name w:val="0B70B37C28B843BB9F4450B07215483F"/>
    <w:rsid w:val="00B13BF9"/>
  </w:style>
  <w:style w:type="paragraph" w:customStyle="1" w:styleId="751186D3283F4DBF99C8EDD8B9FA439B">
    <w:name w:val="751186D3283F4DBF99C8EDD8B9FA439B"/>
    <w:rsid w:val="00B13BF9"/>
  </w:style>
  <w:style w:type="paragraph" w:customStyle="1" w:styleId="1421096679604F79869C4681C97DDFD9">
    <w:name w:val="1421096679604F79869C4681C97DDFD9"/>
    <w:rsid w:val="00B13BF9"/>
  </w:style>
  <w:style w:type="paragraph" w:customStyle="1" w:styleId="FF902F92615942E688DF3DE7023D4DE9">
    <w:name w:val="FF902F92615942E688DF3DE7023D4DE9"/>
    <w:rsid w:val="00B13BF9"/>
  </w:style>
  <w:style w:type="paragraph" w:customStyle="1" w:styleId="7F6AC4BB112F409997A8249CD89C8500">
    <w:name w:val="7F6AC4BB112F409997A8249CD89C8500"/>
    <w:rsid w:val="00B13BF9"/>
  </w:style>
  <w:style w:type="paragraph" w:customStyle="1" w:styleId="F5AEE043900B4A3098830EF4B5D2991C">
    <w:name w:val="F5AEE043900B4A3098830EF4B5D2991C"/>
    <w:rsid w:val="00B13BF9"/>
  </w:style>
  <w:style w:type="paragraph" w:customStyle="1" w:styleId="CCD4E8619512469884DAE67FC532F130">
    <w:name w:val="CCD4E8619512469884DAE67FC532F130"/>
    <w:rsid w:val="00B13BF9"/>
  </w:style>
  <w:style w:type="paragraph" w:customStyle="1" w:styleId="4E84E1A427304F8C8DAEE9657D4C0F1F">
    <w:name w:val="4E84E1A427304F8C8DAEE9657D4C0F1F"/>
    <w:rsid w:val="00B13BF9"/>
  </w:style>
  <w:style w:type="paragraph" w:customStyle="1" w:styleId="BDEB61EB0A3D4304A5C96652287CF733">
    <w:name w:val="BDEB61EB0A3D4304A5C96652287CF733"/>
    <w:rsid w:val="00B13BF9"/>
  </w:style>
  <w:style w:type="paragraph" w:customStyle="1" w:styleId="FF991D3EDDF245C58A4F18CD8AE77BFC">
    <w:name w:val="FF991D3EDDF245C58A4F18CD8AE77BFC"/>
    <w:rsid w:val="00B13BF9"/>
  </w:style>
  <w:style w:type="paragraph" w:customStyle="1" w:styleId="518BA0A1E88845E09318CEFC699C2329">
    <w:name w:val="518BA0A1E88845E09318CEFC699C2329"/>
    <w:rsid w:val="00B13BF9"/>
  </w:style>
  <w:style w:type="paragraph" w:customStyle="1" w:styleId="9182B4EA4F0B4EDDB290ECE541C120A6">
    <w:name w:val="9182B4EA4F0B4EDDB290ECE541C120A6"/>
    <w:rsid w:val="00B13BF9"/>
  </w:style>
  <w:style w:type="paragraph" w:customStyle="1" w:styleId="32D8DCD1E936434F84882D8F2F44E015">
    <w:name w:val="32D8DCD1E936434F84882D8F2F44E015"/>
    <w:rsid w:val="00B13BF9"/>
  </w:style>
  <w:style w:type="paragraph" w:customStyle="1" w:styleId="B4B80F29FD614A2DB184A32A9B0F8639">
    <w:name w:val="B4B80F29FD614A2DB184A32A9B0F8639"/>
    <w:rsid w:val="00B13BF9"/>
  </w:style>
  <w:style w:type="paragraph" w:customStyle="1" w:styleId="9F46FCE02145430F90FC4D65DC019D21">
    <w:name w:val="9F46FCE02145430F90FC4D65DC019D21"/>
    <w:rsid w:val="00B13BF9"/>
  </w:style>
  <w:style w:type="paragraph" w:customStyle="1" w:styleId="8AF5608689454B27AA9AC4AA210FC5D4">
    <w:name w:val="8AF5608689454B27AA9AC4AA210FC5D4"/>
    <w:rsid w:val="00B13BF9"/>
  </w:style>
  <w:style w:type="paragraph" w:customStyle="1" w:styleId="D680E90DE26D44F98DD4DE26567263AD">
    <w:name w:val="D680E90DE26D44F98DD4DE26567263AD"/>
    <w:rsid w:val="00B13BF9"/>
  </w:style>
  <w:style w:type="paragraph" w:customStyle="1" w:styleId="4FB18D1532BD482A84531A86A08BE1F4">
    <w:name w:val="4FB18D1532BD482A84531A86A08BE1F4"/>
    <w:rsid w:val="00B13BF9"/>
  </w:style>
  <w:style w:type="paragraph" w:customStyle="1" w:styleId="71670E8186FB4684B9E0FFD0FCBB1D53">
    <w:name w:val="71670E8186FB4684B9E0FFD0FCBB1D53"/>
    <w:rsid w:val="00B13BF9"/>
  </w:style>
  <w:style w:type="paragraph" w:customStyle="1" w:styleId="4DE2DB5F801F494C8E7886CBC7EDC22A">
    <w:name w:val="4DE2DB5F801F494C8E7886CBC7EDC22A"/>
    <w:rsid w:val="00B13BF9"/>
  </w:style>
  <w:style w:type="paragraph" w:customStyle="1" w:styleId="686B196AC2AA4A3F8EA3529FDE168CEA">
    <w:name w:val="686B196AC2AA4A3F8EA3529FDE168CEA"/>
    <w:rsid w:val="00B13BF9"/>
  </w:style>
  <w:style w:type="paragraph" w:customStyle="1" w:styleId="A75E9E6A01E04519AA419FE900C969D7">
    <w:name w:val="A75E9E6A01E04519AA419FE900C969D7"/>
    <w:rsid w:val="00B13BF9"/>
  </w:style>
  <w:style w:type="paragraph" w:customStyle="1" w:styleId="A199AECD978E47D4A6025D6437FB9377">
    <w:name w:val="A199AECD978E47D4A6025D6437FB9377"/>
    <w:rsid w:val="00B13BF9"/>
  </w:style>
  <w:style w:type="paragraph" w:customStyle="1" w:styleId="9D70A3536FFA467BBFB8E6977BB51484">
    <w:name w:val="9D70A3536FFA467BBFB8E6977BB51484"/>
    <w:rsid w:val="00B13BF9"/>
  </w:style>
  <w:style w:type="paragraph" w:customStyle="1" w:styleId="4C93E3243CD943AE9130D392B89412C7">
    <w:name w:val="4C93E3243CD943AE9130D392B89412C7"/>
    <w:rsid w:val="00B13BF9"/>
  </w:style>
  <w:style w:type="paragraph" w:customStyle="1" w:styleId="707D090AA119459EB64DACECD7EE13C0">
    <w:name w:val="707D090AA119459EB64DACECD7EE13C0"/>
    <w:rsid w:val="00B13BF9"/>
  </w:style>
  <w:style w:type="paragraph" w:customStyle="1" w:styleId="68C6AB7288304C759E56877DA04233D0">
    <w:name w:val="68C6AB7288304C759E56877DA04233D0"/>
    <w:rsid w:val="00B13BF9"/>
  </w:style>
  <w:style w:type="paragraph" w:customStyle="1" w:styleId="DDC3CB19980C42DD85FD9A25D417E09F">
    <w:name w:val="DDC3CB19980C42DD85FD9A25D417E09F"/>
    <w:rsid w:val="00B13BF9"/>
  </w:style>
  <w:style w:type="paragraph" w:customStyle="1" w:styleId="4B0B00D12C2B456B829334D97CA4AAA8">
    <w:name w:val="4B0B00D12C2B456B829334D97CA4AAA8"/>
    <w:rsid w:val="00B13BF9"/>
  </w:style>
  <w:style w:type="paragraph" w:customStyle="1" w:styleId="3E9E297A65654090A3DC0F046C3ED071">
    <w:name w:val="3E9E297A65654090A3DC0F046C3ED071"/>
    <w:rsid w:val="00B13BF9"/>
  </w:style>
  <w:style w:type="paragraph" w:customStyle="1" w:styleId="5A06B159C51F402FAEBB78DC4EAF71B1">
    <w:name w:val="5A06B159C51F402FAEBB78DC4EAF71B1"/>
    <w:rsid w:val="00B13BF9"/>
  </w:style>
  <w:style w:type="paragraph" w:customStyle="1" w:styleId="D18FC1BAC2644C88AEC0A6463D85CE03">
    <w:name w:val="D18FC1BAC2644C88AEC0A6463D85CE03"/>
    <w:rsid w:val="00B13BF9"/>
  </w:style>
  <w:style w:type="paragraph" w:customStyle="1" w:styleId="401225B2E3394F4FA3D6C57335DEDAF4">
    <w:name w:val="401225B2E3394F4FA3D6C57335DEDAF4"/>
    <w:rsid w:val="00B13BF9"/>
  </w:style>
  <w:style w:type="paragraph" w:customStyle="1" w:styleId="86026EEB6D634E0E93CD2E71647013DF">
    <w:name w:val="86026EEB6D634E0E93CD2E71647013DF"/>
    <w:rsid w:val="00B13BF9"/>
  </w:style>
  <w:style w:type="paragraph" w:customStyle="1" w:styleId="388D9A743F4249B4B9DD8306CD2969C6">
    <w:name w:val="388D9A743F4249B4B9DD8306CD2969C6"/>
    <w:rsid w:val="00B13BF9"/>
  </w:style>
  <w:style w:type="paragraph" w:customStyle="1" w:styleId="583AFC2E444A46239DA84A711FFD6C7F">
    <w:name w:val="583AFC2E444A46239DA84A711FFD6C7F"/>
    <w:rsid w:val="00B13BF9"/>
  </w:style>
  <w:style w:type="paragraph" w:customStyle="1" w:styleId="98DE8B70F6FC4C1A8776B67DCFB75946">
    <w:name w:val="98DE8B70F6FC4C1A8776B67DCFB75946"/>
    <w:rsid w:val="00B13BF9"/>
  </w:style>
  <w:style w:type="paragraph" w:customStyle="1" w:styleId="BCF5052A6ACA4702BF7BBC041C9DDF86">
    <w:name w:val="BCF5052A6ACA4702BF7BBC041C9DDF86"/>
    <w:rsid w:val="00B13BF9"/>
  </w:style>
  <w:style w:type="paragraph" w:customStyle="1" w:styleId="B63BEFD2619B4CCFB677A0564C4929CC">
    <w:name w:val="B63BEFD2619B4CCFB677A0564C4929CC"/>
    <w:rsid w:val="00B13BF9"/>
  </w:style>
  <w:style w:type="paragraph" w:customStyle="1" w:styleId="4D5B42641047443CB2D15FA5BB62CB7E">
    <w:name w:val="4D5B42641047443CB2D15FA5BB62CB7E"/>
    <w:rsid w:val="00B13BF9"/>
  </w:style>
  <w:style w:type="paragraph" w:customStyle="1" w:styleId="D8828830E62C47B580BA1C58AEBFCC28">
    <w:name w:val="D8828830E62C47B580BA1C58AEBFCC28"/>
    <w:rsid w:val="00B13BF9"/>
  </w:style>
  <w:style w:type="paragraph" w:customStyle="1" w:styleId="02A0BC3D479E4426AFDB5C87E11D7208">
    <w:name w:val="02A0BC3D479E4426AFDB5C87E11D7208"/>
    <w:rsid w:val="00B13BF9"/>
  </w:style>
  <w:style w:type="paragraph" w:customStyle="1" w:styleId="56D23723286E492D9BA725213FA91968">
    <w:name w:val="56D23723286E492D9BA725213FA91968"/>
    <w:rsid w:val="00B13BF9"/>
  </w:style>
  <w:style w:type="paragraph" w:customStyle="1" w:styleId="D12BCEE4525A47B69CB42D604ADF76A0">
    <w:name w:val="D12BCEE4525A47B69CB42D604ADF76A0"/>
    <w:rsid w:val="00B13BF9"/>
  </w:style>
  <w:style w:type="paragraph" w:customStyle="1" w:styleId="7A80747108AC4B7581639A588DB3BF02">
    <w:name w:val="7A80747108AC4B7581639A588DB3BF02"/>
    <w:rsid w:val="00B13BF9"/>
  </w:style>
  <w:style w:type="paragraph" w:customStyle="1" w:styleId="CB518D949EBF4606A5B8C1E708B09549">
    <w:name w:val="CB518D949EBF4606A5B8C1E708B09549"/>
    <w:rsid w:val="00B13BF9"/>
  </w:style>
  <w:style w:type="paragraph" w:customStyle="1" w:styleId="CA06B68304B44316AFC7115F716EABDB">
    <w:name w:val="CA06B68304B44316AFC7115F716EABDB"/>
    <w:rsid w:val="00B13BF9"/>
  </w:style>
  <w:style w:type="paragraph" w:customStyle="1" w:styleId="8EF21E2DAD434BD3B57994FEC106E05E">
    <w:name w:val="8EF21E2DAD434BD3B57994FEC106E05E"/>
    <w:rsid w:val="00B13BF9"/>
  </w:style>
  <w:style w:type="paragraph" w:customStyle="1" w:styleId="B1CF892BC2924B9CA280BD7E15C9DB84">
    <w:name w:val="B1CF892BC2924B9CA280BD7E15C9DB84"/>
    <w:rsid w:val="00B13BF9"/>
  </w:style>
  <w:style w:type="paragraph" w:customStyle="1" w:styleId="7D285C2F37004617934F9C702D237598">
    <w:name w:val="7D285C2F37004617934F9C702D237598"/>
    <w:rsid w:val="00B13BF9"/>
  </w:style>
  <w:style w:type="paragraph" w:customStyle="1" w:styleId="7D5AB3D439D74651935830EB2B4164EC">
    <w:name w:val="7D5AB3D439D74651935830EB2B4164EC"/>
    <w:rsid w:val="00B13BF9"/>
  </w:style>
  <w:style w:type="paragraph" w:customStyle="1" w:styleId="5326F5EF0FCB4A2B8B8B54B9F51A69E8">
    <w:name w:val="5326F5EF0FCB4A2B8B8B54B9F51A69E8"/>
    <w:rsid w:val="00B13BF9"/>
  </w:style>
  <w:style w:type="paragraph" w:customStyle="1" w:styleId="940E786021414BC1B42A9EEC1B79E784">
    <w:name w:val="940E786021414BC1B42A9EEC1B79E784"/>
    <w:rsid w:val="00B13BF9"/>
  </w:style>
  <w:style w:type="paragraph" w:customStyle="1" w:styleId="4810E647780C4F00B7730F755D1EC382">
    <w:name w:val="4810E647780C4F00B7730F755D1EC382"/>
    <w:rsid w:val="00B13BF9"/>
  </w:style>
  <w:style w:type="paragraph" w:customStyle="1" w:styleId="C65C57C979724A70A80C5F674CFAAEE4">
    <w:name w:val="C65C57C979724A70A80C5F674CFAAEE4"/>
    <w:rsid w:val="00B13BF9"/>
  </w:style>
  <w:style w:type="paragraph" w:customStyle="1" w:styleId="3AA9BA817A8843D4A63435442973BCFB">
    <w:name w:val="3AA9BA817A8843D4A63435442973BCFB"/>
    <w:rsid w:val="00B13BF9"/>
  </w:style>
  <w:style w:type="paragraph" w:customStyle="1" w:styleId="819F46AD8C7449808FB56B3CC0C7CD18">
    <w:name w:val="819F46AD8C7449808FB56B3CC0C7CD18"/>
    <w:rsid w:val="00B13BF9"/>
  </w:style>
  <w:style w:type="paragraph" w:customStyle="1" w:styleId="E915C998366B4F849AC47B140D539C64">
    <w:name w:val="E915C998366B4F849AC47B140D539C64"/>
    <w:rsid w:val="00B13BF9"/>
  </w:style>
  <w:style w:type="paragraph" w:customStyle="1" w:styleId="AEC3C7FCB83C4EE5957F939185AEE2D4">
    <w:name w:val="AEC3C7FCB83C4EE5957F939185AEE2D4"/>
    <w:rsid w:val="00B13BF9"/>
  </w:style>
  <w:style w:type="paragraph" w:customStyle="1" w:styleId="1843CA1AA5854A82870C3A9BA2182D82">
    <w:name w:val="1843CA1AA5854A82870C3A9BA2182D82"/>
    <w:rsid w:val="00B13BF9"/>
  </w:style>
  <w:style w:type="paragraph" w:customStyle="1" w:styleId="E56F7A66A0B24F50B6C3B7A140C0DBF2">
    <w:name w:val="E56F7A66A0B24F50B6C3B7A140C0DBF2"/>
    <w:rsid w:val="00B13BF9"/>
  </w:style>
  <w:style w:type="paragraph" w:customStyle="1" w:styleId="7725F34CC0BB4557BB5DFCFD3A7E3BCB">
    <w:name w:val="7725F34CC0BB4557BB5DFCFD3A7E3BCB"/>
    <w:rsid w:val="00B13BF9"/>
  </w:style>
  <w:style w:type="paragraph" w:customStyle="1" w:styleId="E9845D4D21E641C0AC72B697979D34BA">
    <w:name w:val="E9845D4D21E641C0AC72B697979D34BA"/>
    <w:rsid w:val="00B13BF9"/>
  </w:style>
  <w:style w:type="paragraph" w:customStyle="1" w:styleId="F9C45CF823C24B229351EB7FA63F0528">
    <w:name w:val="F9C45CF823C24B229351EB7FA63F0528"/>
    <w:rsid w:val="00B13BF9"/>
  </w:style>
  <w:style w:type="paragraph" w:customStyle="1" w:styleId="FC2BE18FD4D041149F839D6FCD562EA9">
    <w:name w:val="FC2BE18FD4D041149F839D6FCD562EA9"/>
    <w:rsid w:val="00B13BF9"/>
  </w:style>
  <w:style w:type="paragraph" w:customStyle="1" w:styleId="1553E86B123F4FFBA40862531CA5295F">
    <w:name w:val="1553E86B123F4FFBA40862531CA5295F"/>
    <w:rsid w:val="00B13BF9"/>
  </w:style>
  <w:style w:type="paragraph" w:customStyle="1" w:styleId="3360ED62571A4597826E92E5582E3295">
    <w:name w:val="3360ED62571A4597826E92E5582E3295"/>
    <w:rsid w:val="00B13BF9"/>
  </w:style>
  <w:style w:type="paragraph" w:customStyle="1" w:styleId="DD169D6D548B496889B6F2E66B124EF8">
    <w:name w:val="DD169D6D548B496889B6F2E66B124EF8"/>
    <w:rsid w:val="00B13BF9"/>
  </w:style>
  <w:style w:type="paragraph" w:customStyle="1" w:styleId="F2C6BE2284184B37B24C46BA1BDDDF65">
    <w:name w:val="F2C6BE2284184B37B24C46BA1BDDDF65"/>
    <w:rsid w:val="00B13BF9"/>
  </w:style>
  <w:style w:type="paragraph" w:customStyle="1" w:styleId="C7E9B1C6A38D4BED8C5B68ACF45B183B">
    <w:name w:val="C7E9B1C6A38D4BED8C5B68ACF45B183B"/>
    <w:rsid w:val="00B13BF9"/>
  </w:style>
  <w:style w:type="paragraph" w:customStyle="1" w:styleId="F99DACB4E51A430A9B4F0593BE01DD98">
    <w:name w:val="F99DACB4E51A430A9B4F0593BE01DD98"/>
    <w:rsid w:val="00B13BF9"/>
  </w:style>
  <w:style w:type="paragraph" w:customStyle="1" w:styleId="FEB881566CCA4255810E92C565687BC5">
    <w:name w:val="FEB881566CCA4255810E92C565687BC5"/>
    <w:rsid w:val="00B13BF9"/>
  </w:style>
  <w:style w:type="paragraph" w:customStyle="1" w:styleId="7E75893B682E46E283AA17E199155064">
    <w:name w:val="7E75893B682E46E283AA17E199155064"/>
    <w:rsid w:val="00B13BF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Shotton Works  SITE CONTACT  DAWN HARRIS  01244 892922  Dawn.harris@tatasteeleurope.com</Site_x0020_Name>
    <Internal_x002f_External xmlns="859f7ad6-93f6-4205-b62b-a17f28acbbac">Incoming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30 Millbank, London. SW1 4WY</Addressee>
    <Process_x0020_Type xmlns="859f7ad6-93f6-4205-b62b-a17f28acbbac">Application</Process_x0020_Type>
    <License_x002f_Activity_x0020_Type xmlns="859f7ad6-93f6-4205-b62b-a17f28acbbac">3. EPR Regulated Industry</License_x002f_Activity_x0020_Type>
    <Document_x0020_Date xmlns="859f7ad6-93f6-4205-b62b-a17f28acbbac">2017-03-16T00:00:00+00:00</Document_x0020_Date>
    <Facility_x0020_Address xmlns="859f7ad6-93f6-4205-b62b-a17f28acbbac">Deeside, Flintshire</Facility_x0020_Address>
    <Environment_x0020_Sub_x0020_Folder xmlns="859f7ad6-93f6-4205-b62b-a17f28acbbac">Licence variation</Environment_x0020_Sub_x0020_Folder>
    <Customer_x0020_Name xmlns="859f7ad6-93f6-4205-b62b-a17f28acbbac">Tata Steel UK Limited</Customer_x0020_Name>
    <IconOverlay xmlns="http://schemas.microsoft.com/sharepoint/v4" xsi:nil="true"/>
    <Surrendered_x002f_Expired xmlns="859f7ad6-93f6-4205-b62b-a17f28acbbac" xsi:nil="true"/>
    <Post_x0020_code xmlns="859f7ad6-93f6-4205-b62b-a17f28acbbac">CH5 2NH</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141A5F-4640-4C1B-81F2-FE2EFD5BE674}"/>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B3E70C2E-18D9-4A3F-809A-87338E3CB105}"/>
</file>

<file path=customXml/itemProps5.xml><?xml version="1.0" encoding="utf-8"?>
<ds:datastoreItem xmlns:ds="http://schemas.openxmlformats.org/officeDocument/2006/customXml" ds:itemID="{158012C7-1601-4E1B-9584-C3443DFE4085}">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1C576743-11BB-4C88-8379-2B84663C73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E181DACB</Template>
  <TotalTime>0</TotalTime>
  <Pages>18</Pages>
  <Words>4505</Words>
  <Characters>25682</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Shephard, Peter</cp:lastModifiedBy>
  <cp:revision>8</cp:revision>
  <cp:lastPrinted>2017-01-23T16:08:00Z</cp:lastPrinted>
  <dcterms:created xsi:type="dcterms:W3CDTF">2017-01-20T14:15:00Z</dcterms:created>
  <dcterms:modified xsi:type="dcterms:W3CDTF">2017-02-16T15:39:00Z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79c2812a-3a05-4484-951a-ef85e6b046a6</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