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2D76D23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BE7429">
              <w:rPr>
                <w:color w:val="FF0000"/>
                <w:sz w:val="22"/>
                <w:szCs w:val="22"/>
              </w:rPr>
              <w:t>BR9383ID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4093778A" w14:textId="0BBF8812" w:rsidR="001C45CE" w:rsidRDefault="00BE742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Knauf Insulation Limited</w:t>
      </w:r>
    </w:p>
    <w:p w14:paraId="0A62CF83" w14:textId="322768BE" w:rsidR="00BE7429" w:rsidRDefault="00BE742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PO Box 10</w:t>
      </w:r>
    </w:p>
    <w:p w14:paraId="6A113B93" w14:textId="5293B0CF" w:rsidR="00BE7429" w:rsidRDefault="00BE742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Stafford Road</w:t>
      </w:r>
    </w:p>
    <w:p w14:paraId="6D723CCF" w14:textId="10A6A81E" w:rsidR="00BE7429" w:rsidRDefault="00BE742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St Helens</w:t>
      </w:r>
    </w:p>
    <w:p w14:paraId="533AC50F" w14:textId="23D46EE3" w:rsidR="00BE7429" w:rsidRDefault="00BE742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Merseyside</w:t>
      </w:r>
    </w:p>
    <w:p w14:paraId="016F3F1A" w14:textId="3F3E0BD4" w:rsidR="00BE7429" w:rsidRDefault="00BE742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WA10 3NS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3F352174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BE7429">
        <w:rPr>
          <w:rFonts w:cs="Arial"/>
          <w:snapToGrid w:val="0"/>
          <w:color w:val="FF0000"/>
          <w:sz w:val="22"/>
          <w:szCs w:val="22"/>
        </w:rPr>
        <w:t>Claire.keouski@knaufinsulation.com</w:t>
      </w:r>
      <w:bookmarkStart w:id="6" w:name="_GoBack"/>
      <w:bookmarkEnd w:id="6"/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BE7429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E742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E742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BE7429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BE7429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614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Queensferry Mineral Fibre Works   SITE CONTACT  GRAHAM JONES  01244 525560  Graham.Jones@knaufinsulation.com  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PO Box 10, Stafford Road, St Helens, Merseyside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Chemistry Lane, Queensferry, Flintshire.</Facility_x0020_Address>
    <Environment_x0020_Sub_x0020_Folder xmlns="859f7ad6-93f6-4205-b62b-a17f28acbbac">Licence supervision</Environment_x0020_Sub_x0020_Folder>
    <Customer_x0020_Name xmlns="859f7ad6-93f6-4205-b62b-a17f28acbbac">Knauf Insulation Limited</Customer_x0020_Name>
    <IconOverlay xmlns="http://schemas.microsoft.com/sharepoint/v4" xsi:nil="true"/>
    <Surrendered_x002f_Expired xmlns="859f7ad6-93f6-4205-b62b-a17f28acbbac" xsi:nil="true"/>
    <Post_x0020_code xmlns="859f7ad6-93f6-4205-b62b-a17f28acbbac">CH5 2DA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5BD6F6-9FCA-4FDC-9A66-1D3D6AA6ED5E}"/>
</file>

<file path=customXml/itemProps3.xml><?xml version="1.0" encoding="utf-8"?>
<ds:datastoreItem xmlns:ds="http://schemas.openxmlformats.org/officeDocument/2006/customXml" ds:itemID="{11340E98-3FF0-4363-BE66-59B9C5458499}"/>
</file>

<file path=customXml/itemProps4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2016-03-21T11:08:00Z</dcterms:created>
  <dcterms:modified xsi:type="dcterms:W3CDTF">2016-03-21T11:08:00Z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1610e946-e4c3-46dd-bd4d-8d1bfe88b622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