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>If you do not have access to email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57616814" w:rsidR="00003E0F" w:rsidRDefault="00BE649F">
            <w:pPr>
              <w:pStyle w:val="BodyText"/>
            </w:pPr>
            <w:r>
              <w:rPr>
                <w:rFonts w:ascii="Segoe UI" w:hAnsi="Segoe UI" w:cs="Segoe UI"/>
                <w:b/>
                <w:bCs/>
                <w:color w:val="323130"/>
                <w:sz w:val="30"/>
                <w:szCs w:val="30"/>
                <w:shd w:val="clear" w:color="auto" w:fill="FFFFFF"/>
              </w:rPr>
              <w:t>PAN-016630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5ADD3790" w:rsidR="00003E0F" w:rsidRDefault="00BE649F">
            <w:pPr>
              <w:pStyle w:val="BodyText"/>
            </w:pPr>
            <w:r>
              <w:t>Rob Piggot 0197866186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15BA2B74" w:rsidR="00003E0F" w:rsidRDefault="00BE649F">
            <w:pPr>
              <w:pStyle w:val="BodyText"/>
            </w:pPr>
            <w:bookmarkStart w:id="0" w:name="x__Hlk63344094"/>
            <w:r>
              <w:rPr>
                <w:rStyle w:val="markgbnjkmaa6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Trem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 </w:t>
            </w:r>
            <w:r>
              <w:rPr>
                <w:rStyle w:val="markrupydwxrb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y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 </w:t>
            </w:r>
            <w:r>
              <w:rPr>
                <w:rStyle w:val="markoqmf9sp65"/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Foel</w:t>
            </w:r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 Farm, Land at Babell Road, Pantasaph,  Flintshire, CH8 8PW</w:t>
            </w:r>
            <w:bookmarkEnd w:id="0"/>
            <w:r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E649F">
              <w:rPr>
                <w:rFonts w:cs="Arial"/>
                <w:b/>
                <w:bCs/>
                <w:color w:val="201F1E"/>
                <w:bdr w:val="none" w:sz="0" w:space="0" w:color="auto" w:frame="1"/>
                <w:shd w:val="clear" w:color="auto" w:fill="FFFFFF"/>
              </w:rPr>
              <w:t>SJ 15210 75711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>Any site specific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12F103DB" w:rsidR="00003E0F" w:rsidRDefault="00BE649F">
            <w:pPr>
              <w:pStyle w:val="BodyText"/>
            </w:pPr>
            <w:r>
              <w:t>n/a</w:t>
            </w: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r w:rsidR="00D8408E">
              <w:t>yy</w:t>
            </w:r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47F06F3B" w:rsidR="00003E0F" w:rsidRDefault="004B4146">
            <w:pPr>
              <w:pStyle w:val="BodyText"/>
            </w:pPr>
            <w:r>
              <w:t>7</w:t>
            </w:r>
            <w:r w:rsidR="00BE649F">
              <w:t>/</w:t>
            </w:r>
            <w:r>
              <w:t>7</w:t>
            </w:r>
            <w:r w:rsidR="00BE649F">
              <w:t>/22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dd/mm/y</w:t>
            </w:r>
            <w:r w:rsidR="00D8408E">
              <w:t>y</w:t>
            </w:r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0FD8F968" w:rsidR="00440DF4" w:rsidRDefault="004B4146" w:rsidP="002E7BE9">
            <w:r>
              <w:t>21</w:t>
            </w:r>
            <w:r w:rsidR="00BE649F">
              <w:t>/</w:t>
            </w:r>
            <w:r w:rsidR="00B54AAD">
              <w:t>7</w:t>
            </w:r>
            <w:r w:rsidR="00BE649F">
              <w:t>/22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6B0E1" w14:textId="5B966F7F" w:rsidR="00003E0F" w:rsidRDefault="00BE649F">
            <w:pPr>
              <w:pStyle w:val="BodyText"/>
            </w:pPr>
            <w:r>
              <w:t>Ryan Griffiths-Patel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 xml:space="preserve">(dd/mm/yy)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4DEEF2B4" w:rsidR="00864293" w:rsidRDefault="004B4146">
            <w:pPr>
              <w:pStyle w:val="BodyText"/>
            </w:pPr>
            <w:r>
              <w:t>4</w:t>
            </w:r>
            <w:r w:rsidR="00BE649F">
              <w:t>/</w:t>
            </w:r>
            <w:r>
              <w:t>7</w:t>
            </w:r>
            <w:r w:rsidR="00BE649F">
              <w:t>/22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C2F51" w14:textId="77777777" w:rsidR="004C1BE6" w:rsidRDefault="004C1BE6">
      <w:r>
        <w:separator/>
      </w:r>
    </w:p>
  </w:endnote>
  <w:endnote w:type="continuationSeparator" w:id="0">
    <w:p w14:paraId="7AA9F7AA" w14:textId="77777777" w:rsidR="004C1BE6" w:rsidRDefault="004C1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5F4BC8AB" w:rsidR="00571009" w:rsidRDefault="00934EDC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4B4146">
                            <w:rPr>
                              <w:noProof/>
                            </w:rPr>
                            <w:t>04/07/2022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5F4BC8AB" w:rsidR="00571009" w:rsidRDefault="00934EDC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4B4146">
                      <w:rPr>
                        <w:noProof/>
                      </w:rPr>
                      <w:t>04/07/2022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TUO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4C1BE6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" stroked="f">
              <v:textbox inset="0">
                <w:txbxContent>
                  <w:p w14:paraId="31BD9FC9" w14:textId="041A06C5" w:rsidR="00571009" w:rsidRDefault="00934EDC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7B951" w14:textId="77777777" w:rsidR="004C1BE6" w:rsidRDefault="004C1BE6">
      <w:r>
        <w:separator/>
      </w:r>
    </w:p>
  </w:footnote>
  <w:footnote w:type="continuationSeparator" w:id="0">
    <w:p w14:paraId="00F05E36" w14:textId="77777777" w:rsidR="004C1BE6" w:rsidRDefault="004C1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4C1BE6">
    <w:pPr>
      <w:pStyle w:val="Header"/>
    </w:pPr>
  </w:p>
  <w:p w14:paraId="7F456F88" w14:textId="77777777" w:rsidR="00571009" w:rsidRDefault="004C1B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4C1BE6">
    <w:pPr>
      <w:pStyle w:val="Header"/>
    </w:pPr>
  </w:p>
  <w:p w14:paraId="257D1731" w14:textId="77777777" w:rsidR="00571009" w:rsidRDefault="004C1BE6">
    <w:pPr>
      <w:pStyle w:val="Header"/>
    </w:pPr>
  </w:p>
  <w:p w14:paraId="4AEF7A82" w14:textId="77777777" w:rsidR="00571009" w:rsidRDefault="004C1BE6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1558585218">
    <w:abstractNumId w:val="1"/>
  </w:num>
  <w:num w:numId="2" w16cid:durableId="123832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83BB3"/>
    <w:rsid w:val="002E7BE9"/>
    <w:rsid w:val="003219B7"/>
    <w:rsid w:val="003D75E9"/>
    <w:rsid w:val="00440DF4"/>
    <w:rsid w:val="004B4146"/>
    <w:rsid w:val="004C1BE6"/>
    <w:rsid w:val="004F0F0B"/>
    <w:rsid w:val="00514508"/>
    <w:rsid w:val="00615FC4"/>
    <w:rsid w:val="006A1C0E"/>
    <w:rsid w:val="006F489C"/>
    <w:rsid w:val="006F6BE1"/>
    <w:rsid w:val="006F7776"/>
    <w:rsid w:val="007E0074"/>
    <w:rsid w:val="0081469E"/>
    <w:rsid w:val="00856B73"/>
    <w:rsid w:val="00864293"/>
    <w:rsid w:val="00934EDC"/>
    <w:rsid w:val="009A3638"/>
    <w:rsid w:val="009D4B62"/>
    <w:rsid w:val="00A000D0"/>
    <w:rsid w:val="00A63C73"/>
    <w:rsid w:val="00A87579"/>
    <w:rsid w:val="00B132D1"/>
    <w:rsid w:val="00B5375B"/>
    <w:rsid w:val="00B54AAD"/>
    <w:rsid w:val="00BD2E7F"/>
    <w:rsid w:val="00BE649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  <w:style w:type="character" w:customStyle="1" w:styleId="markgbnjkmaa6">
    <w:name w:val="markgbnjkmaa6"/>
    <w:basedOn w:val="DefaultParagraphFont"/>
    <w:rsid w:val="00BE649F"/>
  </w:style>
  <w:style w:type="character" w:customStyle="1" w:styleId="markrupydwxrb">
    <w:name w:val="markrupydwxrb"/>
    <w:basedOn w:val="DefaultParagraphFont"/>
    <w:rsid w:val="00BE649F"/>
  </w:style>
  <w:style w:type="character" w:customStyle="1" w:styleId="markoqmf9sp65">
    <w:name w:val="markoqmf9sp65"/>
    <w:basedOn w:val="DefaultParagraphFont"/>
    <w:rsid w:val="00BE6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REGU-204-2745280</_dlc_DocId>
    <_dlc_DocIdUrl xmlns="9be56660-2c31-41ef-bc00-23e72f632f2a">
      <Url>https://cyfoethnaturiolcymru.sharepoint.com/teams/Regulatory/Permitting/_layouts/15/DocIdRedir.aspx?ID=REGU-204-2745280</Url>
      <Description>REGU-204-2745280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2022-07-03T23:00:00+00:00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Trade Effluent Services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F28F74F1-3159-4988-BE21-0A30889ED32E}"/>
</file>

<file path=customXml/itemProps5.xml><?xml version="1.0" encoding="utf-8"?>
<ds:datastoreItem xmlns:ds="http://schemas.openxmlformats.org/officeDocument/2006/customXml" ds:itemID="{EB95741E-E6A9-4767-BE56-1136CD9DC5B4}"/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0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Pre-Notification Form</dc:title>
  <dc:creator>Ryan Griffiths-Patel</dc:creator>
  <cp:keywords>Pre-Notification Form</cp:keywords>
  <dc:description>Pre-Notification Form</dc:description>
  <cp:lastModifiedBy>Ryan Griffiths-Patel</cp:lastModifiedBy>
  <cp:revision>20</cp:revision>
  <cp:lastPrinted>2013-10-01T08:30:00Z</cp:lastPrinted>
  <dcterms:created xsi:type="dcterms:W3CDTF">2020-03-20T14:11:00Z</dcterms:created>
  <dcterms:modified xsi:type="dcterms:W3CDTF">2022-07-04T08:26:00Z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9c3488b4-02a1-4ed8-a3ac-96c1421ca469</vt:lpwstr>
  </property>
</Properties>
</file>