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66CBE332" w:rsidR="00003E0F" w:rsidRDefault="007C1801">
            <w:pPr>
              <w:pStyle w:val="BodyText"/>
            </w:pPr>
            <w:r>
              <w:t>Pan-015164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36991DE9" w:rsidR="00003E0F" w:rsidRDefault="00456ED7">
            <w:pPr>
              <w:pStyle w:val="BodyText"/>
            </w:pPr>
            <w:r>
              <w:t>Rob Piggot</w:t>
            </w:r>
            <w:r w:rsidR="00AC0A08">
              <w:t xml:space="preserve"> 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3E741" w14:textId="77777777" w:rsidR="00003E0F" w:rsidRDefault="007C1801">
            <w:pPr>
              <w:pStyle w:val="BodyText"/>
            </w:pPr>
            <w:r>
              <w:t>Hugmore House,Hugmore Lane,LL139YE</w:t>
            </w:r>
          </w:p>
          <w:p w14:paraId="1E3BF8CA" w14:textId="5401497D" w:rsidR="00AC0A08" w:rsidRDefault="00AC0A08">
            <w:pPr>
              <w:pStyle w:val="BodyText"/>
            </w:pPr>
            <w:r w:rsidRPr="00AC0A08">
              <w:t>SJ 37732 51717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96187E8" w:rsidR="00003E0F" w:rsidRDefault="007C1801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0EB302DD" w:rsidR="00003E0F" w:rsidRDefault="00B73D44">
            <w:pPr>
              <w:pStyle w:val="BodyText"/>
            </w:pPr>
            <w:r>
              <w:t>8</w:t>
            </w:r>
            <w:r w:rsidR="007C1801">
              <w:t>/</w:t>
            </w:r>
            <w:r w:rsidR="00E54D90">
              <w:t>0</w:t>
            </w:r>
            <w:r>
              <w:t>7</w:t>
            </w:r>
            <w:r w:rsidR="007C1801">
              <w:t>/2</w:t>
            </w:r>
            <w:r w:rsidR="00456ED7">
              <w:t>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5F5860A" w:rsidR="00440DF4" w:rsidRDefault="00B73D44" w:rsidP="002E7BE9">
            <w:r>
              <w:t>22</w:t>
            </w:r>
            <w:r w:rsidR="007C1801">
              <w:t>/</w:t>
            </w:r>
            <w:r w:rsidR="00456ED7">
              <w:t>0</w:t>
            </w:r>
            <w:r w:rsidR="001128E6">
              <w:t>7</w:t>
            </w:r>
            <w:r w:rsidR="007C1801">
              <w:t>/2</w:t>
            </w:r>
            <w:r w:rsidR="00456ED7">
              <w:t>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C09A6DD" w:rsidR="00003E0F" w:rsidRDefault="007C1801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6CEDED4D" w:rsidR="00864293" w:rsidRDefault="00B73D44">
            <w:pPr>
              <w:pStyle w:val="BodyText"/>
            </w:pPr>
            <w:r>
              <w:t>4</w:t>
            </w:r>
            <w:r w:rsidR="007C1801">
              <w:t>/</w:t>
            </w:r>
            <w:r>
              <w:t>7</w:t>
            </w:r>
            <w:r w:rsidR="007C1801">
              <w:t>/2</w:t>
            </w:r>
            <w:r w:rsidR="00456ED7">
              <w:t>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58F25" w14:textId="77777777" w:rsidR="00B46EA9" w:rsidRDefault="00B46EA9">
      <w:r>
        <w:separator/>
      </w:r>
    </w:p>
  </w:endnote>
  <w:endnote w:type="continuationSeparator" w:id="0">
    <w:p w14:paraId="764CCBDD" w14:textId="77777777" w:rsidR="00B46EA9" w:rsidRDefault="00B4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67E40600" w:rsidR="00571009" w:rsidRDefault="00B46EA9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73D44">
                            <w:rPr>
                              <w:noProof/>
                            </w:rPr>
                            <w:t>04/07/2022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67E40600" w:rsidR="00571009" w:rsidRDefault="00B46EA9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73D44">
                      <w:rPr>
                        <w:noProof/>
                      </w:rPr>
                      <w:t>04/07/2022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B46EA9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B46EA9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37A47" w14:textId="77777777" w:rsidR="00B46EA9" w:rsidRDefault="00B46EA9">
      <w:r>
        <w:separator/>
      </w:r>
    </w:p>
  </w:footnote>
  <w:footnote w:type="continuationSeparator" w:id="0">
    <w:p w14:paraId="7BAA23FB" w14:textId="77777777" w:rsidR="00B46EA9" w:rsidRDefault="00B46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B46EA9">
    <w:pPr>
      <w:pStyle w:val="Header"/>
    </w:pPr>
  </w:p>
  <w:p w14:paraId="7F456F88" w14:textId="77777777" w:rsidR="00571009" w:rsidRDefault="00B46E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B46EA9">
    <w:pPr>
      <w:pStyle w:val="Header"/>
    </w:pPr>
  </w:p>
  <w:p w14:paraId="257D1731" w14:textId="77777777" w:rsidR="00571009" w:rsidRDefault="00B46EA9">
    <w:pPr>
      <w:pStyle w:val="Header"/>
    </w:pPr>
  </w:p>
  <w:p w14:paraId="4AEF7A82" w14:textId="77777777" w:rsidR="00571009" w:rsidRDefault="00B46EA9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33899798">
    <w:abstractNumId w:val="1"/>
  </w:num>
  <w:num w:numId="2" w16cid:durableId="117456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128E6"/>
    <w:rsid w:val="00131FA0"/>
    <w:rsid w:val="001530E7"/>
    <w:rsid w:val="00171EBF"/>
    <w:rsid w:val="0017714C"/>
    <w:rsid w:val="0021797D"/>
    <w:rsid w:val="00283BB3"/>
    <w:rsid w:val="002E7BE9"/>
    <w:rsid w:val="003D75E9"/>
    <w:rsid w:val="00440DF4"/>
    <w:rsid w:val="00456ED7"/>
    <w:rsid w:val="004E08C1"/>
    <w:rsid w:val="004F0F0B"/>
    <w:rsid w:val="00514508"/>
    <w:rsid w:val="00581CB4"/>
    <w:rsid w:val="005B7D68"/>
    <w:rsid w:val="00615FC4"/>
    <w:rsid w:val="006A1C0E"/>
    <w:rsid w:val="006F6BE1"/>
    <w:rsid w:val="006F7776"/>
    <w:rsid w:val="007C1801"/>
    <w:rsid w:val="007E0074"/>
    <w:rsid w:val="0081469E"/>
    <w:rsid w:val="00856B73"/>
    <w:rsid w:val="00864293"/>
    <w:rsid w:val="009A3638"/>
    <w:rsid w:val="00A000D0"/>
    <w:rsid w:val="00A55B91"/>
    <w:rsid w:val="00A63C73"/>
    <w:rsid w:val="00A87579"/>
    <w:rsid w:val="00AC0A08"/>
    <w:rsid w:val="00B132D1"/>
    <w:rsid w:val="00B17530"/>
    <w:rsid w:val="00B46EA9"/>
    <w:rsid w:val="00B5375B"/>
    <w:rsid w:val="00B73D44"/>
    <w:rsid w:val="00BD2E7F"/>
    <w:rsid w:val="00D2519E"/>
    <w:rsid w:val="00D8408E"/>
    <w:rsid w:val="00E54D90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REGU-204-2745282</_dlc_DocId>
    <_dlc_DocIdUrl xmlns="9be56660-2c31-41ef-bc00-23e72f632f2a">
      <Url>https://cyfoethnaturiolcymru.sharepoint.com/teams/Regulatory/Permitting/_layouts/15/DocIdRedir.aspx?ID=REGU-204-2745282</Url>
      <Description>REGU-204-2745282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2022-07-03T23:00:00+00:00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5016298-1713-4783-8B54-2455BDB7599D}"/>
</file>

<file path=customXml/itemProps2.xml><?xml version="1.0" encoding="utf-8"?>
<ds:datastoreItem xmlns:ds="http://schemas.openxmlformats.org/officeDocument/2006/customXml" ds:itemID="{0662F39D-AF68-4AE9-88FB-C002D7F416E2}"/>
</file>

<file path=customXml/itemProps3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23</cp:revision>
  <cp:lastPrinted>2013-10-01T08:30:00Z</cp:lastPrinted>
  <dcterms:created xsi:type="dcterms:W3CDTF">2020-03-20T14:11:00Z</dcterms:created>
  <dcterms:modified xsi:type="dcterms:W3CDTF">2022-07-04T08:25:00Z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72308e06-49f2-4f67-ad42-da1777e6094f</vt:lpwstr>
  </property>
</Properties>
</file>