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351A88"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2D39EA10" w14:textId="77777777" w:rsidTr="000647F6">
        <w:trPr>
          <w:trHeight w:val="1961"/>
        </w:trPr>
        <w:tc>
          <w:tcPr>
            <w:tcW w:w="4002" w:type="dxa"/>
          </w:tcPr>
          <w:p w14:paraId="55478CBA" w14:textId="27898BE5" w:rsidR="00D240CA" w:rsidRDefault="00880C97" w:rsidP="000647F6">
            <w:pPr>
              <w:pStyle w:val="BodyText"/>
            </w:pPr>
            <w:bookmarkStart w:id="0" w:name="_Toc368647613"/>
            <w:r w:rsidRPr="00880C97">
              <w:t>Ein cyf/Our ref:</w:t>
            </w:r>
            <w:r w:rsidR="00CA18FF">
              <w:t xml:space="preserve">  BR9383ID</w:t>
            </w:r>
            <w:bookmarkStart w:id="1" w:name="_GoBack"/>
            <w:bookmarkEnd w:id="1"/>
          </w:p>
          <w:p w14:paraId="34EE93B0" w14:textId="77777777" w:rsidR="00880C97" w:rsidRDefault="00880C97" w:rsidP="000647F6">
            <w:pPr>
              <w:pStyle w:val="BodyText"/>
            </w:pPr>
            <w:r w:rsidRPr="00880C97">
              <w:t>Eich cyf/Your ref:</w:t>
            </w:r>
          </w:p>
          <w:p w14:paraId="3FA491CB" w14:textId="77777777" w:rsidR="00880C97" w:rsidRDefault="00880C97" w:rsidP="000647F6">
            <w:pPr>
              <w:pStyle w:val="BodyText"/>
            </w:pPr>
          </w:p>
          <w:p w14:paraId="2779DDD5" w14:textId="77777777" w:rsidR="00480AFF" w:rsidRDefault="00480AFF" w:rsidP="000647F6">
            <w:pPr>
              <w:pStyle w:val="BodyText"/>
            </w:pPr>
            <w:r>
              <w:t>Chester Road</w:t>
            </w:r>
          </w:p>
          <w:p w14:paraId="093FF9FE" w14:textId="77777777" w:rsidR="00480AFF" w:rsidRDefault="00480AFF" w:rsidP="000647F6">
            <w:pPr>
              <w:pStyle w:val="BodyText"/>
            </w:pPr>
            <w:r>
              <w:t>Buckley</w:t>
            </w:r>
          </w:p>
          <w:p w14:paraId="76662EEE" w14:textId="77777777" w:rsidR="00480AFF" w:rsidRDefault="00480AFF" w:rsidP="000647F6">
            <w:pPr>
              <w:pStyle w:val="BodyText"/>
            </w:pPr>
            <w:r>
              <w:t>Flintshire</w:t>
            </w:r>
          </w:p>
          <w:p w14:paraId="4923605D" w14:textId="77777777" w:rsidR="00880C97" w:rsidRDefault="00480AFF" w:rsidP="000647F6">
            <w:pPr>
              <w:pStyle w:val="BodyText"/>
            </w:pPr>
            <w:r>
              <w:t xml:space="preserve">CH7 3AJ </w:t>
            </w:r>
          </w:p>
          <w:p w14:paraId="6D34AC05" w14:textId="77777777" w:rsidR="006007FE" w:rsidRDefault="006007FE" w:rsidP="000647F6">
            <w:pPr>
              <w:pStyle w:val="BodyText"/>
            </w:pPr>
          </w:p>
          <w:p w14:paraId="18B82CA9" w14:textId="77777777" w:rsidR="00880C97" w:rsidRPr="00880C97" w:rsidRDefault="00C55B5C" w:rsidP="000647F6">
            <w:pPr>
              <w:pStyle w:val="BodyText"/>
              <w:rPr>
                <w:sz w:val="20"/>
                <w:szCs w:val="20"/>
              </w:rPr>
            </w:pPr>
            <w:r>
              <w:rPr>
                <w:sz w:val="20"/>
                <w:szCs w:val="20"/>
              </w:rPr>
              <w:t>Ebost/</w:t>
            </w:r>
            <w:r w:rsidR="00880C97" w:rsidRPr="00880C97">
              <w:rPr>
                <w:sz w:val="20"/>
                <w:szCs w:val="20"/>
              </w:rPr>
              <w:t xml:space="preserve">Email: </w:t>
            </w:r>
            <w:r w:rsidR="00480AFF">
              <w:rPr>
                <w:sz w:val="20"/>
                <w:szCs w:val="20"/>
              </w:rPr>
              <w:t>paul.wright@cyfoethnaturiol.cymru</w:t>
            </w:r>
          </w:p>
          <w:p w14:paraId="6C961826" w14:textId="77777777"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480AFF">
              <w:rPr>
                <w:sz w:val="20"/>
                <w:szCs w:val="20"/>
              </w:rPr>
              <w:t>03000 65 3890</w:t>
            </w:r>
          </w:p>
          <w:p w14:paraId="552951F4" w14:textId="77777777" w:rsidR="00880C97" w:rsidRDefault="00880C97" w:rsidP="000647F6">
            <w:pPr>
              <w:pStyle w:val="BodyText"/>
            </w:pPr>
          </w:p>
        </w:tc>
      </w:tr>
    </w:tbl>
    <w:p w14:paraId="26AE9468" w14:textId="77777777" w:rsidR="00FA3791" w:rsidRDefault="00FA3791" w:rsidP="00FA3791">
      <w:r>
        <w:t>Ms C Keouski</w:t>
      </w:r>
    </w:p>
    <w:p w14:paraId="12801CB2" w14:textId="77777777" w:rsidR="00FA3791" w:rsidRDefault="00FA3791" w:rsidP="00FA3791">
      <w:r>
        <w:t>Knauf Insulation</w:t>
      </w:r>
    </w:p>
    <w:p w14:paraId="57D99402" w14:textId="77777777" w:rsidR="00FA3791" w:rsidRDefault="00FA3791" w:rsidP="00FA3791">
      <w:r>
        <w:t>Chemistry Lane</w:t>
      </w:r>
    </w:p>
    <w:p w14:paraId="510FE52C" w14:textId="77777777" w:rsidR="00FA3791" w:rsidRDefault="00FA3791" w:rsidP="00FA3791">
      <w:r>
        <w:t>Queensferry</w:t>
      </w:r>
    </w:p>
    <w:p w14:paraId="69D797A8" w14:textId="77777777" w:rsidR="00FA3791" w:rsidRDefault="00FA3791" w:rsidP="00FA3791">
      <w:r>
        <w:t>Deeside</w:t>
      </w:r>
    </w:p>
    <w:p w14:paraId="48910982" w14:textId="5075B549" w:rsidR="00DF135D" w:rsidRDefault="00FA3791" w:rsidP="00FA3791">
      <w:pPr>
        <w:pStyle w:val="BodyText"/>
      </w:pPr>
      <w:r>
        <w:t>CH5 2DB</w:t>
      </w:r>
    </w:p>
    <w:p w14:paraId="7C25C7FA" w14:textId="77777777" w:rsidR="00FA3791" w:rsidRDefault="00FA3791" w:rsidP="00FA3791">
      <w:pPr>
        <w:pStyle w:val="BodyText"/>
      </w:pPr>
    </w:p>
    <w:p w14:paraId="7F269E2F" w14:textId="77777777" w:rsidR="00480AFF" w:rsidRDefault="00480AFF" w:rsidP="00DF135D">
      <w:pPr>
        <w:pStyle w:val="BodyText"/>
      </w:pPr>
      <w:r>
        <w:t>21 November 2016</w:t>
      </w:r>
    </w:p>
    <w:p w14:paraId="078F68BD" w14:textId="77777777" w:rsidR="00480AFF" w:rsidRDefault="00480AFF" w:rsidP="00DF135D">
      <w:pPr>
        <w:pStyle w:val="BodyText"/>
      </w:pPr>
    </w:p>
    <w:p w14:paraId="23B1D149" w14:textId="77777777" w:rsidR="00480AFF" w:rsidRPr="00480AFF" w:rsidRDefault="00480AFF" w:rsidP="00480AFF">
      <w:pPr>
        <w:pStyle w:val="BodyText"/>
        <w:jc w:val="center"/>
        <w:rPr>
          <w:b/>
          <w:u w:val="single"/>
        </w:rPr>
      </w:pPr>
      <w:r w:rsidRPr="00480AFF">
        <w:rPr>
          <w:b/>
          <w:u w:val="single"/>
        </w:rPr>
        <w:t>Water spray/mist dust suppression systems</w:t>
      </w:r>
    </w:p>
    <w:p w14:paraId="77B6A0F4" w14:textId="77777777" w:rsidR="00DF135D" w:rsidRDefault="00DF135D" w:rsidP="00DF135D">
      <w:pPr>
        <w:pStyle w:val="BodyText"/>
      </w:pPr>
    </w:p>
    <w:p w14:paraId="34499CC3" w14:textId="77777777" w:rsidR="00DF135D" w:rsidRDefault="00DF135D" w:rsidP="00DF135D">
      <w:pPr>
        <w:pStyle w:val="BodyText"/>
      </w:pPr>
    </w:p>
    <w:bookmarkEnd w:id="0"/>
    <w:p w14:paraId="070FC2E1" w14:textId="77777777" w:rsidR="00F330C6" w:rsidRDefault="00480AFF" w:rsidP="00E9414B">
      <w:pPr>
        <w:pStyle w:val="BodyText"/>
      </w:pPr>
      <w:r>
        <w:t>It has been brought to my attention that water spray/mist dust suppression systems reliant on stored water, i.e. not mains fed, may be potential sources of Legionella bacteria and hence Legionnaires Disease.</w:t>
      </w:r>
    </w:p>
    <w:p w14:paraId="02B3E3A5" w14:textId="77777777" w:rsidR="00480AFF" w:rsidRDefault="00480AFF" w:rsidP="00E9414B">
      <w:pPr>
        <w:pStyle w:val="BodyText"/>
      </w:pPr>
    </w:p>
    <w:p w14:paraId="4A30E35E" w14:textId="77777777" w:rsidR="00480AFF" w:rsidRDefault="00480AFF" w:rsidP="00E9414B">
      <w:pPr>
        <w:pStyle w:val="BodyText"/>
      </w:pPr>
      <w:r>
        <w:t>I believe that your site may utilise such systems? Can I please ask that you confirm to me in writing as to whether your site does utilise this type of system and whether you have assessed the potential health and safety risk from legionella?</w:t>
      </w:r>
    </w:p>
    <w:p w14:paraId="508F705B" w14:textId="77777777" w:rsidR="00480AFF" w:rsidRDefault="00480AFF" w:rsidP="00E9414B">
      <w:pPr>
        <w:pStyle w:val="BodyText"/>
      </w:pPr>
    </w:p>
    <w:p w14:paraId="29D6306C" w14:textId="77777777" w:rsidR="00480AFF" w:rsidRDefault="008D6B8E" w:rsidP="00E9414B">
      <w:pPr>
        <w:pStyle w:val="BodyText"/>
        <w:rPr>
          <w:rFonts w:cs="Arial"/>
          <w:color w:val="20556A"/>
          <w:sz w:val="20"/>
          <w:szCs w:val="20"/>
          <w:lang w:eastAsia="en-GB"/>
        </w:rPr>
      </w:pPr>
      <w:r>
        <w:t xml:space="preserve">The risk of contracting Legionnaires Disease can be minimised by following the HSE Approved code of practice, </w:t>
      </w:r>
      <w:hyperlink r:id="rId11" w:history="1">
        <w:r>
          <w:rPr>
            <w:rStyle w:val="Hyperlink"/>
            <w:sz w:val="20"/>
            <w:szCs w:val="20"/>
            <w:lang w:eastAsia="en-GB"/>
          </w:rPr>
          <w:t>http://www.hse.gov.uk/pubns/indg458.htm</w:t>
        </w:r>
      </w:hyperlink>
    </w:p>
    <w:p w14:paraId="190C5F27" w14:textId="77777777" w:rsidR="008D6B8E" w:rsidRDefault="008D6B8E" w:rsidP="00E9414B">
      <w:pPr>
        <w:pStyle w:val="BodyText"/>
        <w:rPr>
          <w:rFonts w:cs="Arial"/>
          <w:color w:val="20556A"/>
          <w:sz w:val="20"/>
          <w:szCs w:val="20"/>
          <w:lang w:eastAsia="en-GB"/>
        </w:rPr>
      </w:pPr>
    </w:p>
    <w:p w14:paraId="0AAB0C53" w14:textId="77777777" w:rsidR="008D6B8E" w:rsidRDefault="008D6B8E" w:rsidP="00E9414B">
      <w:pPr>
        <w:pStyle w:val="BodyText"/>
      </w:pPr>
      <w:r>
        <w:t>Yours sincerely,</w:t>
      </w:r>
    </w:p>
    <w:p w14:paraId="16B6B68A" w14:textId="1F36C390" w:rsidR="008D6B8E" w:rsidRDefault="00E079D4" w:rsidP="00E9414B">
      <w:pPr>
        <w:pStyle w:val="BodyText"/>
      </w:pPr>
      <w:bookmarkStart w:id="2" w:name="OLE_LINK1"/>
      <w:r>
        <w:rPr>
          <w:noProof/>
          <w:lang w:eastAsia="en-GB"/>
        </w:rPr>
        <w:drawing>
          <wp:inline distT="0" distB="0" distL="0" distR="0" wp14:anchorId="397B69DA" wp14:editId="4E989E6B">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2"/>
    </w:p>
    <w:p w14:paraId="7A8591F6" w14:textId="77777777" w:rsidR="008D6B8E" w:rsidRDefault="008D6B8E" w:rsidP="00E9414B">
      <w:pPr>
        <w:pStyle w:val="BodyText"/>
      </w:pPr>
    </w:p>
    <w:p w14:paraId="713D95A8" w14:textId="77777777" w:rsidR="008D6B8E" w:rsidRDefault="008D6B8E" w:rsidP="00E9414B">
      <w:pPr>
        <w:pStyle w:val="BodyText"/>
      </w:pPr>
      <w:r>
        <w:t>Paul Wright</w:t>
      </w:r>
    </w:p>
    <w:p w14:paraId="62A341A5" w14:textId="77777777" w:rsidR="008D6B8E" w:rsidRPr="00F330C6" w:rsidRDefault="008D6B8E" w:rsidP="00E9414B">
      <w:pPr>
        <w:pStyle w:val="BodyText"/>
      </w:pPr>
      <w:r>
        <w:t>Industry regulation Team Leader – North Wales</w:t>
      </w:r>
    </w:p>
    <w:p w14:paraId="2C1A3B46" w14:textId="77777777" w:rsidR="00F330C6" w:rsidRPr="00F330C6" w:rsidRDefault="00F330C6" w:rsidP="00F330C6"/>
    <w:p w14:paraId="0560A83A" w14:textId="77777777" w:rsidR="00F330C6" w:rsidRPr="00F330C6" w:rsidRDefault="00F330C6" w:rsidP="00F330C6"/>
    <w:p w14:paraId="68226A99" w14:textId="77777777" w:rsidR="00611BEC" w:rsidRPr="00F330C6" w:rsidRDefault="00611BEC" w:rsidP="00F330C6">
      <w:pPr>
        <w:tabs>
          <w:tab w:val="left" w:pos="1168"/>
        </w:tabs>
      </w:pPr>
    </w:p>
    <w:sectPr w:rsidR="00611BEC" w:rsidRPr="00F330C6"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0F4076" w14:textId="77777777" w:rsidR="00480AFF" w:rsidRDefault="00480AFF" w:rsidP="003B1B95">
      <w:r>
        <w:separator/>
      </w:r>
    </w:p>
  </w:endnote>
  <w:endnote w:type="continuationSeparator" w:id="0">
    <w:p w14:paraId="383EC0BE" w14:textId="77777777" w:rsidR="00480AFF" w:rsidRDefault="00480AF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682F7" w14:textId="77777777" w:rsidR="00C332A7" w:rsidRPr="00323656" w:rsidRDefault="00C04C56" w:rsidP="00323656">
    <w:pPr>
      <w:jc w:val="right"/>
    </w:pPr>
    <w:r>
      <w:rPr>
        <w:noProof/>
        <w:lang w:eastAsia="en-GB"/>
      </w:rPr>
      <mc:AlternateContent>
        <mc:Choice Requires="wps">
          <w:drawing>
            <wp:anchor distT="0" distB="0" distL="114300" distR="114300" simplePos="0" relativeHeight="251659776" behindDoc="0" locked="0" layoutInCell="1" allowOverlap="1" wp14:anchorId="608E519B" wp14:editId="4EDD974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E519B"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5E3E9C2" w14:textId="77777777" w:rsidR="00897388" w:rsidRDefault="00897388" w:rsidP="00897388">
                    <w:pPr>
                      <w:rPr>
                        <w:color w:val="0091A5"/>
                        <w:sz w:val="20"/>
                        <w:szCs w:val="20"/>
                      </w:rPr>
                    </w:pPr>
                    <w:r w:rsidRPr="00D37E1F">
                      <w:rPr>
                        <w:color w:val="0091A5"/>
                        <w:sz w:val="20"/>
                        <w:szCs w:val="20"/>
                      </w:rPr>
                      <w:t>www.naturalresourceswales.gov.uk</w:t>
                    </w:r>
                  </w:p>
                  <w:p w14:paraId="038B8448"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26005A54" wp14:editId="76960774">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80AFF">
                            <w:rPr>
                              <w:noProof/>
                              <w:color w:val="0091A5"/>
                            </w:rPr>
                            <w:t>1</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05A54"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3545797F"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80AFF">
                      <w:rPr>
                        <w:noProof/>
                        <w:color w:val="0091A5"/>
                      </w:rPr>
                      <w:t>1</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206DF5" w14:textId="77777777" w:rsidR="00323656" w:rsidRDefault="00C04C56"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6F26687" wp14:editId="7C543C48">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60B26A0"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F26687"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160B26A0"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44D57F4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4D806E48"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3138F6E"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46997DEF" wp14:editId="09810355">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C62668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97DEF"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2C626682"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35698EA0" wp14:editId="2D915330">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698EA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571401D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3B3121B8" wp14:editId="66E75C0B">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E96C5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121B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0E96C5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54C307C8" wp14:editId="590E722D">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C307C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6CA344D"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A3EFF1E" wp14:editId="7DCDE269">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FA7B9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EFF1E"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2BFA7B90"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E73BF0B" wp14:editId="1974EE3A">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3BF0B"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4948D68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424473" w14:textId="77777777" w:rsidR="00480AFF" w:rsidRDefault="00480AFF" w:rsidP="003B1B95">
      <w:r>
        <w:separator/>
      </w:r>
    </w:p>
  </w:footnote>
  <w:footnote w:type="continuationSeparator" w:id="0">
    <w:p w14:paraId="3D4BE57E" w14:textId="77777777" w:rsidR="00480AFF" w:rsidRDefault="00480AFF"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6517E" w14:textId="77777777" w:rsidR="00580178" w:rsidRDefault="00580178" w:rsidP="00580178"/>
  <w:p w14:paraId="48813D4B"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A5D3B8" w14:textId="77777777" w:rsidR="00D91B06" w:rsidRDefault="00D91B06"/>
  <w:p w14:paraId="5CB7FC87" w14:textId="77777777" w:rsidR="00D91B06" w:rsidRDefault="00D91B06"/>
  <w:p w14:paraId="195FBA36" w14:textId="77777777" w:rsidR="00D91B06" w:rsidRDefault="00E26F55">
    <w:r>
      <w:rPr>
        <w:noProof/>
        <w:lang w:eastAsia="en-GB"/>
      </w:rPr>
      <w:drawing>
        <wp:anchor distT="0" distB="0" distL="114300" distR="114300" simplePos="0" relativeHeight="251660800" behindDoc="0" locked="0" layoutInCell="1" allowOverlap="1" wp14:anchorId="74A8DD28" wp14:editId="0D3936A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08776411" w14:textId="77777777" w:rsidR="00D91B06" w:rsidRDefault="00D91B06"/>
  <w:p w14:paraId="6746875C" w14:textId="77777777" w:rsidR="00D91B06" w:rsidRDefault="00D91B06"/>
  <w:p w14:paraId="17C3D48D" w14:textId="77777777" w:rsidR="00D91B06" w:rsidRDefault="00D91B06"/>
  <w:p w14:paraId="4EBDEFED" w14:textId="77777777" w:rsidR="00D91B06" w:rsidRDefault="00D91B06"/>
  <w:p w14:paraId="67AA349B"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AFF"/>
    <w:rsid w:val="00023167"/>
    <w:rsid w:val="0004097B"/>
    <w:rsid w:val="0005767B"/>
    <w:rsid w:val="000647F6"/>
    <w:rsid w:val="000C097B"/>
    <w:rsid w:val="000D42BC"/>
    <w:rsid w:val="000E2504"/>
    <w:rsid w:val="0010023A"/>
    <w:rsid w:val="00124C2B"/>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436A14"/>
    <w:rsid w:val="00480AFF"/>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2030"/>
    <w:rsid w:val="00842FC5"/>
    <w:rsid w:val="0085223F"/>
    <w:rsid w:val="00880C97"/>
    <w:rsid w:val="008837A9"/>
    <w:rsid w:val="00897388"/>
    <w:rsid w:val="008A341D"/>
    <w:rsid w:val="008B299E"/>
    <w:rsid w:val="008D6B8E"/>
    <w:rsid w:val="008E6805"/>
    <w:rsid w:val="008F11CB"/>
    <w:rsid w:val="0095658D"/>
    <w:rsid w:val="00967FB8"/>
    <w:rsid w:val="009B3008"/>
    <w:rsid w:val="00A10C56"/>
    <w:rsid w:val="00A3717B"/>
    <w:rsid w:val="00A63022"/>
    <w:rsid w:val="00A7722A"/>
    <w:rsid w:val="00A86E22"/>
    <w:rsid w:val="00A908E3"/>
    <w:rsid w:val="00AB7169"/>
    <w:rsid w:val="00AD5194"/>
    <w:rsid w:val="00AE4565"/>
    <w:rsid w:val="00B02CD4"/>
    <w:rsid w:val="00B90A54"/>
    <w:rsid w:val="00BA4AE0"/>
    <w:rsid w:val="00BD37C5"/>
    <w:rsid w:val="00BF7FEB"/>
    <w:rsid w:val="00C04C56"/>
    <w:rsid w:val="00C27405"/>
    <w:rsid w:val="00C30E28"/>
    <w:rsid w:val="00C31ECF"/>
    <w:rsid w:val="00C332A7"/>
    <w:rsid w:val="00C37E1F"/>
    <w:rsid w:val="00C54907"/>
    <w:rsid w:val="00C55B5C"/>
    <w:rsid w:val="00CA18FF"/>
    <w:rsid w:val="00CB0986"/>
    <w:rsid w:val="00CB57E2"/>
    <w:rsid w:val="00CD4B48"/>
    <w:rsid w:val="00CE72E1"/>
    <w:rsid w:val="00D13D9B"/>
    <w:rsid w:val="00D240CA"/>
    <w:rsid w:val="00D30992"/>
    <w:rsid w:val="00D30CC0"/>
    <w:rsid w:val="00D37E1F"/>
    <w:rsid w:val="00D91B06"/>
    <w:rsid w:val="00DF135D"/>
    <w:rsid w:val="00DF4B14"/>
    <w:rsid w:val="00E079D4"/>
    <w:rsid w:val="00E17596"/>
    <w:rsid w:val="00E26F55"/>
    <w:rsid w:val="00E3072A"/>
    <w:rsid w:val="00E44164"/>
    <w:rsid w:val="00E70C60"/>
    <w:rsid w:val="00E8464F"/>
    <w:rsid w:val="00E84A9F"/>
    <w:rsid w:val="00E9414B"/>
    <w:rsid w:val="00EB4078"/>
    <w:rsid w:val="00EB5EE5"/>
    <w:rsid w:val="00EE5098"/>
    <w:rsid w:val="00F330C6"/>
    <w:rsid w:val="00F33FB9"/>
    <w:rsid w:val="00F4177D"/>
    <w:rsid w:val="00F43BB3"/>
    <w:rsid w:val="00F569A9"/>
    <w:rsid w:val="00F70510"/>
    <w:rsid w:val="00FA3791"/>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4F14666C"/>
  <w15:docId w15:val="{4D1CCC04-B846-4E07-AB92-102154DA1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uiPriority w:val="39"/>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se.gov.uk/pubns/indg458.htm"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wright\Desktop\NRW%20Letter%20templat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Queensferry Mineral Fibre Works   SITE CONTACT  GRAHAM JONES  01244 525560  Graham.Jones@knaufinsulation.com  </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PO Box 10, Stafford Road, St Helens, Merseyside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2016-11-21T00:00:00+00:00</Document_x0020_Date>
    <Facility_x0020_Address xmlns="859f7ad6-93f6-4205-b62b-a17f28acbbac">Chemistry Lane, Queensferry, Flintshire.</Facility_x0020_Address>
    <Environment_x0020_Sub_x0020_Folder xmlns="859f7ad6-93f6-4205-b62b-a17f28acbbac">Licence supervision</Environment_x0020_Sub_x0020_Folder>
    <Customer_x0020_Name xmlns="859f7ad6-93f6-4205-b62b-a17f28acbbac">Knauf Insulation Limited</Customer_x0020_Name>
    <IconOverlay xmlns="http://schemas.microsoft.com/sharepoint/v4" xsi:nil="true"/>
    <Surrendered_x002f_Expired xmlns="859f7ad6-93f6-4205-b62b-a17f28acbbac" xsi:nil="true"/>
    <Post_x0020_code xmlns="859f7ad6-93f6-4205-b62b-a17f28acbbac">CH5 2DA</Post_x0020_code>
    <Surrendered_x002f_Expired_x0020_Date xmlns="859f7ad6-93f6-4205-b62b-a17f28acbbac" xsi:nil="true"/>
    <_dlc_DocId xmlns="9be56660-2c31-41ef-bc00-23e72f632f2a">REGU-408-13522</_dlc_DocId>
    <_dlc_DocIdUrl xmlns="9be56660-2c31-41ef-bc00-23e72f632f2a">
      <Url>https://cyfoethnaturiolcymru.sharepoint.com/teams/Regulatory/Permitting/_layouts/15/DocIdRedir.aspx?ID=REGU-408-13522</Url>
      <Description>REGU-408-13522</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6F95DFE-6781-4072-93E4-346CD42AE103}">
  <ds:schemaRefs>
    <ds:schemaRef ds:uri="http://schemas.openxmlformats.org/package/2006/metadata/core-properties"/>
    <ds:schemaRef ds:uri="http://www.w3.org/XML/1998/namespace"/>
    <ds:schemaRef ds:uri="http://purl.org/dc/elements/1.1/"/>
    <ds:schemaRef ds:uri="http://purl.org/dc/dcmitype/"/>
    <ds:schemaRef ds:uri="http://schemas.microsoft.com/office/2006/metadata/properties"/>
    <ds:schemaRef ds:uri="http://schemas.microsoft.com/office/infopath/2007/PartnerControls"/>
    <ds:schemaRef ds:uri="http://purl.org/dc/terms/"/>
    <ds:schemaRef ds:uri="http://schemas.microsoft.com/office/2006/documentManagement/types"/>
    <ds:schemaRef ds:uri="6f221845-8bb7-4436-859f-d061584e8829"/>
    <ds:schemaRef ds:uri="7101b54a-c63e-4e2e-88bc-34cc7e4ff740"/>
  </ds:schemaRefs>
</ds:datastoreItem>
</file>

<file path=customXml/itemProps2.xml><?xml version="1.0" encoding="utf-8"?>
<ds:datastoreItem xmlns:ds="http://schemas.openxmlformats.org/officeDocument/2006/customXml" ds:itemID="{AF8FCA2D-FCFD-4C13-BD61-05297C165568}"/>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BC7449BA-4825-4C26-8459-D4AC17FB2A96}"/>
</file>

<file path=customXml/itemProps5.xml><?xml version="1.0" encoding="utf-8"?>
<ds:datastoreItem xmlns:ds="http://schemas.openxmlformats.org/officeDocument/2006/customXml" ds:itemID="{C9E5A320-74E5-4A32-BC9D-8F5D3F6C79EC}"/>
</file>

<file path=docProps/app.xml><?xml version="1.0" encoding="utf-8"?>
<Properties xmlns="http://schemas.openxmlformats.org/officeDocument/2006/extended-properties" xmlns:vt="http://schemas.openxmlformats.org/officeDocument/2006/docPropsVTypes">
  <Template>NRW Letter template.dotx</Template>
  <TotalTime>0</TotalTime>
  <Pages>1</Pages>
  <Words>155</Words>
  <Characters>887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1040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3</cp:revision>
  <cp:lastPrinted>2013-12-05T11:23:00Z</cp:lastPrinted>
  <dcterms:created xsi:type="dcterms:W3CDTF">2016-11-21T10:31:00Z</dcterms:created>
  <dcterms:modified xsi:type="dcterms:W3CDTF">2016-11-21T10:45:00Z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8ceff744-30ef-45a6-82e7-f379061c13f2</vt:lpwstr>
  </property>
  <property fmtid="{D5CDD505-2E9C-101B-9397-08002B2CF9AE}" pid="4" name="_docset_NoMedatataSyncRequired">
    <vt:lpwstr>False</vt:lpwstr>
  </property>
  <property fmtid="{D5CDD505-2E9C-101B-9397-08002B2CF9AE}" pid="5" name="_dlc_DocId">
    <vt:lpwstr>REGU-408-13522</vt:lpwstr>
  </property>
  <property fmtid="{D5CDD505-2E9C-101B-9397-08002B2CF9AE}" pid="6" name="_dlc_DocIdUrl">
    <vt:lpwstr>https://cyfoethnaturiolcymru.sharepoint.com/teams/Regulatory/Permitting/_layouts/15/DocIdRedir.aspx?ID=REGU-408-13522, REGU-408-13522</vt:lpwstr>
  </property>
</Properties>
</file>