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5F618120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4B41E2">
              <w:rPr>
                <w:color w:val="FF0000"/>
                <w:sz w:val="22"/>
                <w:szCs w:val="22"/>
              </w:rPr>
              <w:t>AP3139FT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174A220F" w:rsidR="00C55B5C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Chief Executive</w:t>
      </w:r>
    </w:p>
    <w:p w14:paraId="4D1BCC7B" w14:textId="0F79260B" w:rsidR="00F400F9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Dwr Cymru Cyfyngedig</w:t>
      </w:r>
    </w:p>
    <w:p w14:paraId="5E3AC3DF" w14:textId="5F6E6119" w:rsidR="008B34DD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Pentwyn Road</w:t>
      </w:r>
    </w:p>
    <w:p w14:paraId="5A1B2BDB" w14:textId="36989B02" w:rsidR="008B34DD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Nelson</w:t>
      </w:r>
    </w:p>
    <w:p w14:paraId="5D76EE16" w14:textId="671C0E58" w:rsidR="008B34DD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Treharris</w:t>
      </w:r>
    </w:p>
    <w:p w14:paraId="5E75C539" w14:textId="28E69FEF" w:rsidR="008B34DD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Mid Glamorgan</w:t>
      </w:r>
    </w:p>
    <w:p w14:paraId="67F47984" w14:textId="1B488587" w:rsidR="008B34DD" w:rsidRDefault="008B34D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CF46 6LY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2E7A0DB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8B34DD">
        <w:rPr>
          <w:sz w:val="22"/>
          <w:szCs w:val="22"/>
        </w:rPr>
        <w:t>Chief Executive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85A3FD9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8B34DD">
        <w:rPr>
          <w:rFonts w:cs="Arial"/>
          <w:snapToGrid w:val="0"/>
          <w:color w:val="FF0000"/>
          <w:sz w:val="22"/>
          <w:szCs w:val="22"/>
        </w:rPr>
        <w:t>Jonathan.Dean@dwrcymru.com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8B34D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B34D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B34D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B34D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B34D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Five Fords WWTW Gas to Grid Facility  SITE CONTACT  JONATHAN DEAN  0978 266973  Jonathan.Dean@dwrcymru.com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Five Fords WWTW, Cefn Rd, Marchwell, Wrexham</Facility_x0020_Address>
    <Environment_x0020_Sub_x0020_Folder xmlns="859f7ad6-93f6-4205-b62b-a17f28acbbac">Licence supervision</Environment_x0020_Sub_x0020_Folder>
    <Customer_x0020_Name xmlns="859f7ad6-93f6-4205-b62b-a17f28acbbac">Dwr Cymru</Customer_x0020_Name>
    <IconOverlay xmlns="http://schemas.microsoft.com/sharepoint/v4" xsi:nil="true"/>
    <Surrendered_x002f_Expired xmlns="859f7ad6-93f6-4205-b62b-a17f28acbbac" xsi:nil="true"/>
    <Post_x0020_code xmlns="859f7ad6-93f6-4205-b62b-a17f28acbbac">LL13 0PA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F1F9FF-FB72-4A15-935A-9250E6957C11}"/>
</file>

<file path=customXml/itemProps3.xml><?xml version="1.0" encoding="utf-8"?>
<ds:datastoreItem xmlns:ds="http://schemas.openxmlformats.org/officeDocument/2006/customXml" ds:itemID="{BC8120B1-1C6C-4642-83D0-018A2BCEB5E3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2016-03-22T13:22:00Z</dcterms:created>
  <dcterms:modified xsi:type="dcterms:W3CDTF">2016-03-22T13:22:00Z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82a9af2b-7205-4870-bae7-cf0020d7c3c0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