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ED78248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166AA0">
              <w:rPr>
                <w:color w:val="FF0000"/>
                <w:sz w:val="22"/>
                <w:szCs w:val="22"/>
              </w:rPr>
              <w:t>BU2357IP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5C38153" w14:textId="2704CE38" w:rsidR="00350EA6" w:rsidRDefault="00166AA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Warwick International Group Limited</w:t>
      </w:r>
    </w:p>
    <w:p w14:paraId="1D1418B6" w14:textId="33511EBF" w:rsidR="00166AA0" w:rsidRDefault="00166AA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Knowle</w:t>
      </w:r>
    </w:p>
    <w:p w14:paraId="01A1B2B3" w14:textId="6AC3AB46" w:rsidR="00166AA0" w:rsidRDefault="00166AA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Nether Lane</w:t>
      </w:r>
    </w:p>
    <w:p w14:paraId="344589C9" w14:textId="5DB17CA0" w:rsidR="00166AA0" w:rsidRDefault="00166AA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Hazelwood</w:t>
      </w:r>
    </w:p>
    <w:p w14:paraId="26BDE2C6" w14:textId="2450AA0C" w:rsidR="00166AA0" w:rsidRDefault="00166AA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Derby</w:t>
      </w:r>
    </w:p>
    <w:p w14:paraId="05AEF744" w14:textId="1217DFE6" w:rsidR="00166AA0" w:rsidRDefault="00166AA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DE56 4AN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D4768B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166AA0">
        <w:rPr>
          <w:rFonts w:cs="Arial"/>
          <w:snapToGrid w:val="0"/>
          <w:color w:val="FF0000"/>
          <w:sz w:val="22"/>
          <w:szCs w:val="22"/>
        </w:rPr>
        <w:t>Pbryant@warwickchem.com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66AA0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66AA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66AA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66AA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66AA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66AA0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50EA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Mostyn Organic Chemicals  SITE CONTACT  PETER BRYANT  01745 560651  Peter.Bryant@Lubrizol.com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Dock Road, Mostyn, Holywell, Flintshire. CH8 9HE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Dock Road, Mostyn, Holywell, Flintshire.</Facility_x0020_Address>
    <Environment_x0020_Sub_x0020_Folder xmlns="859f7ad6-93f6-4205-b62b-a17f28acbbac">Licence supervision</Environment_x0020_Sub_x0020_Folder>
    <Customer_x0020_Name xmlns="859f7ad6-93f6-4205-b62b-a17f28acbbac">Warwick International Limited</Customer_x0020_Name>
    <IconOverlay xmlns="http://schemas.microsoft.com/sharepoint/v4" xsi:nil="true"/>
    <Surrendered_x002f_Expired xmlns="859f7ad6-93f6-4205-b62b-a17f28acbbac" xsi:nil="true"/>
    <Post_x0020_code xmlns="859f7ad6-93f6-4205-b62b-a17f28acbbac">CH8 9HE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7AA7EB9-B1DD-42EA-BE47-E7C5A00C21E6}"/>
</file>

<file path=customXml/itemProps2.xml><?xml version="1.0" encoding="utf-8"?>
<ds:datastoreItem xmlns:ds="http://schemas.openxmlformats.org/officeDocument/2006/customXml" ds:itemID="{3AA7D5FC-F844-44B5-BC87-F41E6E60BE99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2016-03-21T11:54:00Z</dcterms:created>
  <dcterms:modified xsi:type="dcterms:W3CDTF">2016-03-21T11:54:00Z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b02931bf-1b08-4506-a036-4eee6a0f6cc5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