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6375B80" w14:textId="51C00516" w:rsidR="00662999" w:rsidRDefault="00C04F37" w:rsidP="005421B7">
      <w:pPr>
        <w:ind w:left="709" w:hanging="709"/>
        <w:rPr>
          <w:rFonts w:cs="Arial"/>
        </w:rPr>
      </w:pPr>
      <w:r>
        <w:rPr>
          <w:rFonts w:cs="Arial"/>
        </w:rPr>
        <w:t xml:space="preserve">         </w:t>
      </w:r>
      <w:r w:rsidR="00662999">
        <w:rPr>
          <w:rFonts w:cs="Arial"/>
        </w:rPr>
        <w:tab/>
      </w:r>
      <w:r w:rsidR="005421B7">
        <w:rPr>
          <w:rFonts w:cs="Arial"/>
        </w:rPr>
        <w:t>The Paddocks</w:t>
      </w:r>
    </w:p>
    <w:p w14:paraId="03182E97" w14:textId="04678D46" w:rsidR="005421B7" w:rsidRDefault="005421B7" w:rsidP="005421B7">
      <w:pPr>
        <w:ind w:left="709"/>
        <w:rPr>
          <w:rFonts w:cs="Arial"/>
        </w:rPr>
      </w:pPr>
      <w:r>
        <w:rPr>
          <w:rFonts w:cs="Arial"/>
        </w:rPr>
        <w:t>Nantyderry</w:t>
      </w:r>
    </w:p>
    <w:p w14:paraId="4E8FF99B" w14:textId="7DDB09B1" w:rsidR="005421B7" w:rsidRDefault="005421B7" w:rsidP="005421B7">
      <w:pPr>
        <w:ind w:left="709"/>
        <w:rPr>
          <w:rFonts w:cs="Arial"/>
        </w:rPr>
      </w:pPr>
      <w:r>
        <w:rPr>
          <w:rFonts w:cs="Arial"/>
        </w:rPr>
        <w:t>Abergavenny</w:t>
      </w:r>
    </w:p>
    <w:p w14:paraId="13A3615E" w14:textId="570FD47E" w:rsidR="005421B7" w:rsidRDefault="005421B7" w:rsidP="005421B7">
      <w:pPr>
        <w:ind w:left="709"/>
        <w:rPr>
          <w:rFonts w:cs="Arial"/>
          <w:color w:val="FF0000"/>
        </w:rPr>
      </w:pPr>
      <w:r>
        <w:rPr>
          <w:rFonts w:cs="Arial"/>
        </w:rPr>
        <w:t>Monmouthshire   NP7 9DP</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74F7D68A" w:rsidR="002577B0" w:rsidRPr="00C04F37" w:rsidRDefault="00997858" w:rsidP="002577B0">
            <w:pPr>
              <w:rPr>
                <w:rFonts w:cs="Arial"/>
              </w:rPr>
            </w:pPr>
            <w:r>
              <w:rPr>
                <w:rFonts w:cs="Arial"/>
              </w:rPr>
              <w:t>YP3537MD</w:t>
            </w:r>
          </w:p>
        </w:tc>
        <w:tc>
          <w:tcPr>
            <w:tcW w:w="2835" w:type="dxa"/>
          </w:tcPr>
          <w:p w14:paraId="4107B008" w14:textId="766B9E7E" w:rsidR="002577B0" w:rsidRPr="00C04F37" w:rsidRDefault="005421B7" w:rsidP="002577B0">
            <w:pPr>
              <w:rPr>
                <w:rFonts w:cs="Arial"/>
              </w:rPr>
            </w:pPr>
            <w:r>
              <w:rPr>
                <w:rFonts w:cs="Arial"/>
              </w:rPr>
              <w:t>Mr D and Mrs J Whistance</w:t>
            </w:r>
          </w:p>
        </w:tc>
        <w:tc>
          <w:tcPr>
            <w:tcW w:w="3404" w:type="dxa"/>
          </w:tcPr>
          <w:p w14:paraId="62EE5E52" w14:textId="77777777" w:rsidR="005421B7" w:rsidRDefault="00997858" w:rsidP="00997858">
            <w:pPr>
              <w:ind w:left="709" w:hanging="709"/>
              <w:rPr>
                <w:rFonts w:cs="Arial"/>
              </w:rPr>
            </w:pPr>
            <w:r>
              <w:rPr>
                <w:rFonts w:cs="Arial"/>
              </w:rPr>
              <w:t>The Paddocks</w:t>
            </w:r>
          </w:p>
          <w:p w14:paraId="7DBDC0D7" w14:textId="7B6286AE" w:rsidR="00997858" w:rsidRDefault="00305717" w:rsidP="00997858">
            <w:pPr>
              <w:ind w:left="709" w:hanging="709"/>
              <w:rPr>
                <w:rFonts w:cs="Arial"/>
              </w:rPr>
            </w:pPr>
            <w:r>
              <w:rPr>
                <w:rFonts w:cs="Arial"/>
              </w:rPr>
              <w:t>Nant yd</w:t>
            </w:r>
            <w:bookmarkStart w:id="0" w:name="_GoBack"/>
            <w:bookmarkEnd w:id="0"/>
            <w:r w:rsidR="00997858">
              <w:rPr>
                <w:rFonts w:cs="Arial"/>
              </w:rPr>
              <w:t>erry</w:t>
            </w:r>
          </w:p>
          <w:p w14:paraId="40D9C8B9" w14:textId="77777777" w:rsidR="00997858" w:rsidRDefault="00997858" w:rsidP="00997858">
            <w:pPr>
              <w:ind w:left="709" w:hanging="709"/>
              <w:rPr>
                <w:rFonts w:cs="Arial"/>
              </w:rPr>
            </w:pPr>
            <w:r>
              <w:rPr>
                <w:rFonts w:cs="Arial"/>
              </w:rPr>
              <w:t>Abergavenny</w:t>
            </w:r>
          </w:p>
          <w:p w14:paraId="6A8909ED" w14:textId="77777777" w:rsidR="00997858" w:rsidRDefault="00997858" w:rsidP="00997858">
            <w:pPr>
              <w:ind w:left="709" w:hanging="709"/>
              <w:rPr>
                <w:rFonts w:cs="Arial"/>
              </w:rPr>
            </w:pPr>
            <w:r>
              <w:rPr>
                <w:rFonts w:cs="Arial"/>
              </w:rPr>
              <w:t>Monmouthshire   NP7 9DP</w:t>
            </w:r>
          </w:p>
          <w:p w14:paraId="5EF904B0" w14:textId="41E217EA" w:rsidR="00997858" w:rsidRPr="00C04F37" w:rsidRDefault="00997858" w:rsidP="00997858">
            <w:pPr>
              <w:ind w:left="709" w:hanging="709"/>
              <w:rPr>
                <w:rFonts w:cs="Arial"/>
              </w:rPr>
            </w:pPr>
          </w:p>
        </w:tc>
      </w:tr>
    </w:tbl>
    <w:p w14:paraId="26CB07D1" w14:textId="264EB2D3"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05717">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05717">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305717">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05717">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5717"/>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9DP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LAND-551-322</_dlc_DocId>
    <_dlc_DocIdUrl xmlns="9be56660-2c31-41ef-bc00-23e72f632f2a">
      <Url>https://cyfoethnaturiolcymru.sharepoint.com/teams/Regulatory/Permitting/_layouts/15/DocIdRedir.aspx?ID=LAND-551-322</Url>
      <Description>LAND-551-322</Description>
    </_dlc_DocIdUrl>
    <Site_x0020_Name xmlns="859f7ad6-93f6-4205-b62b-a17f28acbbac">The Paddocks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David Whistance &amp; Mrs Jane Whistance</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schemas.openxmlformats.org/package/2006/metadata/core-properties"/>
    <ds:schemaRef ds:uri="http://www.w3.org/XML/1998/namespace"/>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ADE5BC1-7521-41F7-AD02-138D3400A733}"/>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EEC0699-6873-451E-8D4B-EF04019EB1CD}"/>
</file>

<file path=customXml/itemProps6.xml><?xml version="1.0" encoding="utf-8"?>
<ds:datastoreItem xmlns:ds="http://schemas.openxmlformats.org/officeDocument/2006/customXml" ds:itemID="{660B4A0B-CE72-4027-8BAE-2F3129D0E8C5}">
  <ds:schemaRefs>
    <ds:schemaRef ds:uri="http://schemas.openxmlformats.org/officeDocument/2006/bibliography"/>
  </ds:schemaRefs>
</ds:datastoreItem>
</file>

<file path=customXml/itemProps7.xml><?xml version="1.0" encoding="utf-8"?>
<ds:datastoreItem xmlns:ds="http://schemas.openxmlformats.org/officeDocument/2006/customXml" ds:itemID="{A58CFC7B-982F-48D1-9BE3-117B3371D6A5}"/>
</file>

<file path=docProps/app.xml><?xml version="1.0" encoding="utf-8"?>
<Properties xmlns="http://schemas.openxmlformats.org/officeDocument/2006/extended-properties" xmlns:vt="http://schemas.openxmlformats.org/officeDocument/2006/docPropsVTypes">
  <Template>Briefing Note.dot</Template>
  <TotalTime>0</TotalTime>
  <Pages>9</Pages>
  <Words>2038</Words>
  <Characters>13023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2016-03-23T11:04:00Z</dcterms:created>
  <dcterms:modified xsi:type="dcterms:W3CDTF">2016-03-23T19:57:00Z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b47ee48f-c466-4bda-a0cd-ec7ef2bc458a</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32200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