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DB39CC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E50885">
              <w:rPr>
                <w:color w:val="FF0000"/>
                <w:sz w:val="22"/>
                <w:szCs w:val="22"/>
              </w:rPr>
              <w:t>WP3836ZF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2D35001" w14:textId="1C7A265A" w:rsidR="00CB2EF8" w:rsidRPr="00CB2EF8" w:rsidRDefault="00CB2EF8" w:rsidP="00C55B5C">
      <w:pPr>
        <w:pStyle w:val="BodyText"/>
        <w:rPr>
          <w:sz w:val="22"/>
          <w:szCs w:val="22"/>
        </w:rPr>
      </w:pPr>
      <w:r w:rsidRPr="00CB2EF8">
        <w:rPr>
          <w:rFonts w:cs="Arial"/>
          <w:sz w:val="22"/>
          <w:szCs w:val="22"/>
        </w:rPr>
        <w:t>Tradebe Healthcare National Limited</w:t>
      </w:r>
    </w:p>
    <w:p w14:paraId="4416C773" w14:textId="22E8145B" w:rsidR="00697CE9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Atlas House</w:t>
      </w:r>
    </w:p>
    <w:p w14:paraId="2F13BA8A" w14:textId="4B97428A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Third Avenue</w:t>
      </w:r>
    </w:p>
    <w:p w14:paraId="24C5994F" w14:textId="538CEC8B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Globe Park</w:t>
      </w:r>
    </w:p>
    <w:p w14:paraId="6D4A3981" w14:textId="0E1259F6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Marlow</w:t>
      </w:r>
    </w:p>
    <w:p w14:paraId="0C1EA0FA" w14:textId="13FF8A6F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Buckinghamshire</w:t>
      </w:r>
      <w:bookmarkStart w:id="1" w:name="_GoBack"/>
      <w:bookmarkEnd w:id="1"/>
    </w:p>
    <w:p w14:paraId="168C0098" w14:textId="40F923EF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SL7 1EY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D946CE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B525F">
        <w:rPr>
          <w:rFonts w:cs="Arial"/>
          <w:snapToGrid w:val="0"/>
          <w:color w:val="FF0000"/>
          <w:sz w:val="22"/>
          <w:szCs w:val="22"/>
        </w:rPr>
        <w:t>paul.phillips@tradebe.com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CB2EF8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B2EF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B2EF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EDB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B2EF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B2EF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2EF8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  SITE CONTACT  LORNA STEEL  01524 865416  Lorna.steel@tradebe.com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9RJ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FC6CB96-CC61-4508-A92F-B1101524BF08}"/>
</file>

<file path=customXml/itemProps4.xml><?xml version="1.0" encoding="utf-8"?>
<ds:datastoreItem xmlns:ds="http://schemas.openxmlformats.org/officeDocument/2006/customXml" ds:itemID="{C6EB2F58-7256-4274-A53B-B000975E020E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3</cp:revision>
  <cp:lastPrinted>2013-12-05T11:23:00Z</cp:lastPrinted>
  <dcterms:created xsi:type="dcterms:W3CDTF">2016-03-21T09:55:00Z</dcterms:created>
  <dcterms:modified xsi:type="dcterms:W3CDTF">2016-03-21T10:06:00Z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eadd6547-e7cc-4efd-9b82-5551ef61f2bf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