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CC754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B77F33">
              <w:rPr>
                <w:color w:val="FF0000"/>
                <w:sz w:val="22"/>
                <w:szCs w:val="22"/>
              </w:rPr>
              <w:t>BU7545IM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68C0098" w14:textId="75341908" w:rsidR="00BB525F" w:rsidRDefault="00B77F3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Valspar (UK) Corporation Ltd</w:t>
      </w:r>
    </w:p>
    <w:p w14:paraId="5D67E11E" w14:textId="5A2D0144" w:rsidR="00B77F33" w:rsidRDefault="00B77F3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Station Lane</w:t>
      </w:r>
    </w:p>
    <w:p w14:paraId="12EAF105" w14:textId="3579C194" w:rsidR="00B77F33" w:rsidRDefault="00B77F3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Witney</w:t>
      </w:r>
    </w:p>
    <w:p w14:paraId="5067B439" w14:textId="61DB8F8D" w:rsidR="00B77F33" w:rsidRDefault="00B77F3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Oxfordshire</w:t>
      </w:r>
    </w:p>
    <w:p w14:paraId="5C632050" w14:textId="2448A915" w:rsidR="00B77F33" w:rsidRDefault="00B77F33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OX28 4XR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6CD9AD6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77F33">
        <w:rPr>
          <w:rFonts w:cs="Arial"/>
          <w:snapToGrid w:val="0"/>
          <w:color w:val="FF0000"/>
          <w:sz w:val="22"/>
          <w:szCs w:val="22"/>
        </w:rPr>
        <w:t>Philip.silver@valspar.com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B77F33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77F3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77F3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77F3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77F3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bradford\OD\Shared%20with%20Everyone\TSO%20Admin%20Folder\Pollution%20Inventory\2016\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Deeside Packaging Coatings  SITE CONTACT  CANDICE SANKOOMAR  01244 837310  Candice.sankoomar@sherwin.com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Avenue One, Station Lane, Witney, Oxfordshire. OX28 4XR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Parkway, Deeside Industrial Park, Deeside.</Facility_x0020_Address>
    <Environment_x0020_Sub_x0020_Folder xmlns="859f7ad6-93f6-4205-b62b-a17f28acbbac">Licence supervision</Environment_x0020_Sub_x0020_Folder>
    <Customer_x0020_Name xmlns="859f7ad6-93f6-4205-b62b-a17f28acbbac">Sherwin-Williams UK Ltd </Customer_x0020_Name>
    <Post_x0020_code xmlns="859f7ad6-93f6-4205-b62b-a17f28acbbac">CH5 2NN</Post_x0020_cod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C9334A0-F193-408C-9597-BB061A930F2E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BBFBF50-AC05-4581-B46C-7556A7EF5093}"/>
</file>

<file path=docProps/app.xml><?xml version="1.0" encoding="utf-8"?>
<Properties xmlns="http://schemas.openxmlformats.org/officeDocument/2006/extended-properties" xmlns:vt="http://schemas.openxmlformats.org/officeDocument/2006/docPropsVTypes">
  <Template>Signed Emissions inventory letter text.dotx</Template>
  <TotalTime>1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2016-03-21T10:01:00Z</dcterms:created>
  <dcterms:modified xsi:type="dcterms:W3CDTF">2016-03-21T10:01:00Z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08a77c1a-6802-48fb-89b4-e90703fc48b3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