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46319968" w14:textId="4E119654" w:rsidR="00276DC2" w:rsidRPr="00276DC2" w:rsidRDefault="00362433" w:rsidP="00276DC2">
      <w:pPr>
        <w:pStyle w:val="BodyText"/>
      </w:pPr>
      <w:r w:rsidRPr="00415A5C">
        <w:rPr>
          <w:rFonts w:cs="Arial"/>
        </w:rPr>
        <w:t xml:space="preserve">To: </w:t>
      </w:r>
      <w:r>
        <w:rPr>
          <w:rFonts w:cs="Arial"/>
        </w:rPr>
        <w:tab/>
      </w:r>
      <w:bookmarkStart w:id="0" w:name="_GoBack"/>
      <w:r w:rsidR="00246750" w:rsidRPr="00276DC2">
        <w:rPr>
          <w:rFonts w:cs="Arial"/>
        </w:rPr>
        <w:t xml:space="preserve">2 Sisters </w:t>
      </w:r>
      <w:r w:rsidR="0033604A" w:rsidRPr="00276DC2">
        <w:rPr>
          <w:rFonts w:cs="Arial"/>
        </w:rPr>
        <w:t>Poultry Limited</w:t>
      </w:r>
      <w:r w:rsidR="00276DC2" w:rsidRPr="00276DC2">
        <w:rPr>
          <w:rFonts w:cs="Arial"/>
        </w:rPr>
        <w:t xml:space="preserve">, </w:t>
      </w:r>
      <w:r w:rsidR="00276DC2" w:rsidRPr="00276DC2">
        <w:t>George Street</w:t>
      </w:r>
      <w:r w:rsidR="00276DC2" w:rsidRPr="00276DC2">
        <w:t xml:space="preserve">, </w:t>
      </w:r>
      <w:r w:rsidR="00276DC2" w:rsidRPr="00276DC2">
        <w:t>Coupar Angus</w:t>
      </w:r>
      <w:r w:rsidR="00276DC2" w:rsidRPr="00276DC2">
        <w:t xml:space="preserve">, </w:t>
      </w:r>
      <w:r w:rsidR="00276DC2" w:rsidRPr="00276DC2">
        <w:t>Blairgowrie</w:t>
      </w:r>
      <w:r w:rsidR="00276DC2" w:rsidRPr="00276DC2">
        <w:t xml:space="preserve">, </w:t>
      </w:r>
      <w:r w:rsidR="00276DC2" w:rsidRPr="00276DC2">
        <w:t>Perthshire</w:t>
      </w:r>
    </w:p>
    <w:p w14:paraId="0CBCB1C0" w14:textId="28658EBE" w:rsidR="00276DC2" w:rsidRPr="00276DC2" w:rsidRDefault="00276DC2" w:rsidP="00276DC2">
      <w:pPr>
        <w:pStyle w:val="BodyText"/>
      </w:pPr>
      <w:r w:rsidRPr="00276DC2">
        <w:t xml:space="preserve">            </w:t>
      </w:r>
      <w:r w:rsidRPr="00276DC2">
        <w:t>Scotland</w:t>
      </w:r>
      <w:r w:rsidRPr="00276DC2">
        <w:t xml:space="preserve">. </w:t>
      </w:r>
      <w:r w:rsidRPr="00276DC2">
        <w:t>PH13 9LU</w:t>
      </w:r>
    </w:p>
    <w:bookmarkEnd w:id="0"/>
    <w:p w14:paraId="1BC70554" w14:textId="45156F80"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49198711" w:rsidR="002577B0" w:rsidRPr="003A7726" w:rsidRDefault="0033604A" w:rsidP="002577B0">
            <w:pPr>
              <w:rPr>
                <w:rFonts w:cs="Arial"/>
              </w:rPr>
            </w:pPr>
            <w:r>
              <w:rPr>
                <w:rFonts w:cs="Arial"/>
              </w:rPr>
              <w:t>YP3632EM</w:t>
            </w:r>
          </w:p>
        </w:tc>
        <w:tc>
          <w:tcPr>
            <w:tcW w:w="2835" w:type="dxa"/>
          </w:tcPr>
          <w:p w14:paraId="48EB76C6" w14:textId="77777777" w:rsidR="003A7726" w:rsidRPr="003A7726" w:rsidRDefault="003A7726" w:rsidP="002577B0">
            <w:pPr>
              <w:rPr>
                <w:rFonts w:cs="Arial"/>
              </w:rPr>
            </w:pPr>
          </w:p>
          <w:p w14:paraId="4107B008" w14:textId="2018E567" w:rsidR="002577B0" w:rsidRPr="003A7726" w:rsidRDefault="00246750" w:rsidP="002577B0">
            <w:pPr>
              <w:rPr>
                <w:rFonts w:cs="Arial"/>
              </w:rPr>
            </w:pPr>
            <w:r>
              <w:rPr>
                <w:rFonts w:cs="Arial"/>
              </w:rPr>
              <w:t>2</w:t>
            </w:r>
            <w:r w:rsidR="0033604A">
              <w:rPr>
                <w:rFonts w:cs="Arial"/>
              </w:rPr>
              <w:t xml:space="preserve"> Sisters Poultry Limited</w:t>
            </w:r>
          </w:p>
        </w:tc>
        <w:tc>
          <w:tcPr>
            <w:tcW w:w="3404" w:type="dxa"/>
          </w:tcPr>
          <w:p w14:paraId="363CCE6C" w14:textId="77777777" w:rsidR="00D6386E" w:rsidRDefault="00D6386E" w:rsidP="002577B0">
            <w:pPr>
              <w:rPr>
                <w:rFonts w:cs="Arial"/>
              </w:rPr>
            </w:pPr>
          </w:p>
          <w:p w14:paraId="5EF904B0" w14:textId="3E0B2FF4" w:rsidR="002577B0" w:rsidRPr="003A7726" w:rsidRDefault="0033604A" w:rsidP="002577B0">
            <w:pPr>
              <w:rPr>
                <w:rFonts w:cs="Arial"/>
              </w:rPr>
            </w:pPr>
            <w:r>
              <w:rPr>
                <w:rFonts w:cs="Arial"/>
              </w:rPr>
              <w:t>Glendale Avenue, Sandycroft, Flintshire.       CH5 2QP</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276DC2">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76DC2">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276DC2">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76DC2">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76DC2"/>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3516615">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Sandycroft Poultry Processing    SITE CONTACT  STEVEN VAN DER KEIFT  01244 535155  steven.vanderkeift@2sfg.com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Trinity Park House, Trinity Business Park, Fox Way, Wakefield, West Yorkshire, WF2 8EE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Glendale Avenue, Sandycroft, Deeside, Flintshire</Facility_x0020_Address>
    <Environment_x0020_Sub_x0020_Folder xmlns="859f7ad6-93f6-4205-b62b-a17f28acbbac">Licence supervision</Environment_x0020_Sub_x0020_Folder>
    <Customer_x0020_Name xmlns="859f7ad6-93f6-4205-b62b-a17f28acbbac">2 Sisters Food Group Limited</Customer_x0020_Name>
    <IconOverlay xmlns="http://schemas.microsoft.com/sharepoint/v4" xsi:nil="true"/>
    <Surrendered_x002f_Expired xmlns="859f7ad6-93f6-4205-b62b-a17f28acbbac" xsi:nil="true"/>
    <Post_x0020_code xmlns="859f7ad6-93f6-4205-b62b-a17f28acbbac">CH5 2QP</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BEE0B-01F0-4254-A522-1C0D43AC89DD}"/>
</file>

<file path=customXml/itemProps2.xml><?xml version="1.0" encoding="utf-8"?>
<ds:datastoreItem xmlns:ds="http://schemas.openxmlformats.org/officeDocument/2006/customXml" ds:itemID="{F054B652-B4F4-4477-BAC3-F9CFA866C909}">
  <ds:schemaRefs>
    <ds:schemaRef ds:uri="http://www.w3.org/XML/1998/namespace"/>
    <ds:schemaRef ds:uri="http://schemas.microsoft.com/office/infopath/2007/PartnerControls"/>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459A8D09-C9A0-4D9E-A9A0-64F0CBCFA775}"/>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63F037B0-2E68-46BB-B270-75863EF2B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2244</Words>
  <Characters>12792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2016-03-23T10:16:00Z</cp:lastPrinted>
  <dcterms:created xsi:type="dcterms:W3CDTF">2016-03-23T11:05:00Z</dcterms:created>
  <dcterms:modified xsi:type="dcterms:W3CDTF">2016-03-23T13:04:00Z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710f000f-99d7-47ec-84bd-432c4c3d151e</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