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3D148FE8"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17580D">
              <w:rPr>
                <w:color w:val="FF0000"/>
                <w:sz w:val="22"/>
                <w:szCs w:val="22"/>
              </w:rPr>
              <w:t>YP3632EM</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0DABE8ED" w14:textId="5649DC7C" w:rsidR="00704FE6" w:rsidRDefault="0017580D" w:rsidP="00C55B5C">
      <w:pPr>
        <w:pStyle w:val="BodyText"/>
        <w:rPr>
          <w:sz w:val="22"/>
          <w:szCs w:val="22"/>
        </w:rPr>
      </w:pPr>
      <w:r>
        <w:rPr>
          <w:sz w:val="22"/>
          <w:szCs w:val="22"/>
        </w:rPr>
        <w:t>2 Sisters Poultry Limited</w:t>
      </w:r>
    </w:p>
    <w:p w14:paraId="0022E8CE" w14:textId="5B3F8C49" w:rsidR="0017580D" w:rsidRDefault="0017580D" w:rsidP="00C55B5C">
      <w:pPr>
        <w:pStyle w:val="BodyText"/>
        <w:rPr>
          <w:sz w:val="22"/>
          <w:szCs w:val="22"/>
        </w:rPr>
      </w:pPr>
      <w:r>
        <w:rPr>
          <w:sz w:val="22"/>
          <w:szCs w:val="22"/>
        </w:rPr>
        <w:t>George Street</w:t>
      </w:r>
    </w:p>
    <w:p w14:paraId="307D8AB8" w14:textId="6B49228A" w:rsidR="0017580D" w:rsidRDefault="0017580D" w:rsidP="00C55B5C">
      <w:pPr>
        <w:pStyle w:val="BodyText"/>
        <w:rPr>
          <w:sz w:val="22"/>
          <w:szCs w:val="22"/>
        </w:rPr>
      </w:pPr>
      <w:r>
        <w:rPr>
          <w:sz w:val="22"/>
          <w:szCs w:val="22"/>
        </w:rPr>
        <w:t>Coupar Angus</w:t>
      </w:r>
    </w:p>
    <w:p w14:paraId="61253402" w14:textId="725E10D8" w:rsidR="0017580D" w:rsidRDefault="0017580D" w:rsidP="00C55B5C">
      <w:pPr>
        <w:pStyle w:val="BodyText"/>
        <w:rPr>
          <w:sz w:val="22"/>
          <w:szCs w:val="22"/>
        </w:rPr>
      </w:pPr>
      <w:r>
        <w:rPr>
          <w:sz w:val="22"/>
          <w:szCs w:val="22"/>
        </w:rPr>
        <w:t>Blairgowrie</w:t>
      </w:r>
    </w:p>
    <w:p w14:paraId="47FDE59A" w14:textId="0D60CB89" w:rsidR="0017580D" w:rsidRDefault="0017580D" w:rsidP="00C55B5C">
      <w:pPr>
        <w:pStyle w:val="BodyText"/>
        <w:rPr>
          <w:sz w:val="22"/>
          <w:szCs w:val="22"/>
        </w:rPr>
      </w:pPr>
      <w:r>
        <w:rPr>
          <w:sz w:val="22"/>
          <w:szCs w:val="22"/>
        </w:rPr>
        <w:t>Perthshire</w:t>
      </w:r>
    </w:p>
    <w:p w14:paraId="386B747E" w14:textId="1ED3250E" w:rsidR="0017580D" w:rsidRDefault="0017580D" w:rsidP="00C55B5C">
      <w:pPr>
        <w:pStyle w:val="BodyText"/>
        <w:rPr>
          <w:sz w:val="22"/>
          <w:szCs w:val="22"/>
        </w:rPr>
      </w:pPr>
      <w:r>
        <w:rPr>
          <w:sz w:val="22"/>
          <w:szCs w:val="22"/>
        </w:rPr>
        <w:t>Scotland</w:t>
      </w:r>
    </w:p>
    <w:p w14:paraId="72EA3A80" w14:textId="6AA649E8" w:rsidR="0017580D" w:rsidRPr="0053474D" w:rsidRDefault="0017580D" w:rsidP="00C55B5C">
      <w:pPr>
        <w:pStyle w:val="BodyText"/>
        <w:rPr>
          <w:sz w:val="22"/>
          <w:szCs w:val="22"/>
        </w:rPr>
      </w:pPr>
      <w:r>
        <w:rPr>
          <w:sz w:val="22"/>
          <w:szCs w:val="22"/>
        </w:rPr>
        <w:t>PH13 9LU</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7580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7580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7580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7580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Poultry Processing    SITE CONTACT  STEVEN VAN DER KEIFT  01244 535155  steven.vanderkeift@2sfg.com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Glendale Avenue, Sandycroft, Deeside, Flintshire</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CH5 2QP</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9be56660-2c31-41ef-bc00-23e72f632f2a"/>
    <ds:schemaRef ds:uri="http://purl.org/dc/dcmitype/"/>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84958D93-3291-4055-A17B-770D724826D2}"/>
</file>

<file path=customXml/itemProps5.xml><?xml version="1.0" encoding="utf-8"?>
<ds:datastoreItem xmlns:ds="http://schemas.openxmlformats.org/officeDocument/2006/customXml" ds:itemID="{00B660D1-2923-453C-9CB5-5545DA143DC7}"/>
</file>

<file path=customXml/itemProps6.xml><?xml version="1.0" encoding="utf-8"?>
<ds:datastoreItem xmlns:ds="http://schemas.openxmlformats.org/officeDocument/2006/customXml" ds:itemID="{212FE157-6937-42DB-A0E8-6BAA9994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2017-01-04T14:14:00Z</cp:lastPrinted>
  <dcterms:created xsi:type="dcterms:W3CDTF">2017-01-04T14:17:00Z</dcterms:created>
  <dcterms:modified xsi:type="dcterms:W3CDTF">2017-01-04T14:17:00Z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8ceaeed6-bbd1-4432-b8a4-4cd27d808f8d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