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1EC94326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A45FFD">
              <w:rPr>
                <w:color w:val="FF0000"/>
                <w:sz w:val="22"/>
                <w:szCs w:val="22"/>
              </w:rPr>
              <w:t>YP3632EM</w:t>
            </w:r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67F47984" w14:textId="61C84D10" w:rsidR="008B34DD" w:rsidRDefault="00A07BA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Secretary</w:t>
      </w:r>
    </w:p>
    <w:p w14:paraId="391C9E0F" w14:textId="5BC619E1" w:rsidR="001705D4" w:rsidRDefault="00A45FFD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 Sisters Poultry Limited</w:t>
      </w:r>
    </w:p>
    <w:p w14:paraId="4983AE64" w14:textId="35F8A0B1" w:rsidR="00A45FFD" w:rsidRDefault="00A45FFD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George Street</w:t>
      </w:r>
    </w:p>
    <w:p w14:paraId="1BC37F55" w14:textId="0F87F7A1" w:rsidR="00A45FFD" w:rsidRDefault="00A45FFD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Coupar Angus</w:t>
      </w:r>
    </w:p>
    <w:p w14:paraId="7AA7B998" w14:textId="5D686A14" w:rsidR="00A45FFD" w:rsidRDefault="00A45FFD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Blairgowrie</w:t>
      </w:r>
    </w:p>
    <w:p w14:paraId="6B1D4838" w14:textId="13CCF06C" w:rsidR="00A45FFD" w:rsidRDefault="00A45FFD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Perthshire</w:t>
      </w:r>
    </w:p>
    <w:p w14:paraId="71137DC5" w14:textId="015E2FCB" w:rsidR="00A45FFD" w:rsidRDefault="00A45FFD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Scotland</w:t>
      </w:r>
    </w:p>
    <w:p w14:paraId="3FBE44B2" w14:textId="0755F8FE" w:rsidR="00A45FFD" w:rsidRDefault="00A45FFD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PH13 9LU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3330CB5E" w:rsidR="00D057FC" w:rsidRPr="008B34DD" w:rsidRDefault="00697CE9" w:rsidP="008B34DD">
      <w:pPr>
        <w:pStyle w:val="BodyText"/>
        <w:rPr>
          <w:sz w:val="22"/>
          <w:szCs w:val="22"/>
        </w:rPr>
      </w:pPr>
      <w:bookmarkStart w:id="1" w:name="Dear"/>
      <w:bookmarkEnd w:id="0"/>
      <w:bookmarkEnd w:id="1"/>
      <w:r>
        <w:rPr>
          <w:rFonts w:cs="Arial"/>
          <w:sz w:val="22"/>
          <w:szCs w:val="22"/>
        </w:rPr>
        <w:t xml:space="preserve">To The </w:t>
      </w:r>
      <w:r w:rsidR="00A07BAF">
        <w:rPr>
          <w:sz w:val="22"/>
          <w:szCs w:val="22"/>
        </w:rPr>
        <w:t>Company Secretary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2" w:name="SubjectHeading"/>
      <w:bookmarkEnd w:id="2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3" w:name="Contents"/>
      <w:bookmarkStart w:id="4" w:name="EndofContents"/>
      <w:bookmarkStart w:id="5" w:name="Closing"/>
      <w:bookmarkEnd w:id="3"/>
      <w:bookmarkEnd w:id="4"/>
      <w:bookmarkEnd w:id="5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096E131D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A45FFD">
        <w:rPr>
          <w:rFonts w:cs="Arial"/>
          <w:snapToGrid w:val="0"/>
          <w:color w:val="FF0000"/>
          <w:sz w:val="22"/>
          <w:szCs w:val="22"/>
        </w:rPr>
        <w:t>Peter.Hallows@2SFG.com</w:t>
      </w:r>
      <w:bookmarkStart w:id="6" w:name="_GoBack"/>
      <w:bookmarkEnd w:id="6"/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A45FFD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A45FFD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A45FFD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EDB15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A45FFD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A45FFD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6385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013AE"/>
    <w:rsid w:val="00013BF4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05D4"/>
    <w:rsid w:val="00177201"/>
    <w:rsid w:val="001777A2"/>
    <w:rsid w:val="001938F8"/>
    <w:rsid w:val="001C07C1"/>
    <w:rsid w:val="001C45CE"/>
    <w:rsid w:val="002310C5"/>
    <w:rsid w:val="00232680"/>
    <w:rsid w:val="00251A99"/>
    <w:rsid w:val="002529C3"/>
    <w:rsid w:val="002623DA"/>
    <w:rsid w:val="00275908"/>
    <w:rsid w:val="00285789"/>
    <w:rsid w:val="002B0FE6"/>
    <w:rsid w:val="002B3F74"/>
    <w:rsid w:val="002C6886"/>
    <w:rsid w:val="002D1C88"/>
    <w:rsid w:val="002D1E23"/>
    <w:rsid w:val="00302132"/>
    <w:rsid w:val="00323656"/>
    <w:rsid w:val="003644F8"/>
    <w:rsid w:val="0038629E"/>
    <w:rsid w:val="0038749F"/>
    <w:rsid w:val="00387DE4"/>
    <w:rsid w:val="003A7E09"/>
    <w:rsid w:val="003B1B95"/>
    <w:rsid w:val="003C5EEB"/>
    <w:rsid w:val="003E2CF4"/>
    <w:rsid w:val="00435550"/>
    <w:rsid w:val="00436A14"/>
    <w:rsid w:val="00464FD4"/>
    <w:rsid w:val="004A14E2"/>
    <w:rsid w:val="004B41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13DFE"/>
    <w:rsid w:val="00623DA9"/>
    <w:rsid w:val="00625326"/>
    <w:rsid w:val="0064224D"/>
    <w:rsid w:val="00674220"/>
    <w:rsid w:val="00682B22"/>
    <w:rsid w:val="00690683"/>
    <w:rsid w:val="00691549"/>
    <w:rsid w:val="00697CE9"/>
    <w:rsid w:val="006A091D"/>
    <w:rsid w:val="006B410B"/>
    <w:rsid w:val="006D29A4"/>
    <w:rsid w:val="006D6756"/>
    <w:rsid w:val="006D72CD"/>
    <w:rsid w:val="006E1121"/>
    <w:rsid w:val="006E6A5E"/>
    <w:rsid w:val="00701376"/>
    <w:rsid w:val="0072201B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547DF"/>
    <w:rsid w:val="00880C97"/>
    <w:rsid w:val="008837A9"/>
    <w:rsid w:val="00897388"/>
    <w:rsid w:val="008A341D"/>
    <w:rsid w:val="008B299E"/>
    <w:rsid w:val="008B34DD"/>
    <w:rsid w:val="008E6805"/>
    <w:rsid w:val="008F11CB"/>
    <w:rsid w:val="0091229D"/>
    <w:rsid w:val="0095658D"/>
    <w:rsid w:val="00967FB8"/>
    <w:rsid w:val="009B3008"/>
    <w:rsid w:val="00A07BAF"/>
    <w:rsid w:val="00A10C56"/>
    <w:rsid w:val="00A3717B"/>
    <w:rsid w:val="00A45FFD"/>
    <w:rsid w:val="00A63022"/>
    <w:rsid w:val="00A7722A"/>
    <w:rsid w:val="00A86E22"/>
    <w:rsid w:val="00A908E3"/>
    <w:rsid w:val="00AB1097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E7429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72E1"/>
    <w:rsid w:val="00D057FC"/>
    <w:rsid w:val="00D13D9B"/>
    <w:rsid w:val="00D168D5"/>
    <w:rsid w:val="00D240CA"/>
    <w:rsid w:val="00D30992"/>
    <w:rsid w:val="00D30CC0"/>
    <w:rsid w:val="00D37E1F"/>
    <w:rsid w:val="00D63F71"/>
    <w:rsid w:val="00D7684B"/>
    <w:rsid w:val="00D91B06"/>
    <w:rsid w:val="00DF135D"/>
    <w:rsid w:val="00DF4B14"/>
    <w:rsid w:val="00E17596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C47D2"/>
    <w:rsid w:val="00EE5098"/>
    <w:rsid w:val="00F330C6"/>
    <w:rsid w:val="00F400F9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Sandycroft Poultry Processing    SITE CONTACT  STEVEN VAN DER KEIFT  01244 535155  steven.vanderkeift@2sfg.com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Trinity Park House, Trinity Business Park, Fox Way, Wakefield, West Yorkshire, WF2 8EE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Glendale Avenue, Sandycroft, Deeside, Flintshire</Facility_x0020_Address>
    <Environment_x0020_Sub_x0020_Folder xmlns="859f7ad6-93f6-4205-b62b-a17f28acbbac">Licence supervision</Environment_x0020_Sub_x0020_Folder>
    <Customer_x0020_Name xmlns="859f7ad6-93f6-4205-b62b-a17f28acbbac">2 Sisters Food Group Limited</Customer_x0020_Name>
    <IconOverlay xmlns="http://schemas.microsoft.com/sharepoint/v4" xsi:nil="true"/>
    <Surrendered_x002f_Expired xmlns="859f7ad6-93f6-4205-b62b-a17f28acbbac" xsi:nil="true"/>
    <Post_x0020_code xmlns="859f7ad6-93f6-4205-b62b-a17f28acbbac">CH5 2QP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2641745-2C09-4AD7-B128-B8C1699722F3}"/>
</file>

<file path=customXml/itemProps2.xml><?xml version="1.0" encoding="utf-8"?>
<ds:datastoreItem xmlns:ds="http://schemas.openxmlformats.org/officeDocument/2006/customXml" ds:itemID="{DDABD49B-1029-4D16-9E9F-9D424FDC3964}"/>
</file>

<file path=customXml/itemProps3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F95DFE-6781-4072-93E4-346CD42AE103}">
  <ds:schemaRefs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purl.org/dc/elements/1.1/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0</TotalTime>
  <Pages>2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2</cp:revision>
  <cp:lastPrinted>2013-12-05T11:23:00Z</cp:lastPrinted>
  <dcterms:created xsi:type="dcterms:W3CDTF">2016-03-23T11:04:00Z</dcterms:created>
  <dcterms:modified xsi:type="dcterms:W3CDTF">2016-03-23T11:04:00Z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380bc12c-2dca-4629-a0a4-8a50027abea2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