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4C9E774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4B707E">
              <w:rPr>
                <w:color w:val="FF0000"/>
                <w:sz w:val="22"/>
                <w:szCs w:val="22"/>
              </w:rPr>
              <w:t>BV8016ID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039A2409" w14:textId="4C51D675" w:rsidR="008D1BDA" w:rsidRDefault="008D1BDA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Kellogg Company Of Great Britain Limited</w:t>
      </w:r>
      <w:bookmarkStart w:id="1" w:name="_GoBack"/>
      <w:bookmarkEnd w:id="1"/>
    </w:p>
    <w:p w14:paraId="6E5E0D26" w14:textId="78C788D9" w:rsidR="00E2016A" w:rsidRDefault="004B707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Kellogg Building</w:t>
      </w:r>
    </w:p>
    <w:p w14:paraId="63DB8D45" w14:textId="53B5A16C" w:rsidR="004B707E" w:rsidRDefault="004B707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Talbot road</w:t>
      </w:r>
    </w:p>
    <w:p w14:paraId="077FFA65" w14:textId="518B26BF" w:rsidR="004B707E" w:rsidRDefault="004B707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Manchester</w:t>
      </w:r>
    </w:p>
    <w:p w14:paraId="76951D1F" w14:textId="3C1271CF" w:rsidR="004B707E" w:rsidRDefault="004B707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M16 0PU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45BC77DF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4B707E">
        <w:rPr>
          <w:rFonts w:cs="Arial"/>
          <w:snapToGrid w:val="0"/>
          <w:color w:val="FF0000"/>
          <w:sz w:val="22"/>
          <w:szCs w:val="22"/>
        </w:rPr>
        <w:t>Nia.Jones@kellogg.com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8D1BDA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D1BD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D1BD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8D1BD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8D1BD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B707E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D1BDA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016A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Breakfast Cereals  SITE CONTACT  NIA JONES  0161 8694324  Nia.Jones@kellogg.com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The Kellogg Building, Talbot Road, Manchester.  M16 0PU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Bryn Lane, Wrexham Industrial Estate, Wrexham.</Facility_x0020_Address>
    <Environment_x0020_Sub_x0020_Folder xmlns="859f7ad6-93f6-4205-b62b-a17f28acbbac">Licence supervision</Environment_x0020_Sub_x0020_Folder>
    <Customer_x0020_Name xmlns="859f7ad6-93f6-4205-b62b-a17f28acbbac">Kellogg Company of Great Britian Ltd</Customer_x0020_Name>
    <IconOverlay xmlns="http://schemas.microsoft.com/sharepoint/v4" xsi:nil="true"/>
    <Surrendered_x002f_Expired xmlns="859f7ad6-93f6-4205-b62b-a17f28acbbac" xsi:nil="true"/>
    <Post_x0020_code xmlns="859f7ad6-93f6-4205-b62b-a17f28acbbac">LL13 9UT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861B52-37F1-42F5-9366-7052C3002846}"/>
</file>

<file path=customXml/itemProps3.xml><?xml version="1.0" encoding="utf-8"?>
<ds:datastoreItem xmlns:ds="http://schemas.openxmlformats.org/officeDocument/2006/customXml" ds:itemID="{B6D89F1A-4624-49B7-BCDF-0395A5004FFC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P Wright</dc:creator>
  <cp:lastModifiedBy>Bradford, Julie</cp:lastModifiedBy>
  <cp:revision>2</cp:revision>
  <cp:lastPrinted>2013-12-05T11:23:00Z</cp:lastPrinted>
  <dcterms:created xsi:type="dcterms:W3CDTF">2016-03-24T09:52:00Z</dcterms:created>
  <dcterms:modified xsi:type="dcterms:W3CDTF">2016-03-24T09:52:00Z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dd1c9d8d-1ee5-4343-93ac-a2413027aa4e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