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3FCC3A85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3A1731">
              <w:rPr>
                <w:color w:val="FF0000"/>
                <w:sz w:val="22"/>
                <w:szCs w:val="22"/>
              </w:rPr>
              <w:t>YP3732LZ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7B1AE76F" w14:textId="1D49F443" w:rsidR="00A6679D" w:rsidRDefault="003A1731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Prysmian Cables And Systems Limited</w:t>
      </w:r>
    </w:p>
    <w:p w14:paraId="430476AF" w14:textId="0759FA54" w:rsidR="00DF7222" w:rsidRDefault="00DF7222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Chickenhall Lane</w:t>
      </w:r>
    </w:p>
    <w:p w14:paraId="17F40469" w14:textId="7DFC4B76" w:rsidR="00DF7222" w:rsidRDefault="00DF7222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Eastleigh</w:t>
      </w:r>
    </w:p>
    <w:p w14:paraId="74DA83B9" w14:textId="0106C296" w:rsidR="00DF7222" w:rsidRDefault="00DF7222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Hampshire</w:t>
      </w:r>
    </w:p>
    <w:p w14:paraId="7AED69F4" w14:textId="1FD1E69A" w:rsidR="00DF7222" w:rsidRDefault="00DF7222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SO50 6YU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39B03980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DF7222">
        <w:rPr>
          <w:rFonts w:cs="Arial"/>
          <w:snapToGrid w:val="0"/>
          <w:color w:val="FF0000"/>
          <w:sz w:val="22"/>
          <w:szCs w:val="22"/>
        </w:rPr>
        <w:t>Andrew.watt@prysmiangroup.com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DF7222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F7222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F7222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F7222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F7222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1731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4D4118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45FFD"/>
    <w:rsid w:val="00A63022"/>
    <w:rsid w:val="00A6679D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873C0"/>
    <w:rsid w:val="00D91B06"/>
    <w:rsid w:val="00DF135D"/>
    <w:rsid w:val="00DF4B14"/>
    <w:rsid w:val="00DF7222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A6E9C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Cable Works  SITE CONTACT STEVE SWYGART  01978 662199  Steven.swygart@prysmiangroup.com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Chickenhall Lane, Eastleigh, Southampton, Hampshire.  S)50 6YD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Oak Road, Wrexham Industrial Estate, Wrexham</Facility_x0020_Address>
    <Environment_x0020_Sub_x0020_Folder xmlns="859f7ad6-93f6-4205-b62b-a17f28acbbac">Licence supervision</Environment_x0020_Sub_x0020_Folder>
    <Customer_x0020_Name xmlns="859f7ad6-93f6-4205-b62b-a17f28acbbac">Prysmian Cables and Systems Limited</Customer_x0020_Name>
    <IconOverlay xmlns="http://schemas.microsoft.com/sharepoint/v4" xsi:nil="true"/>
    <Surrendered_x002f_Expired xmlns="859f7ad6-93f6-4205-b62b-a17f28acbbac" xsi:nil="true"/>
    <Post_x0020_code xmlns="859f7ad6-93f6-4205-b62b-a17f28acbbac">LL13 9PH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ABB49EE-4C13-4722-89CE-03D4A063A1E3}"/>
</file>

<file path=customXml/itemProps2.xml><?xml version="1.0" encoding="utf-8"?>
<ds:datastoreItem xmlns:ds="http://schemas.openxmlformats.org/officeDocument/2006/customXml" ds:itemID="{5E0FC545-AAF2-4A03-AF3A-6794689B856D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2016-03-23T11:44:00Z</dcterms:created>
  <dcterms:modified xsi:type="dcterms:W3CDTF">2016-03-23T11:44:00Z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67bf2f27-2177-4ed8-9d8d-1d92ed79ae74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